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B5B1C" w14:textId="60D17FCB" w:rsidR="00754F60" w:rsidRDefault="00DA007E" w:rsidP="00BD3F14">
      <w:pPr>
        <w:jc w:val="center"/>
        <w:rPr>
          <w:rFonts w:ascii="NouvelR Variable Extrabold" w:hAnsi="NouvelR Variable Extrabold"/>
          <w:b/>
          <w:bCs/>
          <w:caps/>
          <w:sz w:val="72"/>
          <w:szCs w:val="72"/>
        </w:rPr>
      </w:pPr>
      <w:r w:rsidRPr="008B3159">
        <w:rPr>
          <w:rFonts w:ascii="NouvelR Variable Extrabold" w:hAnsi="NouvelR Variable Extrabold"/>
          <w:b/>
          <w:bCs/>
          <w:caps/>
          <w:sz w:val="72"/>
          <w:szCs w:val="72"/>
        </w:rPr>
        <w:t>RENAULT 5 E-TECH</w:t>
      </w:r>
      <w:r w:rsidR="00296189">
        <w:rPr>
          <w:rFonts w:ascii="NouvelR Variable Extrabold" w:hAnsi="NouvelR Variable Extrabold"/>
          <w:b/>
          <w:bCs/>
          <w:caps/>
          <w:sz w:val="72"/>
          <w:szCs w:val="72"/>
        </w:rPr>
        <w:t xml:space="preserve"> 100% </w:t>
      </w:r>
      <w:r w:rsidR="00965FC1">
        <w:rPr>
          <w:rFonts w:ascii="NouvelR Variable Extrabold" w:hAnsi="NouvelR Variable Extrabold"/>
          <w:b/>
          <w:bCs/>
          <w:caps/>
          <w:sz w:val="72"/>
          <w:szCs w:val="72"/>
        </w:rPr>
        <w:t>elektrický</w:t>
      </w:r>
      <w:r w:rsidR="002A5578">
        <w:rPr>
          <w:rFonts w:ascii="NouvelR Variable Extrabold" w:hAnsi="NouvelR Variable Extrabold"/>
          <w:b/>
          <w:bCs/>
          <w:caps/>
          <w:sz w:val="72"/>
          <w:szCs w:val="72"/>
        </w:rPr>
        <w:t xml:space="preserve"> </w:t>
      </w:r>
      <w:r w:rsidRPr="008B3159">
        <w:rPr>
          <w:rFonts w:ascii="NouvelR Variable Extrabold" w:hAnsi="NouvelR Variable Extrabold"/>
          <w:b/>
          <w:bCs/>
          <w:caps/>
          <w:sz w:val="72"/>
          <w:szCs w:val="72"/>
        </w:rPr>
        <w:t xml:space="preserve">: </w:t>
      </w:r>
    </w:p>
    <w:p w14:paraId="1BA0FFC7" w14:textId="5682EA82" w:rsidR="00BD3F14" w:rsidRPr="008B3159" w:rsidRDefault="00673C28" w:rsidP="00BD3F14">
      <w:pPr>
        <w:jc w:val="center"/>
        <w:rPr>
          <w:rFonts w:ascii="NouvelR Variable Extrabold" w:hAnsi="NouvelR Variable Extrabold"/>
          <w:b/>
          <w:bCs/>
          <w:sz w:val="52"/>
          <w:szCs w:val="52"/>
        </w:rPr>
      </w:pPr>
      <w:r w:rsidRPr="008B3159">
        <w:rPr>
          <w:rFonts w:ascii="NouvelR Variable Extrabold" w:hAnsi="NouvelR Variable Extrabold"/>
          <w:b/>
          <w:bCs/>
          <w:caps/>
          <w:sz w:val="72"/>
          <w:szCs w:val="72"/>
        </w:rPr>
        <w:t>ELEKTRICKÁ IKONA A VŮZ, KTERÝ PŘEDBĚHL SVOU DOBU</w:t>
      </w:r>
    </w:p>
    <w:p w14:paraId="07166649" w14:textId="488B685F" w:rsidR="00081937" w:rsidRPr="008B3159" w:rsidRDefault="00081937" w:rsidP="004049A2">
      <w:pPr>
        <w:pStyle w:val="Sous-titre1"/>
        <w:jc w:val="center"/>
        <w:rPr>
          <w:rFonts w:ascii="NouvelR" w:hAnsi="NouvelR" w:cstheme="minorHAnsi"/>
        </w:rPr>
      </w:pPr>
    </w:p>
    <w:p w14:paraId="4842E233" w14:textId="77777777" w:rsidR="008F0CDB" w:rsidRPr="008B3159" w:rsidRDefault="008F0CDB" w:rsidP="006B1855">
      <w:pPr>
        <w:pStyle w:val="Sous-titre1"/>
        <w:rPr>
          <w:rFonts w:ascii="NouvelR" w:hAnsi="NouvelR" w:cstheme="minorHAnsi"/>
        </w:rPr>
      </w:pPr>
    </w:p>
    <w:p w14:paraId="2DE0566B" w14:textId="48CE00AF" w:rsidR="00AA6F75" w:rsidRPr="008B3159" w:rsidRDefault="00AA6F75" w:rsidP="006B1855">
      <w:pPr>
        <w:pStyle w:val="Sous-titre1"/>
        <w:rPr>
          <w:rFonts w:ascii="NouvelR" w:hAnsi="NouvelR" w:cstheme="minorHAnsi"/>
        </w:rPr>
      </w:pPr>
    </w:p>
    <w:p w14:paraId="0D2CD3C9" w14:textId="600F5236" w:rsidR="00AA6F75" w:rsidRPr="008B3159" w:rsidRDefault="00AA6F75" w:rsidP="006B1855">
      <w:pPr>
        <w:pStyle w:val="Sous-titre1"/>
        <w:rPr>
          <w:rFonts w:ascii="NouvelR" w:hAnsi="NouvelR" w:cstheme="minorHAnsi"/>
        </w:rPr>
      </w:pPr>
    </w:p>
    <w:p w14:paraId="6F6F7388" w14:textId="69DA8733" w:rsidR="008F0CDB" w:rsidRPr="008B3159" w:rsidRDefault="007D56FC" w:rsidP="006B1855">
      <w:pPr>
        <w:pStyle w:val="Sous-titre1"/>
        <w:rPr>
          <w:rFonts w:ascii="NouvelR" w:hAnsi="NouvelR" w:cstheme="minorHAnsi"/>
        </w:rPr>
        <w:sectPr w:rsidR="008F0CDB" w:rsidRPr="008B3159" w:rsidSect="00411668">
          <w:headerReference w:type="default" r:id="rId8"/>
          <w:footerReference w:type="default" r:id="rId9"/>
          <w:headerReference w:type="first" r:id="rId10"/>
          <w:footerReference w:type="first" r:id="rId11"/>
          <w:type w:val="continuous"/>
          <w:pgSz w:w="11901" w:h="16817"/>
          <w:pgMar w:top="2835" w:right="1021" w:bottom="1814" w:left="1021" w:header="709" w:footer="454" w:gutter="0"/>
          <w:cols w:space="708"/>
          <w:titlePg/>
          <w:docGrid w:linePitch="360"/>
        </w:sectPr>
      </w:pPr>
      <w:r w:rsidRPr="008B3159">
        <w:rPr>
          <w:rFonts w:ascii="NouvelR" w:hAnsi="NouvelR" w:cstheme="minorHAnsi"/>
          <w:noProof/>
        </w:rPr>
        <w:drawing>
          <wp:inline distT="0" distB="0" distL="0" distR="0" wp14:anchorId="684DA9E9" wp14:editId="399493B9">
            <wp:extent cx="6282266" cy="3533775"/>
            <wp:effectExtent l="0" t="0" r="4445" b="0"/>
            <wp:docPr id="12" name="Image 12" descr="Une image contenant Véhicule terrestre, véhicule, transport,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Véhicule terrestre, véhicule, transport, voitur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6322062" cy="3556160"/>
                    </a:xfrm>
                    <a:prstGeom prst="rect">
                      <a:avLst/>
                    </a:prstGeom>
                  </pic:spPr>
                </pic:pic>
              </a:graphicData>
            </a:graphic>
          </wp:inline>
        </w:drawing>
      </w:r>
    </w:p>
    <w:p w14:paraId="5619D714" w14:textId="550C21FE" w:rsidR="00470A4D" w:rsidRPr="008B3159" w:rsidRDefault="00470A4D" w:rsidP="00D0039A">
      <w:pPr>
        <w:ind w:firstLine="708"/>
        <w:rPr>
          <w:rFonts w:ascii="NouvelR" w:hAnsi="NouvelR" w:cstheme="minorHAnsi"/>
          <w:b/>
          <w:bCs/>
        </w:rPr>
      </w:pPr>
      <w:r w:rsidRPr="008B3159">
        <w:rPr>
          <w:rFonts w:ascii="NouvelR" w:hAnsi="NouvelR"/>
          <w:noProof/>
        </w:rPr>
        <w:lastRenderedPageBreak/>
        <mc:AlternateContent>
          <mc:Choice Requires="wpg">
            <w:drawing>
              <wp:anchor distT="0" distB="0" distL="114300" distR="114300" simplePos="0" relativeHeight="251658242" behindDoc="0" locked="0" layoutInCell="1" allowOverlap="1" wp14:anchorId="4190971F" wp14:editId="744B3ADF">
                <wp:simplePos x="0" y="0"/>
                <wp:positionH relativeFrom="margin">
                  <wp:posOffset>0</wp:posOffset>
                </wp:positionH>
                <wp:positionV relativeFrom="paragraph">
                  <wp:posOffset>180340</wp:posOffset>
                </wp:positionV>
                <wp:extent cx="6082665" cy="1344930"/>
                <wp:effectExtent l="0" t="0" r="0" b="7620"/>
                <wp:wrapTopAndBottom/>
                <wp:docPr id="8" name="Groupe 8"/>
                <wp:cNvGraphicFramePr/>
                <a:graphic xmlns:a="http://schemas.openxmlformats.org/drawingml/2006/main">
                  <a:graphicData uri="http://schemas.microsoft.com/office/word/2010/wordprocessingGroup">
                    <wpg:wgp>
                      <wpg:cNvGrpSpPr/>
                      <wpg:grpSpPr>
                        <a:xfrm>
                          <a:off x="0" y="0"/>
                          <a:ext cx="6082665" cy="1344930"/>
                          <a:chOff x="-441701" y="716217"/>
                          <a:chExt cx="6108578" cy="3194602"/>
                        </a:xfrm>
                      </wpg:grpSpPr>
                      <pic:pic xmlns:pic="http://schemas.openxmlformats.org/drawingml/2006/picture">
                        <pic:nvPicPr>
                          <pic:cNvPr id="11" name="Graphique 6"/>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441701" y="716217"/>
                            <a:ext cx="405765" cy="328708"/>
                          </a:xfrm>
                          <a:prstGeom prst="rect">
                            <a:avLst/>
                          </a:prstGeom>
                        </pic:spPr>
                      </pic:pic>
                      <wps:wsp>
                        <wps:cNvPr id="15" name="Zone de texte 15"/>
                        <wps:cNvSpPr txBox="1"/>
                        <wps:spPr>
                          <a:xfrm>
                            <a:off x="-20593" y="803523"/>
                            <a:ext cx="5489598" cy="2446656"/>
                          </a:xfrm>
                          <a:prstGeom prst="rect">
                            <a:avLst/>
                          </a:prstGeom>
                          <a:noFill/>
                          <a:ln w="6350">
                            <a:noFill/>
                          </a:ln>
                        </wps:spPr>
                        <wps:txbx>
                          <w:txbxContent>
                            <w:p w14:paraId="6487D66C" w14:textId="77777777" w:rsidR="00E26D21" w:rsidRPr="008B3159" w:rsidRDefault="00E26D21" w:rsidP="00E26D21">
                              <w:pPr>
                                <w:pStyle w:val="Corps"/>
                                <w:rPr>
                                  <w:rFonts w:ascii="NouvelR" w:hAnsi="NouvelR"/>
                                  <w:i/>
                                  <w:iCs/>
                                  <w:lang w:val="fr-FR"/>
                                </w:rPr>
                              </w:pPr>
                              <w:r w:rsidRPr="008B3159">
                                <w:rPr>
                                  <w:rFonts w:ascii="NouvelR" w:hAnsi="NouvelR"/>
                                  <w:i/>
                                  <w:iCs/>
                                  <w:lang w:val="fr-FR"/>
                                </w:rPr>
                                <w:t>« </w:t>
                              </w:r>
                              <w:r w:rsidRPr="008B3159">
                                <w:rPr>
                                  <w:rFonts w:ascii="NouvelR" w:eastAsia="SimSun" w:hAnsi="NouvelR" w:cstheme="minorBidi"/>
                                  <w:i/>
                                  <w:iCs/>
                                  <w:color w:val="auto"/>
                                  <w:sz w:val="24"/>
                                  <w:szCs w:val="24"/>
                                  <w:bdr w:val="none" w:sz="0" w:space="0" w:color="auto"/>
                                  <w:lang w:val="fr-FR" w:eastAsia="en-US"/>
                                  <w14:textOutline w14:w="0" w14:cap="rnd" w14:cmpd="sng" w14:algn="ctr">
                                    <w14:noFill/>
                                    <w14:prstDash w14:val="solid"/>
                                    <w14:bevel/>
                                  </w14:textOutline>
                                </w:rPr>
                                <w:t>Některé produkty jsou kouzelné. Není třeba diskutovat celé týdny, všichni se shodnou na tom, co je třeba udělat. A udělá se to, co je potřeba. Neexistují žádné průtahy. Když týmy vzkřísí vůz, který zanechal tak hezké vzpomínky, vloží do něj spoustu lásky. To je příznivé znamení pro budoucnost, protože zákazník tu lásku pozná a vidí v autě.</w:t>
                              </w:r>
                              <w:r w:rsidRPr="008B3159">
                                <w:rPr>
                                  <w:rFonts w:ascii="NouvelR" w:hAnsi="NouvelR"/>
                                  <w:i/>
                                  <w:iCs/>
                                  <w:lang w:val="fr-FR"/>
                                </w:rPr>
                                <w:t> »</w:t>
                              </w:r>
                            </w:p>
                            <w:p w14:paraId="4DE7A1D6" w14:textId="5E9A67AA" w:rsidR="00470A4D" w:rsidRPr="008B3159" w:rsidRDefault="00470A4D" w:rsidP="0061697B">
                              <w:pPr>
                                <w:pStyle w:val="Corps"/>
                                <w:rPr>
                                  <w:rFonts w:ascii="NouvelR" w:hAnsi="NouvelR"/>
                                  <w:i/>
                                  <w:iCs/>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 name="Graphique 12"/>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5260478" y="3581596"/>
                            <a:ext cx="406399" cy="3292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90971F" id="Groupe 8" o:spid="_x0000_s1026" style="position:absolute;left:0;text-align:left;margin-left:0;margin-top:14.2pt;width:478.95pt;height:105.9pt;z-index:251658242;mso-position-horizontal-relative:margin;mso-width-relative:margin;mso-height-relative:margin" coordorigin="-4417,7162" coordsize="61085,31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 o:spid="_x0000_s1027" type="#_x0000_t75" style="position:absolute;left:-4417;top:7162;width:4058;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">
                  <v:imagedata r:id="rId14" o:title=""/>
                </v:shape>
                <v:shapetype id="_x0000_t202" coordsize="21600,21600" o:spt="202" path="m,l,21600r21600,l21600,xe">
                  <v:stroke joinstyle="miter"/>
                  <v:path gradientshapeok="t" o:connecttype="rect"/>
                </v:shapetype>
                <v:shape id="Zone de texte 15" o:spid="_x0000_s1028" type="#_x0000_t202" style="position:absolute;left:-205;top:8035;width:54895;height:2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6487D66C" w14:textId="77777777" w:rsidR="00E26D21" w:rsidRPr="008B3159" w:rsidRDefault="00E26D21" w:rsidP="00E26D21">
                        <w:pPr>
                          <w:pStyle w:val="Corps"/>
                          <w:rPr>
                            <w:rFonts w:ascii="NouvelR" w:hAnsi="NouvelR"/>
                            <w:i/>
                            <w:iCs/>
                            <w:lang w:val="fr-FR"/>
                          </w:rPr>
                        </w:pPr>
                        <w:r w:rsidRPr="008B3159">
                          <w:rPr>
                            <w:rFonts w:ascii="NouvelR" w:hAnsi="NouvelR"/>
                            <w:i/>
                            <w:iCs/>
                            <w:lang w:val="fr-FR"/>
                          </w:rPr>
                          <w:t>« </w:t>
                        </w:r>
                        <w:r w:rsidRPr="008B3159">
                          <w:rPr>
                            <w:rFonts w:ascii="NouvelR" w:eastAsia="SimSun" w:hAnsi="NouvelR" w:cstheme="minorBidi"/>
                            <w:i/>
                            <w:iCs/>
                            <w:color w:val="auto"/>
                            <w:sz w:val="24"/>
                            <w:szCs w:val="24"/>
                            <w:bdr w:val="none" w:sz="0" w:space="0" w:color="auto"/>
                            <w:lang w:val="fr-FR" w:eastAsia="en-US"/>
                            <w14:textOutline w14:w="0" w14:cap="rnd" w14:cmpd="sng" w14:algn="ctr">
                              <w14:noFill/>
                              <w14:prstDash w14:val="solid"/>
                              <w14:bevel/>
                            </w14:textOutline>
                          </w:rPr>
                          <w:t>Některé produkty jsou kouzelné. Není třeba diskutovat celé týdny, všichni se shodnou na tom, co je třeba udělat. A udělá se to, co je potřeba. Neexistují žádné průtahy. Když týmy vzkřísí vůz, který zanechal tak hezké vzpomínky, vloží do něj spoustu lásky. To je příznivé znamení pro budoucnost, protože zákazník tu lásku pozná a vidí v autě.</w:t>
                        </w:r>
                        <w:r w:rsidRPr="008B3159">
                          <w:rPr>
                            <w:rFonts w:ascii="NouvelR" w:hAnsi="NouvelR"/>
                            <w:i/>
                            <w:iCs/>
                            <w:lang w:val="fr-FR"/>
                          </w:rPr>
                          <w:t> »</w:t>
                        </w:r>
                      </w:p>
                      <w:p w14:paraId="4DE7A1D6" w14:textId="5E9A67AA" w:rsidR="00470A4D" w:rsidRPr="008B3159" w:rsidRDefault="00470A4D" w:rsidP="0061697B">
                        <w:pPr>
                          <w:pStyle w:val="Corps"/>
                          <w:rPr>
                            <w:rFonts w:ascii="NouvelR" w:hAnsi="NouvelR"/>
                            <w:i/>
                            <w:iCs/>
                            <w:lang w:val="fr-FR"/>
                          </w:rPr>
                        </w:pPr>
                      </w:p>
                    </w:txbxContent>
                  </v:textbox>
                </v:shape>
                <v:shape id="Graphique 12" o:spid="_x0000_s1029" type="#_x0000_t75" style="position:absolute;left:52604;top:35815;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">
                  <v:imagedata r:id="rId14" o:title=""/>
                </v:shape>
                <w10:wrap type="topAndBottom" anchorx="margin"/>
              </v:group>
            </w:pict>
          </mc:Fallback>
        </mc:AlternateContent>
      </w:r>
      <w:r w:rsidRPr="008B3159">
        <w:rPr>
          <w:rFonts w:ascii="NouvelR" w:hAnsi="NouvelR" w:cstheme="minorHAnsi"/>
          <w:b/>
          <w:bCs/>
        </w:rPr>
        <w:t xml:space="preserve">Luca de Meo, CEO </w:t>
      </w:r>
      <w:r w:rsidR="00011EC4" w:rsidRPr="008B3159">
        <w:rPr>
          <w:rFonts w:ascii="NouvelR" w:hAnsi="NouvelR" w:cstheme="minorHAnsi"/>
          <w:b/>
          <w:bCs/>
        </w:rPr>
        <w:t>Skupiny Renault</w:t>
      </w:r>
    </w:p>
    <w:p w14:paraId="117429D8" w14:textId="17321513" w:rsidR="00D0039A" w:rsidRPr="008B3159" w:rsidRDefault="00011EC4" w:rsidP="00D0039A">
      <w:pPr>
        <w:ind w:firstLine="708"/>
        <w:rPr>
          <w:rFonts w:ascii="NouvelR" w:hAnsi="NouvelR" w:cstheme="minorHAnsi"/>
        </w:rPr>
      </w:pPr>
      <w:r w:rsidRPr="008B3159">
        <w:rPr>
          <w:rFonts w:ascii="NouvelR" w:hAnsi="NouvelR" w:cstheme="minorHAnsi"/>
          <w:b/>
          <w:bCs/>
        </w:rPr>
        <w:t>Citát z</w:t>
      </w:r>
      <w:r w:rsidR="00D0039A" w:rsidRPr="008B3159">
        <w:rPr>
          <w:rFonts w:ascii="NouvelR" w:hAnsi="NouvelR" w:cstheme="minorHAnsi"/>
          <w:b/>
          <w:bCs/>
        </w:rPr>
        <w:t xml:space="preserve"> « </w:t>
      </w:r>
      <w:r w:rsidR="00463D31" w:rsidRPr="008B3159">
        <w:rPr>
          <w:rFonts w:ascii="NouvelR" w:hAnsi="NouvelR" w:cstheme="minorHAnsi"/>
          <w:b/>
          <w:bCs/>
        </w:rPr>
        <w:t xml:space="preserve">R5, </w:t>
      </w:r>
      <w:r w:rsidR="00AA4737" w:rsidRPr="008B3159">
        <w:rPr>
          <w:rFonts w:ascii="NouvelR" w:hAnsi="NouvelR" w:cstheme="minorHAnsi"/>
          <w:b/>
          <w:bCs/>
        </w:rPr>
        <w:t>krásný příběh</w:t>
      </w:r>
      <w:r w:rsidR="00D0039A" w:rsidRPr="008B3159">
        <w:rPr>
          <w:rFonts w:ascii="NouvelR" w:hAnsi="NouvelR" w:cstheme="minorHAnsi"/>
          <w:b/>
          <w:bCs/>
        </w:rPr>
        <w:t> »</w:t>
      </w:r>
    </w:p>
    <w:p w14:paraId="76F5A2DB" w14:textId="77777777" w:rsidR="00470A4D" w:rsidRPr="008B3159" w:rsidRDefault="00470A4D" w:rsidP="002D4248">
      <w:pPr>
        <w:rPr>
          <w:rFonts w:ascii="NouvelR" w:hAnsi="NouvelR" w:cs="Calibri"/>
        </w:rPr>
      </w:pPr>
    </w:p>
    <w:p w14:paraId="60F93458" w14:textId="77777777" w:rsidR="00CE5121" w:rsidRPr="008B3159" w:rsidRDefault="00CE5121" w:rsidP="002D4248">
      <w:pPr>
        <w:rPr>
          <w:rFonts w:ascii="NouvelR" w:hAnsi="NouvelR" w:cs="Calibri"/>
        </w:rPr>
      </w:pPr>
    </w:p>
    <w:p w14:paraId="385E77B6" w14:textId="77777777" w:rsidR="00662081" w:rsidRPr="008B3159" w:rsidRDefault="00662081" w:rsidP="002D4248">
      <w:pPr>
        <w:rPr>
          <w:rFonts w:ascii="NouvelR" w:hAnsi="NouvelR" w:cs="Calibri"/>
        </w:rPr>
      </w:pPr>
    </w:p>
    <w:p w14:paraId="26E352C5" w14:textId="77777777" w:rsidR="00662081" w:rsidRPr="008B3159" w:rsidRDefault="00662081" w:rsidP="002D4248">
      <w:pPr>
        <w:rPr>
          <w:rFonts w:ascii="NouvelR" w:hAnsi="NouvelR" w:cs="Calibri"/>
        </w:rPr>
      </w:pPr>
    </w:p>
    <w:p w14:paraId="5D8527D9" w14:textId="77777777" w:rsidR="00662081" w:rsidRPr="008B3159" w:rsidRDefault="00662081" w:rsidP="002D4248">
      <w:pPr>
        <w:rPr>
          <w:rFonts w:ascii="NouvelR" w:hAnsi="NouvelR" w:cs="Calibri"/>
        </w:rPr>
      </w:pPr>
    </w:p>
    <w:p w14:paraId="5199F587" w14:textId="77777777" w:rsidR="00662081" w:rsidRPr="008B3159" w:rsidRDefault="00662081" w:rsidP="002D4248">
      <w:pPr>
        <w:rPr>
          <w:rFonts w:ascii="NouvelR" w:hAnsi="NouvelR" w:cs="Calibri"/>
        </w:rPr>
      </w:pPr>
    </w:p>
    <w:p w14:paraId="40F896D7" w14:textId="77777777" w:rsidR="00CE5121" w:rsidRPr="008B3159" w:rsidRDefault="00CE5121" w:rsidP="002D4248">
      <w:pPr>
        <w:rPr>
          <w:rFonts w:ascii="NouvelR" w:hAnsi="NouvelR" w:cs="Calibri"/>
        </w:rPr>
      </w:pPr>
    </w:p>
    <w:p w14:paraId="234BCB50" w14:textId="77777777" w:rsidR="00CE5121" w:rsidRPr="008B3159" w:rsidRDefault="00CE5121" w:rsidP="002D4248">
      <w:pPr>
        <w:rPr>
          <w:rFonts w:ascii="NouvelR" w:hAnsi="NouvelR" w:cs="Calibri"/>
        </w:rPr>
      </w:pPr>
    </w:p>
    <w:p w14:paraId="5D77A312" w14:textId="77777777" w:rsidR="00CE5121" w:rsidRPr="008B3159" w:rsidRDefault="00CE5121" w:rsidP="002D4248">
      <w:pPr>
        <w:rPr>
          <w:rFonts w:ascii="NouvelR" w:hAnsi="NouvelR" w:cs="Calibri"/>
        </w:rPr>
        <w:sectPr w:rsidR="00CE5121" w:rsidRPr="008B3159" w:rsidSect="008F0CDB">
          <w:pgSz w:w="11901" w:h="16817"/>
          <w:pgMar w:top="2835" w:right="1021" w:bottom="1814" w:left="1021" w:header="709" w:footer="454" w:gutter="0"/>
          <w:cols w:space="708"/>
          <w:titlePg/>
          <w:docGrid w:linePitch="360"/>
        </w:sectPr>
      </w:pPr>
    </w:p>
    <w:p w14:paraId="64F42471" w14:textId="77777777" w:rsidR="005D4732" w:rsidRPr="008B3159" w:rsidRDefault="005D4732" w:rsidP="005D4732">
      <w:pPr>
        <w:pStyle w:val="Title1"/>
        <w:rPr>
          <w:rFonts w:ascii="NouvelR" w:hAnsi="NouvelR"/>
          <w:lang w:val="pt-PT" w:eastAsia="ko-KR"/>
        </w:rPr>
      </w:pPr>
      <w:bookmarkStart w:id="0" w:name="_Toc159596737"/>
      <w:r w:rsidRPr="008B3159">
        <w:rPr>
          <w:rFonts w:ascii="NouvelR" w:hAnsi="NouvelR"/>
          <w:lang w:val="pt-PT" w:eastAsia="ko-KR"/>
        </w:rPr>
        <w:lastRenderedPageBreak/>
        <w:t>RENAULT 5 E-TECH 100% ELEKTRICKÝ, NOVÁ TVÁŘ ELEKTRICKÉ REVOLUCE</w:t>
      </w:r>
      <w:bookmarkEnd w:id="0"/>
    </w:p>
    <w:p w14:paraId="14F4E90D" w14:textId="77777777" w:rsidR="001D3625" w:rsidRPr="008B3159" w:rsidRDefault="001D3625" w:rsidP="002B371B">
      <w:pPr>
        <w:rPr>
          <w:rFonts w:ascii="NouvelR" w:hAnsi="NouvelR"/>
          <w:b/>
          <w:bCs/>
          <w:sz w:val="28"/>
          <w:szCs w:val="28"/>
        </w:rPr>
      </w:pPr>
    </w:p>
    <w:p w14:paraId="39CF1E81" w14:textId="77777777" w:rsidR="008C0DC4" w:rsidRPr="008B3159" w:rsidRDefault="008C0DC4" w:rsidP="43D1C48A">
      <w:pPr>
        <w:rPr>
          <w:rFonts w:ascii="NouvelR" w:hAnsi="NouvelR"/>
          <w:b/>
          <w:bCs/>
          <w:i/>
          <w:iCs/>
          <w:color w:val="000000" w:themeColor="text1"/>
          <w:sz w:val="28"/>
          <w:szCs w:val="28"/>
        </w:rPr>
      </w:pPr>
      <w:r w:rsidRPr="008B3159">
        <w:rPr>
          <w:rFonts w:ascii="NouvelR" w:hAnsi="NouvelR"/>
          <w:b/>
          <w:bCs/>
          <w:i/>
          <w:iCs/>
          <w:noProof/>
          <w:color w:val="000000" w:themeColor="text1"/>
          <w:sz w:val="28"/>
          <w:szCs w:val="28"/>
        </w:rPr>
        <w:drawing>
          <wp:inline distT="0" distB="0" distL="0" distR="0" wp14:anchorId="7F38007F" wp14:editId="299139E4">
            <wp:extent cx="6343650" cy="3568303"/>
            <wp:effectExtent l="0" t="0" r="0" b="0"/>
            <wp:docPr id="10" name="Image 10" descr="Une image contenant véhicule, roue, Véhicule terrestr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véhicule, roue, Véhicule terrestre, voitur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6365296" cy="3580479"/>
                    </a:xfrm>
                    <a:prstGeom prst="rect">
                      <a:avLst/>
                    </a:prstGeom>
                  </pic:spPr>
                </pic:pic>
              </a:graphicData>
            </a:graphic>
          </wp:inline>
        </w:drawing>
      </w:r>
    </w:p>
    <w:p w14:paraId="6B06C23B" w14:textId="77777777" w:rsidR="008C0DC4" w:rsidRPr="008B3159" w:rsidRDefault="008C0DC4" w:rsidP="43D1C48A">
      <w:pPr>
        <w:rPr>
          <w:rFonts w:ascii="NouvelR" w:hAnsi="NouvelR"/>
          <w:b/>
          <w:bCs/>
          <w:i/>
          <w:iCs/>
          <w:color w:val="000000" w:themeColor="text1"/>
          <w:sz w:val="28"/>
          <w:szCs w:val="28"/>
        </w:rPr>
      </w:pPr>
    </w:p>
    <w:p w14:paraId="1BA68372" w14:textId="77777777" w:rsidR="00540B11" w:rsidRPr="008B3159" w:rsidRDefault="00540B11" w:rsidP="00540B11">
      <w:pPr>
        <w:rPr>
          <w:rFonts w:ascii="NouvelR" w:hAnsi="NouvelR"/>
          <w:b/>
          <w:bCs/>
          <w:i/>
          <w:iCs/>
          <w:color w:val="000000" w:themeColor="text1"/>
          <w:sz w:val="28"/>
          <w:szCs w:val="28"/>
          <w:lang w:val="pt-PT"/>
        </w:rPr>
      </w:pPr>
      <w:bookmarkStart w:id="1" w:name="_Toc158182423"/>
      <w:bookmarkStart w:id="2" w:name="_Toc158392784"/>
      <w:bookmarkStart w:id="3" w:name="_Toc159317441"/>
      <w:r w:rsidRPr="008B3159">
        <w:rPr>
          <w:rFonts w:ascii="NouvelR" w:hAnsi="NouvelR"/>
          <w:b/>
          <w:bCs/>
          <w:i/>
          <w:iCs/>
          <w:color w:val="000000" w:themeColor="text1"/>
          <w:sz w:val="28"/>
          <w:szCs w:val="28"/>
          <w:lang w:val="pt-PT"/>
        </w:rPr>
        <w:t>Jak lépe rozšířit elektromobily v Evropě než pomocí populární ikony?</w:t>
      </w:r>
    </w:p>
    <w:p w14:paraId="5E0D5DA4" w14:textId="77777777" w:rsidR="00540B11" w:rsidRPr="008B3159" w:rsidRDefault="00540B11" w:rsidP="00540B11">
      <w:pPr>
        <w:rPr>
          <w:rFonts w:ascii="NouvelR" w:hAnsi="NouvelR"/>
          <w:b/>
          <w:bCs/>
          <w:i/>
          <w:iCs/>
          <w:color w:val="000000" w:themeColor="text1"/>
          <w:sz w:val="28"/>
          <w:szCs w:val="28"/>
          <w:lang w:val="pt-PT"/>
        </w:rPr>
      </w:pPr>
    </w:p>
    <w:p w14:paraId="41CE4361" w14:textId="57A68529" w:rsidR="00540B11" w:rsidRPr="008B3159" w:rsidRDefault="00540B11" w:rsidP="00540B11">
      <w:pPr>
        <w:rPr>
          <w:rFonts w:ascii="NouvelR" w:hAnsi="NouvelR"/>
          <w:b/>
          <w:bCs/>
          <w:i/>
          <w:iCs/>
          <w:color w:val="000000" w:themeColor="text1"/>
          <w:sz w:val="28"/>
          <w:szCs w:val="28"/>
          <w:lang w:val="pt-PT"/>
        </w:rPr>
      </w:pPr>
      <w:r w:rsidRPr="008B3159">
        <w:rPr>
          <w:rFonts w:ascii="NouvelR" w:hAnsi="NouvelR"/>
          <w:b/>
          <w:bCs/>
          <w:i/>
          <w:iCs/>
          <w:color w:val="000000" w:themeColor="text1"/>
          <w:sz w:val="28"/>
          <w:szCs w:val="28"/>
          <w:lang w:val="pt-PT"/>
        </w:rPr>
        <w:t>Renault 5, vůz s pověstí avantgardního, všestranného a úsporného vozu, provázel miliony rodin výzvami své doby: ropnou krizí, změnou životního stylu a příchodem druhého auta do domácnosti.</w:t>
      </w:r>
      <w:r w:rsidR="00965FC1">
        <w:rPr>
          <w:rFonts w:ascii="NouvelR" w:hAnsi="NouvelR"/>
          <w:b/>
          <w:bCs/>
          <w:i/>
          <w:iCs/>
          <w:color w:val="000000" w:themeColor="text1"/>
          <w:sz w:val="28"/>
          <w:szCs w:val="28"/>
          <w:lang w:val="pt-PT"/>
        </w:rPr>
        <w:t xml:space="preserve"> 100% elektrický</w:t>
      </w:r>
      <w:r w:rsidR="002A5578">
        <w:rPr>
          <w:rFonts w:ascii="NouvelR" w:hAnsi="NouvelR"/>
          <w:b/>
          <w:bCs/>
          <w:i/>
          <w:iCs/>
          <w:color w:val="000000" w:themeColor="text1"/>
          <w:sz w:val="28"/>
          <w:szCs w:val="28"/>
          <w:lang w:val="pt-PT"/>
        </w:rPr>
        <w:t xml:space="preserve"> </w:t>
      </w:r>
      <w:r w:rsidRPr="008B3159">
        <w:rPr>
          <w:rFonts w:ascii="NouvelR" w:hAnsi="NouvelR"/>
          <w:b/>
          <w:bCs/>
          <w:i/>
          <w:iCs/>
          <w:color w:val="000000" w:themeColor="text1"/>
          <w:sz w:val="28"/>
          <w:szCs w:val="28"/>
          <w:lang w:val="pt-PT"/>
        </w:rPr>
        <w:t>Renault 5 E-Tech je věrný tomuto bujarému modernímu dědictví a je odvážnou odpovědí na společenské a ekologické výzvy své doby - střídmost, udržitelnost a snížení uhlíkové stopy.</w:t>
      </w:r>
    </w:p>
    <w:p w14:paraId="20FBC22C" w14:textId="77777777" w:rsidR="00540B11" w:rsidRPr="008B3159" w:rsidRDefault="00540B11" w:rsidP="00540B11">
      <w:pPr>
        <w:rPr>
          <w:rFonts w:ascii="NouvelR" w:hAnsi="NouvelR"/>
          <w:b/>
          <w:bCs/>
          <w:i/>
          <w:iCs/>
          <w:color w:val="000000" w:themeColor="text1"/>
          <w:sz w:val="28"/>
          <w:szCs w:val="28"/>
          <w:lang w:val="pt-PT"/>
        </w:rPr>
      </w:pPr>
    </w:p>
    <w:p w14:paraId="7554D4F8" w14:textId="42BACE0D" w:rsidR="00540B11" w:rsidRPr="008B3159" w:rsidRDefault="00540B11" w:rsidP="00540B11">
      <w:pPr>
        <w:rPr>
          <w:rFonts w:ascii="NouvelR" w:hAnsi="NouvelR"/>
          <w:b/>
          <w:bCs/>
          <w:i/>
          <w:iCs/>
          <w:color w:val="000000" w:themeColor="text1"/>
          <w:sz w:val="28"/>
          <w:szCs w:val="28"/>
          <w:lang w:val="pt-PT"/>
        </w:rPr>
      </w:pPr>
      <w:r w:rsidRPr="008B3159">
        <w:rPr>
          <w:rFonts w:ascii="NouvelR" w:hAnsi="NouvelR"/>
          <w:b/>
          <w:bCs/>
          <w:i/>
          <w:iCs/>
          <w:color w:val="000000" w:themeColor="text1"/>
          <w:sz w:val="28"/>
          <w:szCs w:val="28"/>
          <w:lang w:val="pt-PT"/>
        </w:rPr>
        <w:t>S designem, který si vás získá, se zkušenostmi s elektrickými a digitálními technologiemi, které jsou zábavné a snadné, a s výrobou, která je lokální, zodpovědná a cirkulární, má vše, co je potřeba k tomu, aby se stal etalonem městského vozu pro přechod na</w:t>
      </w:r>
      <w:r w:rsidR="00965FC1">
        <w:rPr>
          <w:rFonts w:ascii="NouvelR" w:hAnsi="NouvelR"/>
          <w:b/>
          <w:bCs/>
          <w:i/>
          <w:iCs/>
          <w:color w:val="000000" w:themeColor="text1"/>
          <w:sz w:val="28"/>
          <w:szCs w:val="28"/>
          <w:lang w:val="pt-PT"/>
        </w:rPr>
        <w:t xml:space="preserve"> 100% elektrický</w:t>
      </w:r>
      <w:r w:rsidR="002A5578">
        <w:rPr>
          <w:rFonts w:ascii="NouvelR" w:hAnsi="NouvelR"/>
          <w:b/>
          <w:bCs/>
          <w:i/>
          <w:iCs/>
          <w:color w:val="000000" w:themeColor="text1"/>
          <w:sz w:val="28"/>
          <w:szCs w:val="28"/>
          <w:lang w:val="pt-PT"/>
        </w:rPr>
        <w:t xml:space="preserve"> </w:t>
      </w:r>
      <w:r w:rsidRPr="008B3159">
        <w:rPr>
          <w:rFonts w:ascii="NouvelR" w:hAnsi="NouvelR"/>
          <w:b/>
          <w:bCs/>
          <w:i/>
          <w:iCs/>
          <w:color w:val="000000" w:themeColor="text1"/>
          <w:sz w:val="28"/>
          <w:szCs w:val="28"/>
          <w:lang w:val="pt-PT"/>
        </w:rPr>
        <w:t>pohon.</w:t>
      </w:r>
    </w:p>
    <w:p w14:paraId="401D5002" w14:textId="77777777" w:rsidR="00876862" w:rsidRPr="008B3159" w:rsidRDefault="00876862" w:rsidP="00B63026">
      <w:pPr>
        <w:pStyle w:val="Title2"/>
        <w:rPr>
          <w:rFonts w:ascii="NouvelR" w:hAnsi="NouvelR"/>
        </w:rPr>
      </w:pPr>
    </w:p>
    <w:p w14:paraId="330B11D0" w14:textId="58180A8D" w:rsidR="005C7DCF" w:rsidRPr="008B3159" w:rsidRDefault="005C7DCF" w:rsidP="005C7DCF">
      <w:pPr>
        <w:pStyle w:val="Title2"/>
        <w:rPr>
          <w:rFonts w:ascii="NouvelR" w:hAnsi="NouvelR"/>
          <w:lang w:val="pt-PT"/>
        </w:rPr>
      </w:pPr>
      <w:bookmarkStart w:id="4" w:name="_Toc159596738"/>
      <w:bookmarkEnd w:id="1"/>
      <w:bookmarkEnd w:id="2"/>
      <w:bookmarkEnd w:id="3"/>
      <w:r w:rsidRPr="008B3159">
        <w:rPr>
          <w:rFonts w:ascii="NouvelR" w:hAnsi="NouvelR"/>
          <w:lang w:val="pt-PT"/>
        </w:rPr>
        <w:lastRenderedPageBreak/>
        <w:t>Nová generace vozu zrozená z Renaulution</w:t>
      </w:r>
      <w:bookmarkEnd w:id="4"/>
    </w:p>
    <w:p w14:paraId="2BBA7E5C" w14:textId="77777777" w:rsidR="00CF7A32" w:rsidRDefault="00CF7A32" w:rsidP="00742A04">
      <w:pPr>
        <w:rPr>
          <w:rFonts w:ascii="NouvelR" w:hAnsi="NouvelR"/>
          <w:lang w:val="pt-PT"/>
        </w:rPr>
      </w:pPr>
    </w:p>
    <w:p w14:paraId="7231A843" w14:textId="5CF7DBDC" w:rsidR="00742A04" w:rsidRPr="008B3159" w:rsidRDefault="00742A04" w:rsidP="00742A04">
      <w:pPr>
        <w:rPr>
          <w:rFonts w:ascii="NouvelR" w:hAnsi="NouvelR"/>
          <w:lang w:val="pt-PT"/>
        </w:rPr>
      </w:pPr>
      <w:r w:rsidRPr="008B3159">
        <w:rPr>
          <w:rFonts w:ascii="NouvelR" w:hAnsi="NouvelR"/>
          <w:lang w:val="pt-PT"/>
        </w:rPr>
        <w:t xml:space="preserve">Elektrický Renault 5 E-Tech je vůz jako žádný jiný. Je symbolem skupiny Renault. Je symbolem strategie obnovy skupiny Renault, Renaulution, její průmyslové obnovy a elektrického posunu její ikonické značky. </w:t>
      </w:r>
    </w:p>
    <w:p w14:paraId="7611196F" w14:textId="77777777" w:rsidR="00742A04" w:rsidRPr="008B3159" w:rsidRDefault="00742A04" w:rsidP="00742A04">
      <w:pPr>
        <w:rPr>
          <w:rFonts w:ascii="NouvelR" w:hAnsi="NouvelR"/>
          <w:sz w:val="22"/>
          <w:szCs w:val="22"/>
          <w:lang w:val="pt-PT"/>
        </w:rPr>
      </w:pPr>
    </w:p>
    <w:p w14:paraId="0909A459" w14:textId="22754105" w:rsidR="00742A04" w:rsidRPr="008B3159" w:rsidRDefault="00742A04" w:rsidP="00742A04">
      <w:pPr>
        <w:rPr>
          <w:rFonts w:ascii="NouvelR" w:hAnsi="NouvelR"/>
          <w:lang w:val="pt-PT"/>
        </w:rPr>
      </w:pPr>
      <w:r w:rsidRPr="008B3159">
        <w:rPr>
          <w:rFonts w:ascii="NouvelR" w:hAnsi="NouvelR"/>
          <w:lang w:val="pt-PT"/>
        </w:rPr>
        <w:t>Výsledkem inovativního přístupu je sériový model, který si zachovává veškerou svůdnost a snový charakter konceptu. Jeho vývoj trval pouhé tři roky, oproti obvyklým čtyřem. Je to skutečná síla elektrických a digitálních technologií. Renault 5 E-Tech</w:t>
      </w:r>
      <w:r w:rsidR="00965FC1">
        <w:rPr>
          <w:rFonts w:ascii="NouvelR" w:hAnsi="NouvelR"/>
          <w:lang w:val="pt-PT"/>
        </w:rPr>
        <w:t xml:space="preserve"> 100% elektrický</w:t>
      </w:r>
      <w:r w:rsidR="002A5578">
        <w:rPr>
          <w:rFonts w:ascii="NouvelR" w:hAnsi="NouvelR"/>
          <w:lang w:val="pt-PT"/>
        </w:rPr>
        <w:t xml:space="preserve"> </w:t>
      </w:r>
      <w:r w:rsidRPr="008B3159">
        <w:rPr>
          <w:rFonts w:ascii="NouvelR" w:hAnsi="NouvelR"/>
          <w:lang w:val="pt-PT"/>
        </w:rPr>
        <w:t>se bude vyrábět ve Francii a zároveň bude cenově konkurenceschopný</w:t>
      </w:r>
      <w:r w:rsidR="00CF7A32">
        <w:rPr>
          <w:rFonts w:ascii="NouvelR" w:hAnsi="NouvelR"/>
          <w:lang w:val="pt-PT"/>
        </w:rPr>
        <w:t>.</w:t>
      </w:r>
    </w:p>
    <w:p w14:paraId="51F2A8E5" w14:textId="77777777" w:rsidR="00742A04" w:rsidRPr="008B3159" w:rsidRDefault="00742A04" w:rsidP="00742A04">
      <w:pPr>
        <w:rPr>
          <w:rFonts w:ascii="NouvelR" w:hAnsi="NouvelR"/>
          <w:lang w:val="pt-PT"/>
        </w:rPr>
      </w:pPr>
    </w:p>
    <w:p w14:paraId="65464CBB" w14:textId="77777777" w:rsidR="00742A04" w:rsidRPr="008B3159" w:rsidRDefault="00742A04" w:rsidP="00742A04">
      <w:pPr>
        <w:rPr>
          <w:rFonts w:ascii="NouvelR" w:hAnsi="NouvelR"/>
          <w:lang w:val="pt-PT"/>
        </w:rPr>
      </w:pPr>
      <w:r w:rsidRPr="008B3159">
        <w:rPr>
          <w:rFonts w:ascii="NouvelR" w:hAnsi="NouvelR"/>
          <w:lang w:val="pt-PT"/>
        </w:rPr>
        <w:t>K dosažení tohoto výsledku v segmentu malých a cenově dostupných městských vozů bylo nutné použít veškeré odborné znalosti skupiny, zejména společnosti Renault, Ampere, divize skupiny Renault specializující se na elektrická vozidla a software, a také Mobilize.</w:t>
      </w:r>
    </w:p>
    <w:p w14:paraId="1647AD54" w14:textId="77777777" w:rsidR="00EC6CED" w:rsidRPr="008B3159" w:rsidRDefault="00EC6CED" w:rsidP="00EC6CED">
      <w:pPr>
        <w:rPr>
          <w:rFonts w:ascii="NouvelR" w:hAnsi="NouvelR"/>
        </w:rPr>
      </w:pPr>
    </w:p>
    <w:p w14:paraId="35867B4B" w14:textId="10F966CB" w:rsidR="00247737" w:rsidRPr="008B3159" w:rsidRDefault="00247737" w:rsidP="00247737">
      <w:pPr>
        <w:rPr>
          <w:rFonts w:ascii="NouvelR" w:hAnsi="NouvelR"/>
          <w:lang w:val="pt-PT"/>
        </w:rPr>
      </w:pPr>
      <w:r w:rsidRPr="008B3159">
        <w:rPr>
          <w:rFonts w:ascii="NouvelR" w:hAnsi="NouvelR"/>
          <w:lang w:val="pt-PT"/>
        </w:rPr>
        <w:t>Tento proces spolupráce proběhl v rámci nové multioborové organizace skupiny Renault. Ta umožňuje soustředit se na hledání agility, inovací a efektivity, aby mohla čelit technologickým změnám v odvětví. Díky rychlému rozvoji jedinečné platformy věnované malým elektromobilům a síle evropského průmyslového ekosystému tak společnost Ampere dokázala značce Renault poskytnout nezpochybnitelnou konkurenční výhodu. To umožnilo společnosti Renault vyvinout novou řadu atraktivních elektromobilů, mezi jejichž hlavní představitele nyní patří</w:t>
      </w:r>
      <w:r w:rsidR="00965FC1">
        <w:rPr>
          <w:rFonts w:ascii="NouvelR" w:hAnsi="NouvelR"/>
          <w:lang w:val="pt-PT"/>
        </w:rPr>
        <w:t xml:space="preserve"> 100% elektrický</w:t>
      </w:r>
      <w:r w:rsidR="002A5578">
        <w:rPr>
          <w:rFonts w:ascii="NouvelR" w:hAnsi="NouvelR"/>
          <w:lang w:val="pt-PT"/>
        </w:rPr>
        <w:t xml:space="preserve"> </w:t>
      </w:r>
      <w:r w:rsidRPr="008B3159">
        <w:rPr>
          <w:rFonts w:ascii="NouvelR" w:hAnsi="NouvelR"/>
          <w:lang w:val="pt-PT"/>
        </w:rPr>
        <w:t>Renault 5 E-Tech.</w:t>
      </w:r>
    </w:p>
    <w:p w14:paraId="46E3231E" w14:textId="4543430B" w:rsidR="00BA6DE9" w:rsidRPr="008B3159" w:rsidRDefault="00BA6DE9" w:rsidP="1034C321">
      <w:pPr>
        <w:rPr>
          <w:rFonts w:ascii="NouvelR" w:hAnsi="NouvelR"/>
        </w:rPr>
      </w:pPr>
    </w:p>
    <w:p w14:paraId="5C578224" w14:textId="43D61D5D" w:rsidR="005A16EB" w:rsidRPr="008B3159" w:rsidRDefault="00CF7A32" w:rsidP="001F7F12">
      <w:pPr>
        <w:ind w:firstLine="708"/>
        <w:rPr>
          <w:rFonts w:ascii="NouvelR" w:hAnsi="NouvelR" w:cstheme="minorHAnsi"/>
        </w:rPr>
      </w:pPr>
      <w:r w:rsidRPr="008B3159">
        <w:rPr>
          <w:rFonts w:ascii="NouvelR" w:hAnsi="NouvelR"/>
          <w:noProof/>
        </w:rPr>
        <mc:AlternateContent>
          <mc:Choice Requires="wpg">
            <w:drawing>
              <wp:anchor distT="0" distB="0" distL="114300" distR="114300" simplePos="0" relativeHeight="251658244" behindDoc="0" locked="0" layoutInCell="1" allowOverlap="1" wp14:anchorId="52C2AB40" wp14:editId="0EF40CBC">
                <wp:simplePos x="0" y="0"/>
                <wp:positionH relativeFrom="margin">
                  <wp:posOffset>-4445</wp:posOffset>
                </wp:positionH>
                <wp:positionV relativeFrom="paragraph">
                  <wp:posOffset>4819015</wp:posOffset>
                </wp:positionV>
                <wp:extent cx="6496050" cy="2886075"/>
                <wp:effectExtent l="0" t="0" r="0" b="9525"/>
                <wp:wrapTopAndBottom/>
                <wp:docPr id="1" name="Groupe 1"/>
                <wp:cNvGraphicFramePr/>
                <a:graphic xmlns:a="http://schemas.openxmlformats.org/drawingml/2006/main">
                  <a:graphicData uri="http://schemas.microsoft.com/office/word/2010/wordprocessingGroup">
                    <wpg:wgp>
                      <wpg:cNvGrpSpPr/>
                      <wpg:grpSpPr>
                        <a:xfrm>
                          <a:off x="0" y="0"/>
                          <a:ext cx="6496050" cy="2886075"/>
                          <a:chOff x="-441701" y="716217"/>
                          <a:chExt cx="6108578" cy="3194602"/>
                        </a:xfrm>
                      </wpg:grpSpPr>
                      <pic:pic xmlns:pic="http://schemas.openxmlformats.org/drawingml/2006/picture">
                        <pic:nvPicPr>
                          <pic:cNvPr id="2" name="Graphique 6"/>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441701" y="716217"/>
                            <a:ext cx="405765" cy="328708"/>
                          </a:xfrm>
                          <a:prstGeom prst="rect">
                            <a:avLst/>
                          </a:prstGeom>
                        </pic:spPr>
                      </pic:pic>
                      <wps:wsp>
                        <wps:cNvPr id="3" name="Zone de texte 3"/>
                        <wps:cNvSpPr txBox="1"/>
                        <wps:spPr>
                          <a:xfrm>
                            <a:off x="-20593" y="803523"/>
                            <a:ext cx="5489598" cy="2778074"/>
                          </a:xfrm>
                          <a:prstGeom prst="rect">
                            <a:avLst/>
                          </a:prstGeom>
                          <a:noFill/>
                          <a:ln w="6350">
                            <a:noFill/>
                          </a:ln>
                        </wps:spPr>
                        <wps:txbx>
                          <w:txbxContent>
                            <w:p w14:paraId="28857C05" w14:textId="56158BE8" w:rsidR="005A16EB" w:rsidRPr="00CF7A32" w:rsidRDefault="00322EBB" w:rsidP="008E5FE0">
                              <w:pPr>
                                <w:jc w:val="both"/>
                                <w:rPr>
                                  <w:rFonts w:ascii="NouvelR" w:hAnsi="NouvelR"/>
                                  <w:i/>
                                  <w:iCs/>
                                </w:rPr>
                              </w:pPr>
                              <w:r w:rsidRPr="00CF7A32">
                                <w:rPr>
                                  <w:rFonts w:ascii="NouvelR" w:hAnsi="NouvelR"/>
                                  <w:i/>
                                  <w:iCs/>
                                </w:rPr>
                                <w:t>"Renault 5 E-Tech</w:t>
                              </w:r>
                              <w:r w:rsidR="00965FC1">
                                <w:rPr>
                                  <w:rFonts w:ascii="NouvelR" w:hAnsi="NouvelR"/>
                                  <w:i/>
                                  <w:iCs/>
                                </w:rPr>
                                <w:t xml:space="preserve"> 100% elektrický</w:t>
                              </w:r>
                              <w:r w:rsidR="002A5578">
                                <w:rPr>
                                  <w:rFonts w:ascii="NouvelR" w:hAnsi="NouvelR"/>
                                  <w:i/>
                                  <w:iCs/>
                                </w:rPr>
                                <w:t xml:space="preserve"> </w:t>
                              </w:r>
                              <w:r w:rsidRPr="00CF7A32">
                                <w:rPr>
                                  <w:rFonts w:ascii="NouvelR" w:hAnsi="NouvelR"/>
                                  <w:i/>
                                  <w:iCs/>
                                </w:rPr>
                                <w:t xml:space="preserve">je mnohem víc než jen </w:t>
                              </w:r>
                              <w:proofErr w:type="gramStart"/>
                              <w:r w:rsidRPr="00CF7A32">
                                <w:rPr>
                                  <w:rFonts w:ascii="NouvelR" w:hAnsi="NouvelR"/>
                                  <w:i/>
                                  <w:iCs/>
                                </w:rPr>
                                <w:t>auto!</w:t>
                              </w:r>
                              <w:proofErr w:type="gramEnd"/>
                              <w:r w:rsidRPr="00CF7A32">
                                <w:rPr>
                                  <w:rFonts w:ascii="NouvelR" w:hAnsi="NouvelR"/>
                                  <w:i/>
                                  <w:iCs/>
                                </w:rPr>
                                <w:t xml:space="preserve"> Přichází v době, kdy se miliony Evropanů chystají přejít na elektrickou, propojenou a udržitelnou mobilitu. Je také podnětem k transformaci skupiny Renault na automobilovou společnost nové generace. Abychom jej mohli vyvinout během tří let ve Francii, s takovou úrovní technologické a elektrické kvality, musela být všechna naše rozhodnutí převratná. A naše organizace musela být maximálně agilní. Jako první v Evropě jsme zvolili 100% elektrickou platformu pro malý vůz, optimalizovali jsme náklady v celém hodnotovém řetězci, přemístili jsme náš průmyslový ekosystém... To všechno dokázal pouze ikonický vůz a také sjednotit týmy, aby se interně posunuly kupředu. Tváří v tvář změnám, kterými náš průmysl prochází, otevírá tento vůz pro Renault novou cestu. Je jádrem boje o znovuzrození evropského průmyslu tváří v tvář konkurenci z východu i západu. Tímto vozem dokazujeme, že výroba v Evropě, ve Francii, je </w:t>
                              </w:r>
                              <w:proofErr w:type="gramStart"/>
                              <w:r w:rsidRPr="00CF7A32">
                                <w:rPr>
                                  <w:rFonts w:ascii="NouvelR" w:hAnsi="NouvelR"/>
                                  <w:i/>
                                  <w:iCs/>
                                </w:rPr>
                                <w:t>možná!</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 name="Graphique 12"/>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5260478" y="3581596"/>
                            <a:ext cx="406399" cy="3292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C2AB40" id="Groupe 1" o:spid="_x0000_s1030" style="position:absolute;left:0;text-align:left;margin-left:-.35pt;margin-top:379.45pt;width:511.5pt;height:227.25pt;z-index:251658244;mso-position-horizontal-relative:margin;mso-width-relative:margin;mso-height-relative:margin" coordorigin="-4417,7162" coordsize="61085,31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">
                <v:shape id="Graphique 6" o:spid="_x0000_s1031" type="#_x0000_t75" style="position:absolute;left:-4417;top:7162;width:4058;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">
                  <v:imagedata r:id="rId14" o:title=""/>
                </v:shape>
                <v:shape id="Zone de texte 3" o:spid="_x0000_s1032" type="#_x0000_t202" style="position:absolute;left:-205;top:8035;width:54895;height:2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14:paraId="28857C05" w14:textId="56158BE8" w:rsidR="005A16EB" w:rsidRPr="00CF7A32" w:rsidRDefault="00322EBB" w:rsidP="008E5FE0">
                        <w:pPr>
                          <w:jc w:val="both"/>
                          <w:rPr>
                            <w:rFonts w:ascii="NouvelR" w:hAnsi="NouvelR"/>
                            <w:i/>
                            <w:iCs/>
                          </w:rPr>
                        </w:pPr>
                        <w:r w:rsidRPr="00CF7A32">
                          <w:rPr>
                            <w:rFonts w:ascii="NouvelR" w:hAnsi="NouvelR"/>
                            <w:i/>
                            <w:iCs/>
                          </w:rPr>
                          <w:t>"Renault 5 E-Tech</w:t>
                        </w:r>
                        <w:r w:rsidR="00965FC1">
                          <w:rPr>
                            <w:rFonts w:ascii="NouvelR" w:hAnsi="NouvelR"/>
                            <w:i/>
                            <w:iCs/>
                          </w:rPr>
                          <w:t xml:space="preserve"> 100% elektrický</w:t>
                        </w:r>
                        <w:r w:rsidR="002A5578">
                          <w:rPr>
                            <w:rFonts w:ascii="NouvelR" w:hAnsi="NouvelR"/>
                            <w:i/>
                            <w:iCs/>
                          </w:rPr>
                          <w:t xml:space="preserve"> </w:t>
                        </w:r>
                        <w:r w:rsidRPr="00CF7A32">
                          <w:rPr>
                            <w:rFonts w:ascii="NouvelR" w:hAnsi="NouvelR"/>
                            <w:i/>
                            <w:iCs/>
                          </w:rPr>
                          <w:t xml:space="preserve">je mnohem víc než jen </w:t>
                        </w:r>
                        <w:proofErr w:type="gramStart"/>
                        <w:r w:rsidRPr="00CF7A32">
                          <w:rPr>
                            <w:rFonts w:ascii="NouvelR" w:hAnsi="NouvelR"/>
                            <w:i/>
                            <w:iCs/>
                          </w:rPr>
                          <w:t>auto!</w:t>
                        </w:r>
                        <w:proofErr w:type="gramEnd"/>
                        <w:r w:rsidRPr="00CF7A32">
                          <w:rPr>
                            <w:rFonts w:ascii="NouvelR" w:hAnsi="NouvelR"/>
                            <w:i/>
                            <w:iCs/>
                          </w:rPr>
                          <w:t xml:space="preserve"> Přichází v době, kdy se miliony Evropanů chystají přejít na elektrickou, propojenou a udržitelnou mobilitu. Je také podnětem k transformaci skupiny Renault na automobilovou společnost nové generace. Abychom jej mohli vyvinout během tří let ve Francii, s takovou úrovní technologické a elektrické kvality, musela být všechna naše rozhodnutí převratná. A naše organizace musela být maximálně agilní. Jako první v Evropě jsme zvolili 100% elektrickou platformu pro malý vůz, optimalizovali jsme náklady v celém hodnotovém řetězci, přemístili jsme náš průmyslový ekosystém... To všechno dokázal pouze ikonický vůz a také sjednotit týmy, aby se interně posunuly kupředu. Tváří v tvář změnám, kterými náš průmysl prochází, otevírá tento vůz pro Renault novou cestu. Je jádrem boje o znovuzrození evropského průmyslu tváří v tvář konkurenci z východu i západu. Tímto vozem dokazujeme, že výroba v Evropě, ve Francii, je </w:t>
                        </w:r>
                        <w:proofErr w:type="gramStart"/>
                        <w:r w:rsidRPr="00CF7A32">
                          <w:rPr>
                            <w:rFonts w:ascii="NouvelR" w:hAnsi="NouvelR"/>
                            <w:i/>
                            <w:iCs/>
                          </w:rPr>
                          <w:t>možná!</w:t>
                        </w:r>
                        <w:proofErr w:type="gramEnd"/>
                      </w:p>
                    </w:txbxContent>
                  </v:textbox>
                </v:shape>
                <v:shape id="Graphique 12" o:spid="_x0000_s1033" type="#_x0000_t75" style="position:absolute;left:52604;top:35815;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">
                  <v:imagedata r:id="rId14" o:title=""/>
                </v:shape>
                <w10:wrap type="topAndBottom" anchorx="margin"/>
              </v:group>
            </w:pict>
          </mc:Fallback>
        </mc:AlternateContent>
      </w:r>
      <w:r w:rsidR="005A16EB" w:rsidRPr="008B3159">
        <w:rPr>
          <w:rFonts w:ascii="NouvelR" w:hAnsi="NouvelR" w:cstheme="minorHAnsi"/>
          <w:b/>
          <w:bCs/>
        </w:rPr>
        <w:t xml:space="preserve">Luca de Meo, CEO </w:t>
      </w:r>
      <w:r w:rsidR="00770D1D" w:rsidRPr="008B3159">
        <w:rPr>
          <w:rFonts w:ascii="NouvelR" w:hAnsi="NouvelR" w:cstheme="minorHAnsi"/>
          <w:b/>
          <w:bCs/>
        </w:rPr>
        <w:t>Skupiny Renault</w:t>
      </w:r>
    </w:p>
    <w:p w14:paraId="5BCE5F40" w14:textId="707E1BB0" w:rsidR="00BB6D74" w:rsidRPr="008B3159" w:rsidRDefault="00BB6D74" w:rsidP="00BB6D74">
      <w:pPr>
        <w:pStyle w:val="Title2"/>
        <w:rPr>
          <w:rFonts w:ascii="NouvelR" w:hAnsi="NouvelR"/>
          <w:lang w:val="pt-PT"/>
        </w:rPr>
      </w:pPr>
      <w:bookmarkStart w:id="5" w:name="_Toc159596739"/>
      <w:r w:rsidRPr="008B3159">
        <w:rPr>
          <w:rFonts w:ascii="NouvelR" w:hAnsi="NouvelR"/>
          <w:lang w:val="pt-PT"/>
        </w:rPr>
        <w:lastRenderedPageBreak/>
        <w:t>Jedinečný a emotivní design</w:t>
      </w:r>
      <w:bookmarkEnd w:id="5"/>
    </w:p>
    <w:p w14:paraId="7BD3B907" w14:textId="77777777" w:rsidR="003774F6" w:rsidRPr="008B3159" w:rsidRDefault="003774F6" w:rsidP="003774F6">
      <w:pPr>
        <w:rPr>
          <w:rFonts w:ascii="NouvelR" w:hAnsi="NouvelR" w:cstheme="minorHAnsi"/>
        </w:rPr>
      </w:pPr>
    </w:p>
    <w:p w14:paraId="7257CBBE" w14:textId="77777777" w:rsidR="00EB0C52" w:rsidRPr="008B3159" w:rsidRDefault="00EB0C52" w:rsidP="00EB0C52">
      <w:pPr>
        <w:rPr>
          <w:rFonts w:ascii="NouvelR" w:hAnsi="NouvelR" w:cstheme="minorHAnsi"/>
          <w:lang w:val="pt-PT"/>
        </w:rPr>
      </w:pPr>
      <w:r w:rsidRPr="008B3159">
        <w:rPr>
          <w:rFonts w:ascii="NouvelR" w:hAnsi="NouvelR" w:cstheme="minorHAnsi"/>
          <w:lang w:val="pt-PT"/>
        </w:rPr>
        <w:t xml:space="preserve">Když se v roce 1972 zrodil Renault 5, zaujal svým moderním, nekonvenčním designem. Plastové nárazníky, šest zářivých barev a světlomety mu dodávaly rošťácký, téměř lidský vzhled. Díky svému postavení v souladu se společenským vývojem si okamžitě získal Francouze, zejména ženy a mladé lidi, což byla na tehdejší dobu nová zákaznická skupina. Ztělesňoval závan čerstvého vzduchu, symbol svobody a radosti ze života. </w:t>
      </w:r>
    </w:p>
    <w:p w14:paraId="2D303B86" w14:textId="77777777" w:rsidR="00EB0C52" w:rsidRPr="008B3159" w:rsidRDefault="00EB0C52" w:rsidP="00EB0C52">
      <w:pPr>
        <w:rPr>
          <w:rFonts w:ascii="NouvelR" w:hAnsi="NouvelR" w:cstheme="minorHAnsi"/>
          <w:lang w:val="pt-PT"/>
        </w:rPr>
      </w:pPr>
    </w:p>
    <w:p w14:paraId="2E685521" w14:textId="77777777" w:rsidR="00EB0C52" w:rsidRPr="008B3159" w:rsidRDefault="00EB0C52" w:rsidP="00EB0C52">
      <w:pPr>
        <w:rPr>
          <w:rFonts w:ascii="NouvelR" w:hAnsi="NouvelR" w:cstheme="minorHAnsi"/>
          <w:lang w:val="pt-PT"/>
        </w:rPr>
      </w:pPr>
      <w:r w:rsidRPr="008B3159">
        <w:rPr>
          <w:rFonts w:ascii="NouvelR" w:hAnsi="NouvelR" w:cstheme="minorHAnsi"/>
          <w:lang w:val="pt-PT"/>
        </w:rPr>
        <w:t>Jak můžeme oživit tuto ikonu s její nesrovnatelnou přitažlivostí? Jak z něj udělat nový objekt touhy pro ty, kteří znali charakter původního Renault 5, i pro nové generace, jejichž očekávání se změnila ve světě, který prochází svou elektrickou a digitální transformací? Jakými hodnotami by se tato renesance měla řídit? To jsou jen některé z otázek, kterými se řídila práce našich týmů od vizuálního návrhu přes vývoj projektu až po představení tohoto nového Renaultu 5 pro 21. století.</w:t>
      </w:r>
    </w:p>
    <w:p w14:paraId="6F0760BC" w14:textId="77777777" w:rsidR="003774F6" w:rsidRPr="008B3159" w:rsidRDefault="003774F6" w:rsidP="003774F6">
      <w:pPr>
        <w:rPr>
          <w:rFonts w:ascii="NouvelR" w:hAnsi="NouvelR" w:cstheme="minorHAnsi"/>
        </w:rPr>
      </w:pPr>
    </w:p>
    <w:p w14:paraId="5F80407C" w14:textId="70951D10" w:rsidR="001C4BE0" w:rsidRPr="008B3159" w:rsidRDefault="001C4BE0" w:rsidP="001C4BE0">
      <w:pPr>
        <w:rPr>
          <w:rFonts w:ascii="NouvelR" w:hAnsi="NouvelR"/>
          <w:lang w:val="pt-PT"/>
        </w:rPr>
      </w:pPr>
      <w:r w:rsidRPr="008B3159">
        <w:rPr>
          <w:rFonts w:ascii="NouvelR" w:hAnsi="NouvelR"/>
          <w:b/>
          <w:bCs/>
          <w:lang w:val="pt-PT"/>
        </w:rPr>
        <w:t xml:space="preserve">Pro tým designérů, kteří pojali svou práci s hlubokými emocemi, je to fantastické hřiště pro "retrofuturismus". </w:t>
      </w:r>
      <w:r w:rsidRPr="008B3159">
        <w:rPr>
          <w:rFonts w:ascii="NouvelR" w:hAnsi="NouvelR"/>
          <w:lang w:val="pt-PT"/>
        </w:rPr>
        <w:t>Výrazné barvy, rošťácké světlomety, svislá zadní světla, vystouplé blatníky, barevná střešní lišta, mřížka na kapotě a další. Renault 5 E-Tech</w:t>
      </w:r>
      <w:r w:rsidR="00296189">
        <w:rPr>
          <w:rFonts w:ascii="NouvelR" w:hAnsi="NouvelR"/>
          <w:lang w:val="pt-PT"/>
        </w:rPr>
        <w:t xml:space="preserve"> 100% </w:t>
      </w:r>
      <w:r w:rsidR="00965FC1">
        <w:rPr>
          <w:rFonts w:ascii="NouvelR" w:hAnsi="NouvelR"/>
          <w:lang w:val="pt-PT"/>
        </w:rPr>
        <w:t>elektrický</w:t>
      </w:r>
      <w:r w:rsidR="002A5578">
        <w:rPr>
          <w:rFonts w:ascii="NouvelR" w:hAnsi="NouvelR"/>
          <w:lang w:val="pt-PT"/>
        </w:rPr>
        <w:t xml:space="preserve"> </w:t>
      </w:r>
      <w:r w:rsidRPr="008B3159">
        <w:rPr>
          <w:rFonts w:ascii="NouvelR" w:hAnsi="NouvelR"/>
          <w:lang w:val="pt-PT"/>
        </w:rPr>
        <w:t>je plný odkazů na svého rošťáckého předchůdce. Záměrem je reinterpretovat mnoho detailů, které jsou tak hluboce zakořeněné v rámci kolektivní představivosti, do světla elektrické technologie a 21. století.</w:t>
      </w:r>
    </w:p>
    <w:p w14:paraId="50A6E5F2" w14:textId="77777777" w:rsidR="003774F6" w:rsidRPr="008B3159" w:rsidRDefault="003774F6" w:rsidP="003774F6">
      <w:pPr>
        <w:rPr>
          <w:rFonts w:ascii="NouvelR" w:hAnsi="NouvelR" w:cstheme="minorHAnsi"/>
        </w:rPr>
      </w:pPr>
    </w:p>
    <w:p w14:paraId="39C08B34" w14:textId="77777777" w:rsidR="00EE2F1A" w:rsidRPr="008B3159" w:rsidRDefault="00EE2F1A" w:rsidP="00EE2F1A">
      <w:pPr>
        <w:rPr>
          <w:rFonts w:ascii="NouvelR" w:hAnsi="NouvelR" w:cstheme="minorHAnsi"/>
          <w:lang w:val="pt-PT"/>
        </w:rPr>
      </w:pPr>
      <w:r w:rsidRPr="008B3159">
        <w:rPr>
          <w:rFonts w:ascii="NouvelR" w:hAnsi="NouvelR" w:cstheme="minorHAnsi"/>
          <w:lang w:val="pt-PT"/>
        </w:rPr>
        <w:t>Mřížka na kapotě původního modelu byla přepracována tak, aby držela krok s dobou. Nahradil ji indikátor dobíjení v podobě symbolického čísla 5, který se rozsvítí, když se řidič přiblíží k vozidlu, a představuje tak vzájemnou interakci mezi člověkem a strojem. Dalším příkladem humanizovaného rozhraní je uvítací sekvence v podobě mrknutí LED světlometů ve tvaru zorniček. Aerodynamické doplňky, které v původním Renaultu 5 chyběly a které jsou dnes nezbytné pro optimalizaci účinnosti vozidla, zůstaly skryté, stejně jako zaoblené sklo zakrývající zadní světla pro optimalizaci proudění vzduchu.</w:t>
      </w:r>
    </w:p>
    <w:p w14:paraId="6F9326DC" w14:textId="77777777" w:rsidR="00EE2F1A" w:rsidRPr="008B3159" w:rsidRDefault="00EE2F1A" w:rsidP="00526421">
      <w:pPr>
        <w:rPr>
          <w:rFonts w:ascii="NouvelR" w:hAnsi="NouvelR" w:cs="Calibri"/>
        </w:rPr>
      </w:pPr>
    </w:p>
    <w:p w14:paraId="66E7BF28" w14:textId="3737B7CE" w:rsidR="00526421" w:rsidRPr="008B3159" w:rsidRDefault="00526421" w:rsidP="00526421">
      <w:pPr>
        <w:rPr>
          <w:rFonts w:ascii="NouvelR" w:hAnsi="NouvelR" w:cs="Calibri"/>
        </w:rPr>
      </w:pPr>
      <w:r w:rsidRPr="008B3159">
        <w:rPr>
          <w:rFonts w:ascii="NouvelR" w:hAnsi="NouvelR"/>
          <w:noProof/>
        </w:rPr>
        <mc:AlternateContent>
          <mc:Choice Requires="wpg">
            <w:drawing>
              <wp:anchor distT="0" distB="0" distL="114300" distR="114300" simplePos="0" relativeHeight="251658240" behindDoc="0" locked="0" layoutInCell="1" allowOverlap="1" wp14:anchorId="3FC72BAD" wp14:editId="533BF444">
                <wp:simplePos x="0" y="0"/>
                <wp:positionH relativeFrom="margin">
                  <wp:posOffset>-38735</wp:posOffset>
                </wp:positionH>
                <wp:positionV relativeFrom="paragraph">
                  <wp:posOffset>323850</wp:posOffset>
                </wp:positionV>
                <wp:extent cx="5987415" cy="962025"/>
                <wp:effectExtent l="0" t="0" r="0" b="9525"/>
                <wp:wrapTopAndBottom/>
                <wp:docPr id="14" name="Groupe 14"/>
                <wp:cNvGraphicFramePr/>
                <a:graphic xmlns:a="http://schemas.openxmlformats.org/drawingml/2006/main">
                  <a:graphicData uri="http://schemas.microsoft.com/office/word/2010/wordprocessingGroup">
                    <wpg:wgp>
                      <wpg:cNvGrpSpPr/>
                      <wpg:grpSpPr>
                        <a:xfrm>
                          <a:off x="0" y="0"/>
                          <a:ext cx="5987415" cy="962025"/>
                          <a:chOff x="-441701" y="716217"/>
                          <a:chExt cx="6108578" cy="3194602"/>
                        </a:xfrm>
                      </wpg:grpSpPr>
                      <pic:pic xmlns:pic="http://schemas.openxmlformats.org/drawingml/2006/picture">
                        <pic:nvPicPr>
                          <pic:cNvPr id="16" name="Graphique 6"/>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441701" y="716217"/>
                            <a:ext cx="405765" cy="328708"/>
                          </a:xfrm>
                          <a:prstGeom prst="rect">
                            <a:avLst/>
                          </a:prstGeom>
                        </pic:spPr>
                      </pic:pic>
                      <wps:wsp>
                        <wps:cNvPr id="18" name="Zone de texte 18"/>
                        <wps:cNvSpPr txBox="1"/>
                        <wps:spPr>
                          <a:xfrm>
                            <a:off x="-20593" y="803522"/>
                            <a:ext cx="5489598" cy="2446655"/>
                          </a:xfrm>
                          <a:prstGeom prst="rect">
                            <a:avLst/>
                          </a:prstGeom>
                          <a:noFill/>
                          <a:ln w="6350">
                            <a:noFill/>
                          </a:ln>
                        </wps:spPr>
                        <wps:txbx>
                          <w:txbxContent>
                            <w:p w14:paraId="37578EB0" w14:textId="438E3B13" w:rsidR="00D1158D" w:rsidRPr="00CF7A32" w:rsidRDefault="009D43E4" w:rsidP="00526421">
                              <w:pPr>
                                <w:jc w:val="both"/>
                                <w:rPr>
                                  <w:rFonts w:ascii="NouvelR" w:hAnsi="NouvelR"/>
                                  <w:i/>
                                  <w:iCs/>
                                </w:rPr>
                              </w:pPr>
                              <w:r w:rsidRPr="00CF7A32">
                                <w:rPr>
                                  <w:rFonts w:ascii="NouvelR" w:hAnsi="NouvelR"/>
                                  <w:i/>
                                  <w:iCs/>
                                </w:rPr>
                                <w:t>"Znovu jsme použili ingredience z naší kolektivní paměti a převedli je do velmi moderní podoby, abychom vytvořili R5 zítřka. Nechtěli jsme, aby Renault 5 E-Tech</w:t>
                              </w:r>
                              <w:r w:rsidR="00965FC1">
                                <w:rPr>
                                  <w:rFonts w:ascii="NouvelR" w:hAnsi="NouvelR"/>
                                  <w:i/>
                                  <w:iCs/>
                                </w:rPr>
                                <w:t xml:space="preserve"> 100% elektrický</w:t>
                              </w:r>
                              <w:r w:rsidR="002A5578">
                                <w:rPr>
                                  <w:rFonts w:ascii="NouvelR" w:hAnsi="NouvelR"/>
                                  <w:i/>
                                  <w:iCs/>
                                </w:rPr>
                                <w:t xml:space="preserve"> </w:t>
                              </w:r>
                              <w:r w:rsidRPr="00CF7A32">
                                <w:rPr>
                                  <w:rFonts w:ascii="NouvelR" w:hAnsi="NouvelR"/>
                                  <w:i/>
                                  <w:iCs/>
                                </w:rPr>
                                <w:t>byl nostalgický nebo historický. Chtěli jsme vyvolat emoce a vytvořit vůz, který bude jiskřivý, energický a popový.</w:t>
                              </w:r>
                            </w:p>
                            <w:p w14:paraId="50758501" w14:textId="4DC3EF86" w:rsidR="00D1158D" w:rsidRPr="00930E26" w:rsidRDefault="00D1158D" w:rsidP="00526421">
                              <w:pPr>
                                <w:jc w:val="both"/>
                                <w:rPr>
                                  <w:i/>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 name="Graphique 12"/>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5260478" y="3581596"/>
                            <a:ext cx="406399" cy="3292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C72BAD" id="Groupe 14" o:spid="_x0000_s1034" style="position:absolute;margin-left:-3.05pt;margin-top:25.5pt;width:471.45pt;height:75.75pt;z-index:251658240;mso-position-horizontal-relative:margin;mso-width-relative:margin;mso-height-relative:margin" coordorigin="-4417,7162" coordsize="61085,31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">
                <v:shape id="Graphique 6" o:spid="_x0000_s1035" type="#_x0000_t75" style="position:absolute;left:-4417;top:7162;width:4058;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">
                  <v:imagedata r:id="rId14" o:title=""/>
                </v:shape>
                <v:shape id="Zone de texte 18" o:spid="_x0000_s1036" type="#_x0000_t202" style="position:absolute;left:-205;top:8035;width:54895;height:2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37578EB0" w14:textId="438E3B13" w:rsidR="00D1158D" w:rsidRPr="00CF7A32" w:rsidRDefault="009D43E4" w:rsidP="00526421">
                        <w:pPr>
                          <w:jc w:val="both"/>
                          <w:rPr>
                            <w:rFonts w:ascii="NouvelR" w:hAnsi="NouvelR"/>
                            <w:i/>
                            <w:iCs/>
                          </w:rPr>
                        </w:pPr>
                        <w:r w:rsidRPr="00CF7A32">
                          <w:rPr>
                            <w:rFonts w:ascii="NouvelR" w:hAnsi="NouvelR"/>
                            <w:i/>
                            <w:iCs/>
                          </w:rPr>
                          <w:t>"Znovu jsme použili ingredience z naší kolektivní paměti a převedli je do velmi moderní podoby, abychom vytvořili R5 zítřka. Nechtěli jsme, aby Renault 5 E-Tech</w:t>
                        </w:r>
                        <w:r w:rsidR="00965FC1">
                          <w:rPr>
                            <w:rFonts w:ascii="NouvelR" w:hAnsi="NouvelR"/>
                            <w:i/>
                            <w:iCs/>
                          </w:rPr>
                          <w:t xml:space="preserve"> 100% elektrický</w:t>
                        </w:r>
                        <w:r w:rsidR="002A5578">
                          <w:rPr>
                            <w:rFonts w:ascii="NouvelR" w:hAnsi="NouvelR"/>
                            <w:i/>
                            <w:iCs/>
                          </w:rPr>
                          <w:t xml:space="preserve"> </w:t>
                        </w:r>
                        <w:r w:rsidRPr="00CF7A32">
                          <w:rPr>
                            <w:rFonts w:ascii="NouvelR" w:hAnsi="NouvelR"/>
                            <w:i/>
                            <w:iCs/>
                          </w:rPr>
                          <w:t>byl nostalgický nebo historický. Chtěli jsme vyvolat emoce a vytvořit vůz, který bude jiskřivý, energický a popový.</w:t>
                        </w:r>
                      </w:p>
                      <w:p w14:paraId="50758501" w14:textId="4DC3EF86" w:rsidR="00D1158D" w:rsidRPr="00930E26" w:rsidRDefault="00D1158D" w:rsidP="00526421">
                        <w:pPr>
                          <w:jc w:val="both"/>
                          <w:rPr>
                            <w:i/>
                            <w:iCs/>
                          </w:rPr>
                        </w:pPr>
                      </w:p>
                    </w:txbxContent>
                  </v:textbox>
                </v:shape>
                <v:shape id="Graphique 12" o:spid="_x0000_s1037" type="#_x0000_t75" style="position:absolute;left:52604;top:35815;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">
                  <v:imagedata r:id="rId14" o:title=""/>
                </v:shape>
                <w10:wrap type="topAndBottom" anchorx="margin"/>
              </v:group>
            </w:pict>
          </mc:Fallback>
        </mc:AlternateContent>
      </w:r>
    </w:p>
    <w:p w14:paraId="022D612B" w14:textId="77777777" w:rsidR="00853B05" w:rsidRPr="008B3159" w:rsidRDefault="00853B05" w:rsidP="00526421">
      <w:pPr>
        <w:ind w:left="1416"/>
        <w:rPr>
          <w:rFonts w:ascii="NouvelR" w:hAnsi="NouvelR" w:cstheme="minorHAnsi"/>
          <w:b/>
          <w:bCs/>
        </w:rPr>
      </w:pPr>
    </w:p>
    <w:p w14:paraId="639D48EE" w14:textId="6E3DD473" w:rsidR="00526421" w:rsidRPr="008B3159" w:rsidRDefault="00526421" w:rsidP="001F7F12">
      <w:pPr>
        <w:ind w:firstLine="708"/>
        <w:rPr>
          <w:rFonts w:ascii="NouvelR" w:hAnsi="NouvelR"/>
        </w:rPr>
      </w:pPr>
      <w:r w:rsidRPr="008B3159">
        <w:rPr>
          <w:rFonts w:ascii="NouvelR" w:hAnsi="NouvelR" w:cstheme="minorHAnsi"/>
          <w:b/>
          <w:bCs/>
        </w:rPr>
        <w:t xml:space="preserve">Gilles Vidal, Directeur du Design </w:t>
      </w:r>
      <w:r w:rsidR="00E1081F" w:rsidRPr="008B3159">
        <w:rPr>
          <w:rFonts w:ascii="NouvelR" w:hAnsi="NouvelR" w:cstheme="minorHAnsi"/>
          <w:b/>
          <w:bCs/>
        </w:rPr>
        <w:t>Renault &amp; Ampere</w:t>
      </w:r>
      <w:r w:rsidR="00C63FAC" w:rsidRPr="008B3159">
        <w:rPr>
          <w:rFonts w:ascii="NouvelR" w:hAnsi="NouvelR" w:cstheme="minorHAnsi"/>
          <w:b/>
          <w:bCs/>
        </w:rPr>
        <w:t xml:space="preserve"> </w:t>
      </w:r>
    </w:p>
    <w:p w14:paraId="5ADA1CB9" w14:textId="77777777" w:rsidR="003774F6" w:rsidRPr="008B3159" w:rsidRDefault="003774F6" w:rsidP="003774F6">
      <w:pPr>
        <w:rPr>
          <w:rFonts w:ascii="NouvelR" w:hAnsi="NouvelR" w:cstheme="minorHAnsi"/>
        </w:rPr>
      </w:pPr>
    </w:p>
    <w:p w14:paraId="6FBFD517" w14:textId="522456D6" w:rsidR="00B77A1C" w:rsidRPr="008B3159" w:rsidRDefault="00B77A1C" w:rsidP="00B77A1C">
      <w:pPr>
        <w:rPr>
          <w:rFonts w:ascii="NouvelR" w:hAnsi="NouvelR" w:cstheme="minorHAnsi"/>
          <w:lang w:val="pt-PT"/>
        </w:rPr>
      </w:pPr>
      <w:r w:rsidRPr="008B3159">
        <w:rPr>
          <w:rFonts w:ascii="NouvelR" w:hAnsi="NouvelR" w:cstheme="minorHAnsi"/>
          <w:lang w:val="pt-PT"/>
        </w:rPr>
        <w:lastRenderedPageBreak/>
        <w:t>Emoce vyvolané vnějším designem se odrážejí i uvnitř. Zvláštní pozornost byla věnována uvítání řidiče. Renault 5 E-Tech</w:t>
      </w:r>
      <w:r w:rsidR="00296189">
        <w:rPr>
          <w:rFonts w:ascii="NouvelR" w:hAnsi="NouvelR" w:cstheme="minorHAnsi"/>
          <w:lang w:val="pt-PT"/>
        </w:rPr>
        <w:t xml:space="preserve"> 100% </w:t>
      </w:r>
      <w:r w:rsidR="00965FC1">
        <w:rPr>
          <w:rFonts w:ascii="NouvelR" w:hAnsi="NouvelR" w:cstheme="minorHAnsi"/>
          <w:lang w:val="pt-PT"/>
        </w:rPr>
        <w:t>elektrický</w:t>
      </w:r>
      <w:r w:rsidR="002A5578">
        <w:rPr>
          <w:rFonts w:ascii="NouvelR" w:hAnsi="NouvelR" w:cstheme="minorHAnsi"/>
          <w:lang w:val="pt-PT"/>
        </w:rPr>
        <w:t xml:space="preserve"> </w:t>
      </w:r>
      <w:r w:rsidRPr="008B3159">
        <w:rPr>
          <w:rFonts w:ascii="NouvelR" w:hAnsi="NouvelR" w:cstheme="minorHAnsi"/>
          <w:lang w:val="pt-PT"/>
        </w:rPr>
        <w:t>je vybaven velkým 10" multimediálním dotykovým displejem s efektním a plynulým rozhraním. Jeho součástí je grafická a zvuková uvítací sekvence navržená ve spolupráci se společností Ircam a Jeanem-Michelem Jarrem. Umělec, skladatel a autor, průkopník elektronické hudby s vášní pro technologie, vyvinul také zvukovou kulisu na palubě a VSP (Vehicle Sound for Pedestrians), vnější výstražný zvuk, který elektromobil vydává při rychlostech nižších než 30 km/h, aby varoval chodce.</w:t>
      </w:r>
    </w:p>
    <w:p w14:paraId="40E885BE" w14:textId="77777777" w:rsidR="003774F6" w:rsidRPr="008B3159" w:rsidRDefault="003774F6" w:rsidP="003774F6">
      <w:pPr>
        <w:rPr>
          <w:rFonts w:ascii="NouvelR" w:hAnsi="NouvelR" w:cstheme="minorHAnsi"/>
        </w:rPr>
      </w:pPr>
    </w:p>
    <w:p w14:paraId="335FB04D" w14:textId="77777777" w:rsidR="003774F6" w:rsidRPr="008B3159" w:rsidRDefault="003774F6" w:rsidP="003774F6">
      <w:pPr>
        <w:rPr>
          <w:rFonts w:ascii="NouvelR" w:hAnsi="NouvelR" w:cstheme="minorHAnsi"/>
        </w:rPr>
      </w:pPr>
    </w:p>
    <w:p w14:paraId="45763EC3" w14:textId="77777777" w:rsidR="00934E99" w:rsidRPr="008B3159" w:rsidRDefault="00934E99" w:rsidP="00934E99">
      <w:pPr>
        <w:pStyle w:val="Title2"/>
        <w:rPr>
          <w:rFonts w:ascii="NouvelR" w:hAnsi="NouvelR"/>
          <w:lang w:val="pt-PT"/>
        </w:rPr>
      </w:pPr>
      <w:bookmarkStart w:id="6" w:name="_Toc159596740"/>
      <w:r w:rsidRPr="008B3159">
        <w:rPr>
          <w:rFonts w:ascii="NouvelR" w:hAnsi="NouvelR"/>
          <w:lang w:val="pt-PT"/>
        </w:rPr>
        <w:t>Elektrická platforma nové generace, která je v Evropě jedinečná</w:t>
      </w:r>
      <w:bookmarkEnd w:id="6"/>
      <w:r w:rsidRPr="008B3159">
        <w:rPr>
          <w:rFonts w:ascii="NouvelR" w:hAnsi="NouvelR"/>
          <w:lang w:val="pt-PT"/>
        </w:rPr>
        <w:t xml:space="preserve"> </w:t>
      </w:r>
    </w:p>
    <w:p w14:paraId="5C72083E" w14:textId="77777777" w:rsidR="003774F6" w:rsidRPr="008B3159" w:rsidRDefault="003774F6" w:rsidP="003774F6">
      <w:pPr>
        <w:rPr>
          <w:rFonts w:ascii="NouvelR" w:hAnsi="NouvelR" w:cstheme="minorHAnsi"/>
        </w:rPr>
      </w:pPr>
    </w:p>
    <w:p w14:paraId="6BCA96ED" w14:textId="249AC56D" w:rsidR="006F751A" w:rsidRPr="008B3159" w:rsidRDefault="006F751A" w:rsidP="006F751A">
      <w:pPr>
        <w:rPr>
          <w:rFonts w:ascii="NouvelR" w:hAnsi="NouvelR" w:cs="Arial"/>
          <w:sz w:val="20"/>
          <w:szCs w:val="20"/>
          <w:lang w:val="pt-PT"/>
        </w:rPr>
      </w:pPr>
      <w:r w:rsidRPr="008B3159">
        <w:rPr>
          <w:rFonts w:ascii="NouvelR" w:hAnsi="NouvelR"/>
          <w:lang w:val="pt-PT"/>
        </w:rPr>
        <w:t xml:space="preserve">Aby sériové vozidlo působilo stejně svůdně jako koncept představený v lednu 2021, pracovaly týmy designérů, konstruktérů a produktových specialistů společně v režimu "od náčrtu k silnici". Design vozu je obvykle omezen platformou, na níž bude založen. Tentokrát si inženýři museli představit platformu, která odpovídala favoritovi Lucy de Mea: pryskyřicový model vytvořený týmem "pokročilého designu". </w:t>
      </w:r>
      <w:r w:rsidRPr="008B3159">
        <w:rPr>
          <w:rFonts w:ascii="NouvelR" w:hAnsi="NouvelR"/>
          <w:b/>
          <w:bCs/>
          <w:lang w:val="pt-PT"/>
        </w:rPr>
        <w:t>Renault 5 E-Tech</w:t>
      </w:r>
      <w:r w:rsidR="00965FC1">
        <w:rPr>
          <w:rFonts w:ascii="NouvelR" w:hAnsi="NouvelR"/>
          <w:b/>
          <w:bCs/>
          <w:lang w:val="pt-PT"/>
        </w:rPr>
        <w:t xml:space="preserve"> 100% elektrický</w:t>
      </w:r>
      <w:r w:rsidR="002A5578">
        <w:rPr>
          <w:rFonts w:ascii="NouvelR" w:hAnsi="NouvelR"/>
          <w:b/>
          <w:bCs/>
          <w:lang w:val="pt-PT"/>
        </w:rPr>
        <w:t xml:space="preserve"> </w:t>
      </w:r>
      <w:r w:rsidRPr="008B3159">
        <w:rPr>
          <w:rFonts w:ascii="NouvelR" w:hAnsi="NouvelR"/>
          <w:b/>
          <w:bCs/>
          <w:lang w:val="pt-PT"/>
        </w:rPr>
        <w:t>je prvním vozem postaveným na nové platformě AmpR Small určené pro elektromobily segmentu B.</w:t>
      </w:r>
      <w:r w:rsidRPr="008B3159">
        <w:rPr>
          <w:rFonts w:ascii="NouvelR" w:hAnsi="NouvelR"/>
          <w:lang w:val="pt-PT"/>
        </w:rPr>
        <w:t xml:space="preserve"> To z něj činí jedinečné vozidlo na trhu s jasnými konkurenčními výhodami: rovná podlaha, dlouhý rozvor (2,54 m), optimalizovaný vnitřní prostor a objem zavazadlového prostoru (326 litrů), nižší těžiště, nízká hmotnost (méně než 1 500 kg) atd. Platforma AmpR Small rovněž umožnila řadu úspor, aniž by došlo ke kompromisům v oblasti elektrických komponent a technologií, které jsou pro zákazníky užitečné. Tento převratný přístup také zkrátil dobu vývoje na pouhé tři roky.</w:t>
      </w:r>
    </w:p>
    <w:p w14:paraId="7AC5883F" w14:textId="77777777" w:rsidR="003774F6" w:rsidRPr="008B3159" w:rsidRDefault="003774F6" w:rsidP="003774F6">
      <w:pPr>
        <w:rPr>
          <w:rFonts w:ascii="NouvelR" w:hAnsi="NouvelR" w:cstheme="minorHAnsi"/>
        </w:rPr>
      </w:pPr>
    </w:p>
    <w:p w14:paraId="149F44D9" w14:textId="4553FE1C" w:rsidR="00DA5235" w:rsidRPr="008B3159" w:rsidRDefault="00DA5235" w:rsidP="00DA5235">
      <w:pPr>
        <w:rPr>
          <w:rFonts w:ascii="NouvelR" w:hAnsi="NouvelR" w:cstheme="minorHAnsi"/>
          <w:lang w:val="pt-PT"/>
        </w:rPr>
      </w:pPr>
      <w:r w:rsidRPr="008B3159">
        <w:rPr>
          <w:rFonts w:ascii="NouvelR" w:hAnsi="NouvelR" w:cstheme="minorHAnsi"/>
          <w:lang w:val="pt-PT"/>
        </w:rPr>
        <w:t>Renault 5 E-Tech</w:t>
      </w:r>
      <w:r w:rsidR="00296189">
        <w:rPr>
          <w:rFonts w:ascii="NouvelR" w:hAnsi="NouvelR" w:cstheme="minorHAnsi"/>
          <w:lang w:val="pt-PT"/>
        </w:rPr>
        <w:t xml:space="preserve"> 100% </w:t>
      </w:r>
      <w:r w:rsidR="00965FC1">
        <w:rPr>
          <w:rFonts w:ascii="NouvelR" w:hAnsi="NouvelR" w:cstheme="minorHAnsi"/>
          <w:lang w:val="pt-PT"/>
        </w:rPr>
        <w:t>elektrický</w:t>
      </w:r>
      <w:r w:rsidR="002A5578">
        <w:rPr>
          <w:rFonts w:ascii="NouvelR" w:hAnsi="NouvelR" w:cstheme="minorHAnsi"/>
          <w:lang w:val="pt-PT"/>
        </w:rPr>
        <w:t xml:space="preserve"> </w:t>
      </w:r>
      <w:r w:rsidRPr="008B3159">
        <w:rPr>
          <w:rFonts w:ascii="NouvelR" w:hAnsi="NouvelR" w:cstheme="minorHAnsi"/>
          <w:lang w:val="pt-PT"/>
        </w:rPr>
        <w:t>uvádí na trh novou obousměrnou střídavou nabíječku kompatibilní s technologiemi V2L (vehicle-to-load) a V2G (vehicle-to-grid). Tento průkopnický systém, který se v budoucnu rozšíří, umožní vozidlu stát se skutečným hráčem v energetickém ekosystému prostřednictvím služeb Mobilize tím, že bude dodávat bezuhlíkovou elektřinu zpět do sítě. Uživatelé tak budou moci těžit z výrazných úspor na svých účtech za elektřinu. Technologie V2G bude zpočátku k dispozici pouze v některých zemích.</w:t>
      </w:r>
    </w:p>
    <w:p w14:paraId="75DF82BE" w14:textId="77777777" w:rsidR="003774F6" w:rsidRPr="008B3159" w:rsidRDefault="003774F6" w:rsidP="003774F6">
      <w:pPr>
        <w:rPr>
          <w:rFonts w:ascii="NouvelR" w:hAnsi="NouvelR" w:cstheme="minorHAnsi"/>
        </w:rPr>
      </w:pPr>
    </w:p>
    <w:p w14:paraId="6B951271" w14:textId="6C1767E8" w:rsidR="00A15B2C" w:rsidRPr="008B3159" w:rsidRDefault="00A15B2C" w:rsidP="00A15B2C">
      <w:pPr>
        <w:rPr>
          <w:rFonts w:ascii="NouvelR" w:hAnsi="NouvelR" w:cstheme="minorHAnsi"/>
          <w:lang w:val="pt-PT"/>
        </w:rPr>
      </w:pPr>
      <w:r w:rsidRPr="008B3159">
        <w:rPr>
          <w:rFonts w:ascii="NouvelR" w:hAnsi="NouvelR" w:cstheme="minorHAnsi"/>
          <w:lang w:val="pt-PT"/>
        </w:rPr>
        <w:t>Elektromotor pod kapotou vozu Renault 5 E-Tech je kompaktnější než motor vozů Mégane E-Tech</w:t>
      </w:r>
      <w:r w:rsidR="00965FC1">
        <w:rPr>
          <w:rFonts w:ascii="NouvelR" w:hAnsi="NouvelR" w:cstheme="minorHAnsi"/>
          <w:lang w:val="pt-PT"/>
        </w:rPr>
        <w:t xml:space="preserve"> 100% elektrický</w:t>
      </w:r>
      <w:r w:rsidR="002A5578">
        <w:rPr>
          <w:rFonts w:ascii="NouvelR" w:hAnsi="NouvelR" w:cstheme="minorHAnsi"/>
          <w:lang w:val="pt-PT"/>
        </w:rPr>
        <w:t xml:space="preserve"> </w:t>
      </w:r>
      <w:r w:rsidRPr="008B3159">
        <w:rPr>
          <w:rFonts w:ascii="NouvelR" w:hAnsi="NouvelR" w:cstheme="minorHAnsi"/>
          <w:lang w:val="pt-PT"/>
        </w:rPr>
        <w:t>a Scénic E-Tech elektrický, z něhož je odvozen. Zůstává věrný technologii, kterou Renault preferuje: synchronní s vinutím na rotoru. Díky absenci permanentních magnetů nepoužívá žádné vzácné nerosty, čímž snižuje svůj dopad na životní prostředí. Tento motor, který z hlediska životnosti těží ze zkušeností svých předchůdců, bude nabízen ve třech výkonových úrovních: 110, 90 nebo 70 kW.</w:t>
      </w:r>
    </w:p>
    <w:p w14:paraId="2D31F9A7" w14:textId="77777777" w:rsidR="003774F6" w:rsidRPr="008B3159" w:rsidRDefault="003774F6" w:rsidP="003774F6">
      <w:pPr>
        <w:rPr>
          <w:rFonts w:ascii="NouvelR" w:hAnsi="NouvelR" w:cstheme="minorHAnsi"/>
        </w:rPr>
      </w:pPr>
    </w:p>
    <w:p w14:paraId="21527CBD" w14:textId="77777777" w:rsidR="003774F6" w:rsidRPr="008B3159" w:rsidRDefault="003774F6" w:rsidP="003774F6">
      <w:pPr>
        <w:rPr>
          <w:rFonts w:ascii="NouvelR" w:hAnsi="NouvelR" w:cstheme="minorHAnsi"/>
        </w:rPr>
      </w:pPr>
    </w:p>
    <w:p w14:paraId="1BFAC395" w14:textId="77777777" w:rsidR="00353473" w:rsidRPr="008B3159" w:rsidRDefault="00353473" w:rsidP="00353473">
      <w:pPr>
        <w:pStyle w:val="Title2"/>
        <w:rPr>
          <w:rFonts w:ascii="NouvelR" w:hAnsi="NouvelR"/>
          <w:lang w:val="pt-PT"/>
        </w:rPr>
      </w:pPr>
      <w:bookmarkStart w:id="7" w:name="_Toc159596741"/>
      <w:r w:rsidRPr="008B3159">
        <w:rPr>
          <w:rFonts w:ascii="NouvelR" w:hAnsi="NouvelR"/>
          <w:lang w:val="pt-PT"/>
        </w:rPr>
        <w:lastRenderedPageBreak/>
        <w:t>Výjimečný požitek z jízdy, díky kterému dáte přednost elektromobilům</w:t>
      </w:r>
      <w:bookmarkEnd w:id="7"/>
    </w:p>
    <w:p w14:paraId="2842BFCE" w14:textId="77777777" w:rsidR="003774F6" w:rsidRPr="008B3159" w:rsidRDefault="003774F6" w:rsidP="003774F6">
      <w:pPr>
        <w:rPr>
          <w:rFonts w:ascii="NouvelR" w:hAnsi="NouvelR" w:cstheme="minorHAnsi"/>
        </w:rPr>
      </w:pPr>
    </w:p>
    <w:p w14:paraId="74C901BC" w14:textId="0CEEC88F" w:rsidR="002730C4" w:rsidRPr="008B3159" w:rsidRDefault="002730C4" w:rsidP="002730C4">
      <w:pPr>
        <w:rPr>
          <w:rFonts w:ascii="NouvelR" w:hAnsi="NouvelR"/>
          <w:lang w:val="pt-PT"/>
        </w:rPr>
      </w:pPr>
      <w:r w:rsidRPr="008B3159">
        <w:rPr>
          <w:rFonts w:ascii="NouvelR" w:hAnsi="NouvelR"/>
          <w:lang w:val="pt-PT"/>
        </w:rPr>
        <w:t>Všestranný</w:t>
      </w:r>
      <w:r w:rsidR="00965FC1">
        <w:rPr>
          <w:rFonts w:ascii="NouvelR" w:hAnsi="NouvelR"/>
          <w:lang w:val="pt-PT"/>
        </w:rPr>
        <w:t xml:space="preserve"> 100% elektrický</w:t>
      </w:r>
      <w:r w:rsidR="002A5578">
        <w:rPr>
          <w:rFonts w:ascii="NouvelR" w:hAnsi="NouvelR"/>
          <w:lang w:val="pt-PT"/>
        </w:rPr>
        <w:t xml:space="preserve"> </w:t>
      </w:r>
      <w:r w:rsidRPr="008B3159">
        <w:rPr>
          <w:rFonts w:ascii="NouvelR" w:hAnsi="NouvelR"/>
          <w:lang w:val="pt-PT"/>
        </w:rPr>
        <w:t>Renault 5 E-Tech vyniká ve městě, ale je doma i mimo něj, neboť jeho nabíječka na střídavý proud o výkonu 11 kW, nabíječka na stejnosměrný proud o výkonu 80 nebo 100 kW a baterie o kapacitě 52 kWh mu umožňují dojezd až 400 km podle WLTP. V tomto segmentu městských elektromobilů je raritou, že může táhnout i přívěs o hmotnosti až 500 kg.</w:t>
      </w:r>
    </w:p>
    <w:p w14:paraId="5E546EAC" w14:textId="77777777" w:rsidR="002730C4" w:rsidRPr="008B3159" w:rsidRDefault="002730C4" w:rsidP="002730C4">
      <w:pPr>
        <w:rPr>
          <w:rFonts w:ascii="NouvelR" w:hAnsi="NouvelR"/>
          <w:lang w:val="pt-PT"/>
        </w:rPr>
      </w:pPr>
    </w:p>
    <w:p w14:paraId="6826B38B" w14:textId="77777777" w:rsidR="002730C4" w:rsidRPr="008B3159" w:rsidRDefault="002730C4" w:rsidP="002730C4">
      <w:pPr>
        <w:rPr>
          <w:rFonts w:ascii="NouvelR" w:hAnsi="NouvelR"/>
          <w:lang w:val="pt-PT"/>
        </w:rPr>
      </w:pPr>
      <w:r w:rsidRPr="008B3159">
        <w:rPr>
          <w:rFonts w:ascii="NouvelR" w:hAnsi="NouvelR"/>
          <w:lang w:val="pt-PT"/>
        </w:rPr>
        <w:t>Díky vylepšené přední nápravě a zmenšenému poloměru otáčení nabízí především špičkovou agilitu. Víceprvková zadní náprava, pocházející z vozů vyšších segmentů, zajišťuje jízdní vlastnosti a dynamiku, které nemají v tomto segmentu obdoby. To vše přispívá k vysoké úrovni potěšení z jízdy, aniž by byl opomenut komfort.</w:t>
      </w:r>
    </w:p>
    <w:p w14:paraId="2FC2CD63" w14:textId="77777777" w:rsidR="002730C4" w:rsidRPr="008B3159" w:rsidRDefault="002730C4" w:rsidP="002730C4">
      <w:pPr>
        <w:rPr>
          <w:rFonts w:ascii="NouvelR" w:hAnsi="NouvelR" w:cstheme="minorHAnsi"/>
          <w:lang w:val="pt-PT"/>
        </w:rPr>
      </w:pPr>
    </w:p>
    <w:p w14:paraId="5F4E2C66" w14:textId="314CC39B" w:rsidR="002730C4" w:rsidRPr="008B3159" w:rsidRDefault="002730C4" w:rsidP="002730C4">
      <w:pPr>
        <w:rPr>
          <w:rFonts w:ascii="NouvelR" w:hAnsi="NouvelR" w:cstheme="minorHAnsi"/>
          <w:b/>
          <w:bCs/>
          <w:lang w:val="pt-PT"/>
        </w:rPr>
      </w:pPr>
      <w:r w:rsidRPr="008B3159">
        <w:rPr>
          <w:rFonts w:ascii="NouvelR" w:hAnsi="NouvelR" w:cstheme="minorHAnsi"/>
          <w:b/>
          <w:bCs/>
          <w:lang w:val="pt-PT"/>
        </w:rPr>
        <w:t>Tento vůz je ukázkou vynikajících schopností skupiny Renault v oblasti konstrukce a výroby malých, lehkých, konkurenceschopných a oblíbených elektromobilů, které jsou nezbytné pro úspěch přechodu na</w:t>
      </w:r>
      <w:r w:rsidR="00965FC1">
        <w:rPr>
          <w:rFonts w:ascii="NouvelR" w:hAnsi="NouvelR" w:cstheme="minorHAnsi"/>
          <w:b/>
          <w:bCs/>
          <w:lang w:val="pt-PT"/>
        </w:rPr>
        <w:t xml:space="preserve"> 100% elektrický</w:t>
      </w:r>
      <w:r w:rsidR="002A5578">
        <w:rPr>
          <w:rFonts w:ascii="NouvelR" w:hAnsi="NouvelR" w:cstheme="minorHAnsi"/>
          <w:b/>
          <w:bCs/>
          <w:lang w:val="pt-PT"/>
        </w:rPr>
        <w:t xml:space="preserve"> </w:t>
      </w:r>
      <w:r w:rsidRPr="008B3159">
        <w:rPr>
          <w:rFonts w:ascii="NouvelR" w:hAnsi="NouvelR" w:cstheme="minorHAnsi"/>
          <w:b/>
          <w:bCs/>
          <w:lang w:val="pt-PT"/>
        </w:rPr>
        <w:t>pohon na automobilovém trhu.</w:t>
      </w:r>
    </w:p>
    <w:p w14:paraId="2E55B85A" w14:textId="77777777" w:rsidR="003774F6" w:rsidRPr="008B3159" w:rsidRDefault="003774F6" w:rsidP="003774F6">
      <w:pPr>
        <w:rPr>
          <w:rFonts w:ascii="NouvelR" w:hAnsi="NouvelR" w:cstheme="minorHAnsi"/>
        </w:rPr>
      </w:pPr>
    </w:p>
    <w:p w14:paraId="140C2D19" w14:textId="77777777" w:rsidR="00957D03" w:rsidRPr="008B3159" w:rsidRDefault="00957D03" w:rsidP="003774F6">
      <w:pPr>
        <w:rPr>
          <w:rFonts w:ascii="NouvelR" w:hAnsi="NouvelR" w:cstheme="minorHAnsi"/>
        </w:rPr>
      </w:pPr>
    </w:p>
    <w:p w14:paraId="64543D08" w14:textId="77777777" w:rsidR="00D14F16" w:rsidRPr="008B3159" w:rsidRDefault="00D14F16" w:rsidP="00D14F16">
      <w:pPr>
        <w:pStyle w:val="Title2"/>
        <w:rPr>
          <w:rFonts w:ascii="NouvelR" w:hAnsi="NouvelR"/>
          <w:lang w:val="pt-PT"/>
        </w:rPr>
      </w:pPr>
      <w:bookmarkStart w:id="8" w:name="_Toc159596742"/>
      <w:r w:rsidRPr="008B3159">
        <w:rPr>
          <w:rFonts w:ascii="NouvelR" w:hAnsi="NouvelR"/>
          <w:lang w:val="pt-PT"/>
        </w:rPr>
        <w:t>Zážitek umocněný technologiemi s přidanou lidskou hodnotou</w:t>
      </w:r>
      <w:bookmarkEnd w:id="8"/>
    </w:p>
    <w:p w14:paraId="11AB59C6" w14:textId="77777777" w:rsidR="003774F6" w:rsidRPr="008B3159" w:rsidRDefault="003774F6" w:rsidP="003774F6">
      <w:pPr>
        <w:rPr>
          <w:rFonts w:ascii="NouvelR" w:hAnsi="NouvelR" w:cstheme="minorHAnsi"/>
        </w:rPr>
      </w:pPr>
    </w:p>
    <w:p w14:paraId="11EEF00E" w14:textId="2F2E5051" w:rsidR="00A17499" w:rsidRPr="008B3159" w:rsidRDefault="00A17499" w:rsidP="00A17499">
      <w:pPr>
        <w:rPr>
          <w:rFonts w:ascii="NouvelR" w:hAnsi="NouvelR"/>
          <w:lang w:val="pt-PT"/>
        </w:rPr>
      </w:pPr>
      <w:r w:rsidRPr="008B3159">
        <w:rPr>
          <w:rFonts w:ascii="NouvelR" w:hAnsi="NouvelR"/>
          <w:lang w:val="pt-PT"/>
        </w:rPr>
        <w:t>Renault 5 E-Tech</w:t>
      </w:r>
      <w:r w:rsidR="00296189">
        <w:rPr>
          <w:rFonts w:ascii="NouvelR" w:hAnsi="NouvelR"/>
          <w:lang w:val="pt-PT"/>
        </w:rPr>
        <w:t xml:space="preserve"> 100% </w:t>
      </w:r>
      <w:r w:rsidR="00965FC1">
        <w:rPr>
          <w:rFonts w:ascii="NouvelR" w:hAnsi="NouvelR"/>
          <w:lang w:val="pt-PT"/>
        </w:rPr>
        <w:t>elektrický</w:t>
      </w:r>
      <w:r w:rsidR="002A5578">
        <w:rPr>
          <w:rFonts w:ascii="NouvelR" w:hAnsi="NouvelR"/>
          <w:lang w:val="pt-PT"/>
        </w:rPr>
        <w:t xml:space="preserve"> </w:t>
      </w:r>
      <w:r w:rsidRPr="008B3159">
        <w:rPr>
          <w:rFonts w:ascii="NouvelR" w:hAnsi="NouvelR"/>
          <w:lang w:val="pt-PT"/>
        </w:rPr>
        <w:t>je automobil plný nejmodernějších technologií. Ty jsou však vždy použity s rozumem, aby vytvořily jedinečný zážitek na palubě, který skutečně přispívá k pohodlí a bezpečnosti řidiče i spolujezdce. Tyto užitečné a oblíbené inovace jsou DNA "vozů pro život" značky Renault, která vždy dbala na to, aby ty nejlepší technologie byly na dosah každému.</w:t>
      </w:r>
    </w:p>
    <w:p w14:paraId="7F7F8DD5" w14:textId="77777777" w:rsidR="00C06CE3" w:rsidRPr="008B3159" w:rsidRDefault="00C06CE3" w:rsidP="0060CA3B">
      <w:pPr>
        <w:rPr>
          <w:rFonts w:ascii="NouvelR" w:hAnsi="NouvelR"/>
        </w:rPr>
      </w:pPr>
    </w:p>
    <w:p w14:paraId="4A0FC7AF" w14:textId="122BFDA6" w:rsidR="006C083C" w:rsidRPr="008B3159" w:rsidRDefault="006C083C" w:rsidP="006C083C">
      <w:pPr>
        <w:rPr>
          <w:rFonts w:ascii="NouvelR" w:hAnsi="NouvelR"/>
          <w:lang w:val="pt-PT"/>
        </w:rPr>
      </w:pPr>
      <w:r w:rsidRPr="008B3159">
        <w:rPr>
          <w:rFonts w:ascii="NouvelR" w:hAnsi="NouvelR"/>
          <w:lang w:val="pt-PT"/>
        </w:rPr>
        <w:t>Renault 5 E-Tech</w:t>
      </w:r>
      <w:r w:rsidR="00296189">
        <w:rPr>
          <w:rFonts w:ascii="NouvelR" w:hAnsi="NouvelR"/>
          <w:lang w:val="pt-PT"/>
        </w:rPr>
        <w:t xml:space="preserve"> 100% </w:t>
      </w:r>
      <w:r w:rsidR="00965FC1">
        <w:rPr>
          <w:rFonts w:ascii="NouvelR" w:hAnsi="NouvelR"/>
          <w:lang w:val="pt-PT"/>
        </w:rPr>
        <w:t>elektrický</w:t>
      </w:r>
      <w:r w:rsidR="002A5578">
        <w:rPr>
          <w:rFonts w:ascii="NouvelR" w:hAnsi="NouvelR"/>
          <w:lang w:val="pt-PT"/>
        </w:rPr>
        <w:t xml:space="preserve"> </w:t>
      </w:r>
      <w:r w:rsidRPr="008B3159">
        <w:rPr>
          <w:rFonts w:ascii="NouvelR" w:hAnsi="NouvelR"/>
          <w:lang w:val="pt-PT"/>
        </w:rPr>
        <w:t>je :</w:t>
      </w:r>
    </w:p>
    <w:p w14:paraId="3497B3CE" w14:textId="77777777" w:rsidR="00C06CE3" w:rsidRPr="008B3159" w:rsidRDefault="00C06CE3" w:rsidP="0060CA3B">
      <w:pPr>
        <w:rPr>
          <w:rFonts w:ascii="NouvelR" w:hAnsi="NouvelR"/>
        </w:rPr>
      </w:pPr>
    </w:p>
    <w:p w14:paraId="04D933C5" w14:textId="77777777" w:rsidR="002B5EBF" w:rsidRPr="008B3159" w:rsidRDefault="002B5EBF" w:rsidP="002B5EBF">
      <w:pPr>
        <w:rPr>
          <w:rFonts w:ascii="NouvelR" w:hAnsi="NouvelR"/>
          <w:i/>
          <w:iCs/>
          <w:lang w:val="pt-PT"/>
        </w:rPr>
      </w:pPr>
      <w:r w:rsidRPr="008B3159">
        <w:rPr>
          <w:rFonts w:ascii="NouvelR" w:hAnsi="NouvelR"/>
          <w:i/>
          <w:iCs/>
          <w:lang w:val="pt-PT"/>
        </w:rPr>
        <w:t>Připojený</w:t>
      </w:r>
    </w:p>
    <w:p w14:paraId="1BA3CE6E" w14:textId="0F939833" w:rsidR="002B5EBF" w:rsidRPr="008B3159" w:rsidRDefault="002B5EBF" w:rsidP="002B5EBF">
      <w:pPr>
        <w:rPr>
          <w:rFonts w:ascii="NouvelR" w:hAnsi="NouvelR" w:cstheme="minorHAnsi"/>
          <w:lang w:val="pt-PT"/>
        </w:rPr>
      </w:pPr>
      <w:r w:rsidRPr="008B3159">
        <w:rPr>
          <w:rFonts w:ascii="NouvelR" w:hAnsi="NouvelR"/>
          <w:lang w:val="pt-PT"/>
        </w:rPr>
        <w:t>Renault 5 E-Tech</w:t>
      </w:r>
      <w:r w:rsidR="00296189">
        <w:rPr>
          <w:rFonts w:ascii="NouvelR" w:hAnsi="NouvelR"/>
          <w:lang w:val="pt-PT"/>
        </w:rPr>
        <w:t xml:space="preserve"> 100% </w:t>
      </w:r>
      <w:r w:rsidR="00965FC1">
        <w:rPr>
          <w:rFonts w:ascii="NouvelR" w:hAnsi="NouvelR"/>
          <w:lang w:val="pt-PT"/>
        </w:rPr>
        <w:t>elektrický</w:t>
      </w:r>
      <w:r w:rsidR="002A5578">
        <w:rPr>
          <w:rFonts w:ascii="NouvelR" w:hAnsi="NouvelR"/>
          <w:lang w:val="pt-PT"/>
        </w:rPr>
        <w:t xml:space="preserve"> </w:t>
      </w:r>
      <w:r w:rsidRPr="008B3159">
        <w:rPr>
          <w:rFonts w:ascii="NouvelR" w:hAnsi="NouvelR" w:cstheme="minorHAnsi"/>
          <w:lang w:val="pt-PT"/>
        </w:rPr>
        <w:t>je vybaven nejnovější generací systému OpenR Link s integrovaným systémem Google, který je doplněn více než 50 aplikacemi a praktickými službami, jako je například plánovač jízd pro elektrické vozy.</w:t>
      </w:r>
    </w:p>
    <w:p w14:paraId="70ECFB4B" w14:textId="77777777" w:rsidR="002200BB" w:rsidRPr="008B3159" w:rsidRDefault="002200BB" w:rsidP="0060CA3B">
      <w:pPr>
        <w:rPr>
          <w:rFonts w:ascii="NouvelR" w:hAnsi="NouvelR"/>
        </w:rPr>
      </w:pPr>
    </w:p>
    <w:p w14:paraId="10B4A556" w14:textId="77777777" w:rsidR="000B5744" w:rsidRPr="008B3159" w:rsidRDefault="000B5744" w:rsidP="000B5744">
      <w:pPr>
        <w:rPr>
          <w:rFonts w:ascii="NouvelR" w:hAnsi="NouvelR"/>
          <w:i/>
          <w:iCs/>
          <w:lang w:val="pt-PT"/>
        </w:rPr>
      </w:pPr>
      <w:r w:rsidRPr="008B3159">
        <w:rPr>
          <w:rFonts w:ascii="NouvelR" w:hAnsi="NouvelR"/>
          <w:i/>
          <w:iCs/>
          <w:lang w:val="pt-PT"/>
        </w:rPr>
        <w:t>Intuitivní a vřelý</w:t>
      </w:r>
    </w:p>
    <w:p w14:paraId="7D378C4A" w14:textId="105EEAC1" w:rsidR="000B5744" w:rsidRPr="008B3159" w:rsidRDefault="000B5744" w:rsidP="000B5744">
      <w:pPr>
        <w:rPr>
          <w:rFonts w:ascii="NouvelR" w:hAnsi="NouvelR"/>
          <w:lang w:val="pt-PT"/>
        </w:rPr>
      </w:pPr>
      <w:r w:rsidRPr="008B3159">
        <w:rPr>
          <w:rFonts w:ascii="NouvelR" w:hAnsi="NouvelR"/>
          <w:lang w:val="pt-PT"/>
        </w:rPr>
        <w:t>Kromě připojených služeb Google představuje Renault 5 E-Tech</w:t>
      </w:r>
      <w:r w:rsidR="00296189">
        <w:rPr>
          <w:rFonts w:ascii="NouvelR" w:hAnsi="NouvelR"/>
          <w:lang w:val="pt-PT"/>
        </w:rPr>
        <w:t xml:space="preserve"> 100% </w:t>
      </w:r>
      <w:r w:rsidR="00965FC1">
        <w:rPr>
          <w:rFonts w:ascii="NouvelR" w:hAnsi="NouvelR"/>
          <w:lang w:val="pt-PT"/>
        </w:rPr>
        <w:t>elektrický</w:t>
      </w:r>
      <w:r w:rsidR="002A5578">
        <w:rPr>
          <w:rFonts w:ascii="NouvelR" w:hAnsi="NouvelR"/>
          <w:lang w:val="pt-PT"/>
        </w:rPr>
        <w:t xml:space="preserve"> </w:t>
      </w:r>
      <w:r w:rsidRPr="008B3159">
        <w:rPr>
          <w:rFonts w:ascii="NouvelR" w:hAnsi="NouvelR"/>
          <w:lang w:val="pt-PT"/>
        </w:rPr>
        <w:t xml:space="preserve">interaktivní avatar Reno, inteligentního a přátelského společníka na cestách. Vyvinutý společností Renault s cílem zpříjemnit zákazníkům zážitek z jízdy v elektromobilu a učinit ovládání vozu intuitivnějším, </w:t>
      </w:r>
      <w:r w:rsidRPr="008B3159">
        <w:rPr>
          <w:rFonts w:ascii="NouvelR" w:hAnsi="NouvelR"/>
          <w:b/>
          <w:bCs/>
          <w:lang w:val="pt-PT"/>
        </w:rPr>
        <w:t xml:space="preserve">Reno má skutečnou osobnost. Reaguje na dotazy a </w:t>
      </w:r>
      <w:r w:rsidRPr="008B3159">
        <w:rPr>
          <w:rFonts w:ascii="NouvelR" w:hAnsi="NouvelR"/>
          <w:b/>
          <w:bCs/>
          <w:lang w:val="pt-PT"/>
        </w:rPr>
        <w:lastRenderedPageBreak/>
        <w:t>příkazy uživatelů (například: "Hej Reno, naprogramuj 80% nabití na zítřejší osmou hodinu ráno" nebo "Hej Reno, jak mohu optimalizovat svůj dojezd?</w:t>
      </w:r>
      <w:r w:rsidRPr="008B3159">
        <w:rPr>
          <w:rFonts w:ascii="NouvelR" w:hAnsi="NouvelR"/>
          <w:lang w:val="pt-PT"/>
        </w:rPr>
        <w:t xml:space="preserve"> </w:t>
      </w:r>
    </w:p>
    <w:p w14:paraId="224112FF" w14:textId="77777777" w:rsidR="003774F6" w:rsidRPr="008B3159" w:rsidRDefault="003774F6" w:rsidP="003774F6">
      <w:pPr>
        <w:rPr>
          <w:rFonts w:ascii="NouvelR" w:hAnsi="NouvelR" w:cstheme="minorHAnsi"/>
        </w:rPr>
      </w:pPr>
    </w:p>
    <w:p w14:paraId="6DD9F70D" w14:textId="77777777" w:rsidR="003C2577" w:rsidRPr="008B3159" w:rsidRDefault="003C2577" w:rsidP="003C2577">
      <w:pPr>
        <w:rPr>
          <w:rFonts w:ascii="NouvelR" w:hAnsi="NouvelR" w:cstheme="minorHAnsi"/>
          <w:i/>
          <w:iCs/>
          <w:lang w:val="pt-PT"/>
        </w:rPr>
      </w:pPr>
      <w:r w:rsidRPr="008B3159">
        <w:rPr>
          <w:rFonts w:ascii="NouvelR" w:hAnsi="NouvelR" w:cstheme="minorHAnsi"/>
          <w:i/>
          <w:iCs/>
          <w:lang w:val="pt-PT"/>
        </w:rPr>
        <w:t>Komfortní</w:t>
      </w:r>
    </w:p>
    <w:p w14:paraId="5DE7AA41" w14:textId="77777777" w:rsidR="003C2577" w:rsidRPr="008B3159" w:rsidRDefault="003C2577" w:rsidP="003C2577">
      <w:pPr>
        <w:rPr>
          <w:rFonts w:ascii="NouvelR" w:hAnsi="NouvelR" w:cstheme="minorHAnsi"/>
          <w:lang w:val="pt-PT"/>
        </w:rPr>
      </w:pPr>
      <w:r w:rsidRPr="008B3159">
        <w:rPr>
          <w:rFonts w:ascii="NouvelR" w:hAnsi="NouvelR" w:cstheme="minorHAnsi"/>
          <w:lang w:val="pt-PT"/>
        </w:rPr>
        <w:t>Akustický komfort je optimalizován patentovaným systémem odhlučnění Smart Cocoon a akustickým čelním sklem, které bylo převzato z vyššího segmentu. Tepelný komfort zajišťuje tepelné čerpadlo, které je úsporné a šetří co nejvíce energie z baterie.</w:t>
      </w:r>
    </w:p>
    <w:p w14:paraId="48C29947" w14:textId="77777777" w:rsidR="00CF7A32" w:rsidRPr="008B3159" w:rsidRDefault="00CF7A32" w:rsidP="003774F6">
      <w:pPr>
        <w:rPr>
          <w:rFonts w:ascii="NouvelR" w:hAnsi="NouvelR" w:cstheme="minorHAnsi"/>
        </w:rPr>
      </w:pPr>
    </w:p>
    <w:p w14:paraId="2D73B959" w14:textId="77777777" w:rsidR="009B557F" w:rsidRPr="008B3159" w:rsidRDefault="009B557F" w:rsidP="009B557F">
      <w:pPr>
        <w:rPr>
          <w:rFonts w:ascii="NouvelR" w:hAnsi="NouvelR"/>
          <w:i/>
          <w:iCs/>
          <w:lang w:val="pt-PT"/>
        </w:rPr>
      </w:pPr>
      <w:r w:rsidRPr="008B3159">
        <w:rPr>
          <w:rFonts w:ascii="NouvelR" w:hAnsi="NouvelR"/>
          <w:i/>
          <w:iCs/>
          <w:lang w:val="pt-PT"/>
        </w:rPr>
        <w:t>Bezpečný</w:t>
      </w:r>
    </w:p>
    <w:p w14:paraId="4B9A5463" w14:textId="77777777" w:rsidR="009B557F" w:rsidRPr="008B3159" w:rsidRDefault="009B557F" w:rsidP="009B557F">
      <w:pPr>
        <w:rPr>
          <w:rFonts w:ascii="NouvelR" w:hAnsi="NouvelR"/>
          <w:lang w:val="pt-PT"/>
        </w:rPr>
      </w:pPr>
      <w:r w:rsidRPr="008B3159">
        <w:rPr>
          <w:rFonts w:ascii="NouvelR" w:hAnsi="NouvelR"/>
          <w:lang w:val="pt-PT"/>
        </w:rPr>
        <w:t>Na vrcholu v oblasti bezpečnosti jsou jízdní asistenti (ADAS) pocházející z vyššího segmentu, včetně inteligentního adaptivního tempomatu, který předvídá podmínky na silnici, a autonomnímu řízení 2. úrovně díky systému Active Driver Assist. Nechybí ani inovativní technologie pro zjednodušení zásahu první pomoci v případě nehody (Fireman Access, SD spínač a QRescue Code). Jeho nový brzdový systém One Box zkracuje reakční dobu automatického brzdění na polovinu. A konečně Safety Coach napomáhá řidiči snižovat riziko nehody.</w:t>
      </w:r>
    </w:p>
    <w:p w14:paraId="07659376" w14:textId="77777777" w:rsidR="004D3E30" w:rsidRPr="008B3159" w:rsidRDefault="004D3E30" w:rsidP="003774F6">
      <w:pPr>
        <w:rPr>
          <w:rFonts w:ascii="NouvelR" w:hAnsi="NouvelR" w:cstheme="minorHAnsi"/>
        </w:rPr>
      </w:pPr>
    </w:p>
    <w:p w14:paraId="1E583FD5" w14:textId="309BD5E2" w:rsidR="003774F6" w:rsidRPr="008B3159" w:rsidRDefault="009B557F" w:rsidP="003774F6">
      <w:pPr>
        <w:rPr>
          <w:rFonts w:ascii="NouvelR" w:hAnsi="NouvelR" w:cstheme="minorHAnsi"/>
          <w:i/>
          <w:iCs/>
        </w:rPr>
      </w:pPr>
      <w:r w:rsidRPr="008B3159">
        <w:rPr>
          <w:rFonts w:ascii="NouvelR" w:hAnsi="NouvelR" w:cstheme="minorHAnsi"/>
          <w:i/>
          <w:iCs/>
        </w:rPr>
        <w:t>Jednoduchý</w:t>
      </w:r>
    </w:p>
    <w:p w14:paraId="15081BB5" w14:textId="48E2772E" w:rsidR="003774F6" w:rsidRPr="008B3159" w:rsidRDefault="00F267FB" w:rsidP="003774F6">
      <w:pPr>
        <w:rPr>
          <w:rFonts w:ascii="NouvelR" w:hAnsi="NouvelR" w:cstheme="minorHAnsi"/>
        </w:rPr>
      </w:pPr>
      <w:r w:rsidRPr="008B3159">
        <w:rPr>
          <w:rFonts w:ascii="NouvelR" w:hAnsi="NouvelR" w:cstheme="minorHAnsi"/>
        </w:rPr>
        <w:t>V neposlední řadě Renault 5 E-Tech</w:t>
      </w:r>
      <w:r w:rsidR="00965FC1">
        <w:rPr>
          <w:rFonts w:ascii="NouvelR" w:hAnsi="NouvelR" w:cstheme="minorHAnsi"/>
        </w:rPr>
        <w:t xml:space="preserve"> 100% elektrický</w:t>
      </w:r>
      <w:r w:rsidR="002A5578">
        <w:rPr>
          <w:rFonts w:ascii="NouvelR" w:hAnsi="NouvelR" w:cstheme="minorHAnsi"/>
        </w:rPr>
        <w:t xml:space="preserve"> </w:t>
      </w:r>
      <w:r w:rsidRPr="008B3159">
        <w:rPr>
          <w:rFonts w:ascii="NouvelR" w:hAnsi="NouvelR" w:cstheme="minorHAnsi"/>
        </w:rPr>
        <w:t xml:space="preserve">usnadňuje a zefektivňuje nabíjení díky mnoha službám, které nabízí ekosystém </w:t>
      </w:r>
      <w:proofErr w:type="gramStart"/>
      <w:r w:rsidRPr="008B3159">
        <w:rPr>
          <w:rFonts w:ascii="NouvelR" w:hAnsi="NouvelR" w:cstheme="minorHAnsi"/>
        </w:rPr>
        <w:t>Mobilize:</w:t>
      </w:r>
      <w:proofErr w:type="gramEnd"/>
      <w:r w:rsidRPr="008B3159">
        <w:rPr>
          <w:rFonts w:ascii="NouvelR" w:hAnsi="NouvelR" w:cstheme="minorHAnsi"/>
        </w:rPr>
        <w:t xml:space="preserve"> Mobilize Power Solutions pro objednání ze sítě Renault a instalaci řešení pro domácí nabíjení, Smart Charge pro inteligentní domácí nabíjení za nižší cenu a Charge Pass pro přístup s jedinou kartou k více než 600 000 veřejných nabíjecích míst ve 25 evropských zemích. To vše v režimu "hands-free" na mnoha kompatibilních nabíjecích místech v síti DC, kde stačí jen připojit Renault 5 E-Tech</w:t>
      </w:r>
      <w:r w:rsidR="00965FC1">
        <w:rPr>
          <w:rFonts w:ascii="NouvelR" w:hAnsi="NouvelR" w:cstheme="minorHAnsi"/>
        </w:rPr>
        <w:t xml:space="preserve"> 100% elektrický</w:t>
      </w:r>
      <w:r w:rsidR="002A5578">
        <w:rPr>
          <w:rFonts w:ascii="NouvelR" w:hAnsi="NouvelR" w:cstheme="minorHAnsi"/>
        </w:rPr>
        <w:t xml:space="preserve"> </w:t>
      </w:r>
      <w:r w:rsidRPr="008B3159">
        <w:rPr>
          <w:rFonts w:ascii="NouvelR" w:hAnsi="NouvelR" w:cstheme="minorHAnsi"/>
        </w:rPr>
        <w:t>a díky funkci Plug &amp; Charge spustit nabíjení a zajistit fakturaci bez vytahování karty nebo kódu.</w:t>
      </w:r>
    </w:p>
    <w:p w14:paraId="731BAAFE" w14:textId="77777777" w:rsidR="003774F6" w:rsidRPr="008B3159" w:rsidRDefault="003774F6" w:rsidP="003774F6">
      <w:pPr>
        <w:rPr>
          <w:rFonts w:ascii="NouvelR" w:hAnsi="NouvelR" w:cstheme="minorHAnsi"/>
        </w:rPr>
      </w:pPr>
    </w:p>
    <w:p w14:paraId="1C4DE9A9" w14:textId="77777777" w:rsidR="005C1A6D" w:rsidRPr="008B3159" w:rsidRDefault="005C1A6D" w:rsidP="005C1A6D">
      <w:pPr>
        <w:pStyle w:val="Title2"/>
        <w:rPr>
          <w:rFonts w:ascii="NouvelR" w:hAnsi="NouvelR"/>
          <w:lang w:val="pt-PT"/>
        </w:rPr>
      </w:pPr>
      <w:bookmarkStart w:id="9" w:name="_Toc159596743"/>
      <w:r w:rsidRPr="008B3159">
        <w:rPr>
          <w:rFonts w:ascii="NouvelR" w:hAnsi="NouvelR"/>
          <w:lang w:val="pt-PT"/>
        </w:rPr>
        <w:t>Udržitelný rozvoj v celoevropském "elektrickém prostředí"</w:t>
      </w:r>
      <w:bookmarkEnd w:id="9"/>
    </w:p>
    <w:p w14:paraId="347FE17B" w14:textId="77777777" w:rsidR="003774F6" w:rsidRPr="008B3159" w:rsidRDefault="003774F6" w:rsidP="003774F6">
      <w:pPr>
        <w:rPr>
          <w:rFonts w:ascii="NouvelR" w:hAnsi="NouvelR" w:cstheme="minorHAnsi"/>
        </w:rPr>
      </w:pPr>
    </w:p>
    <w:p w14:paraId="7F337247" w14:textId="154EBAD6" w:rsidR="00A332B5" w:rsidRPr="008B3159" w:rsidRDefault="00A332B5" w:rsidP="00A332B5">
      <w:pPr>
        <w:rPr>
          <w:rFonts w:ascii="NouvelR" w:hAnsi="NouvelR"/>
          <w:lang w:val="pt-PT"/>
        </w:rPr>
      </w:pPr>
      <w:r w:rsidRPr="008B3159">
        <w:rPr>
          <w:rFonts w:ascii="NouvelR" w:hAnsi="NouvelR"/>
          <w:b/>
          <w:bCs/>
          <w:lang w:val="pt-PT"/>
        </w:rPr>
        <w:t>Skupina Renault se zavázala vyrábět</w:t>
      </w:r>
      <w:r w:rsidR="00965FC1">
        <w:rPr>
          <w:rFonts w:ascii="NouvelR" w:hAnsi="NouvelR"/>
          <w:b/>
          <w:bCs/>
          <w:lang w:val="pt-PT"/>
        </w:rPr>
        <w:t xml:space="preserve"> 100% elektrický</w:t>
      </w:r>
      <w:r w:rsidR="002A5578">
        <w:rPr>
          <w:rFonts w:ascii="NouvelR" w:hAnsi="NouvelR"/>
          <w:b/>
          <w:bCs/>
          <w:lang w:val="pt-PT"/>
        </w:rPr>
        <w:t xml:space="preserve"> </w:t>
      </w:r>
      <w:r w:rsidRPr="008B3159">
        <w:rPr>
          <w:rFonts w:ascii="NouvelR" w:hAnsi="NouvelR"/>
          <w:b/>
          <w:bCs/>
          <w:lang w:val="pt-PT"/>
        </w:rPr>
        <w:t>Renault 5 E-Tech ve Francii - včetně jeho baterie - od března 2025.</w:t>
      </w:r>
      <w:r w:rsidRPr="008B3159">
        <w:rPr>
          <w:rFonts w:ascii="NouvelR" w:hAnsi="NouvelR"/>
          <w:lang w:val="pt-PT"/>
        </w:rPr>
        <w:t xml:space="preserve"> Každé vozidlo a baterie se budou montovat v závodě v Douai, který byl jedním z původních výrobních závodů Renault 5, přičemž motor (elektrická síť, převodovka, elektronika) se bude vyrábět v Cléonu a moduly baterie se budou od léta 2025 vyrábět v Douai Gigafactory (partnerství s Envision AESC). Do roku 2030 budou mít o 35 % menší uhlíkovou stopu než ZOE.</w:t>
      </w:r>
    </w:p>
    <w:p w14:paraId="73B41662" w14:textId="77777777" w:rsidR="00A332B5" w:rsidRPr="008B3159" w:rsidRDefault="00A332B5" w:rsidP="00A332B5">
      <w:pPr>
        <w:rPr>
          <w:rFonts w:ascii="NouvelR" w:hAnsi="NouvelR" w:cstheme="minorHAnsi"/>
          <w:lang w:val="pt-PT"/>
        </w:rPr>
      </w:pPr>
    </w:p>
    <w:p w14:paraId="5ECBB2E6" w14:textId="4084E7D5" w:rsidR="00A332B5" w:rsidRPr="008B3159" w:rsidRDefault="00A332B5" w:rsidP="00A332B5">
      <w:pPr>
        <w:rPr>
          <w:rFonts w:ascii="NouvelR" w:hAnsi="NouvelR" w:cstheme="minorHAnsi"/>
          <w:lang w:val="pt-PT"/>
        </w:rPr>
      </w:pPr>
      <w:r w:rsidRPr="008B3159">
        <w:rPr>
          <w:rFonts w:ascii="NouvelR" w:hAnsi="NouvelR" w:cstheme="minorHAnsi"/>
          <w:lang w:val="pt-PT"/>
        </w:rPr>
        <w:t>Renault 5 E-Tech</w:t>
      </w:r>
      <w:r w:rsidR="00296189">
        <w:rPr>
          <w:rFonts w:ascii="NouvelR" w:hAnsi="NouvelR" w:cstheme="minorHAnsi"/>
          <w:lang w:val="pt-PT"/>
        </w:rPr>
        <w:t xml:space="preserve"> 100% </w:t>
      </w:r>
      <w:r w:rsidR="00965FC1">
        <w:rPr>
          <w:rFonts w:ascii="NouvelR" w:hAnsi="NouvelR" w:cstheme="minorHAnsi"/>
          <w:lang w:val="pt-PT"/>
        </w:rPr>
        <w:t>elektrický</w:t>
      </w:r>
      <w:r w:rsidR="002A5578">
        <w:rPr>
          <w:rFonts w:ascii="NouvelR" w:hAnsi="NouvelR" w:cstheme="minorHAnsi"/>
          <w:lang w:val="pt-PT"/>
        </w:rPr>
        <w:t xml:space="preserve"> </w:t>
      </w:r>
      <w:r w:rsidRPr="008B3159">
        <w:rPr>
          <w:rFonts w:ascii="NouvelR" w:hAnsi="NouvelR" w:cstheme="minorHAnsi"/>
          <w:lang w:val="pt-PT"/>
        </w:rPr>
        <w:t xml:space="preserve">se bude vyrábět na severu Francie s využitím kompaktního ekosystému dodavatelů v okruhu 300 km od centra ElectriCity. </w:t>
      </w:r>
      <w:r w:rsidRPr="008B3159">
        <w:rPr>
          <w:rFonts w:ascii="NouvelR" w:hAnsi="NouvelR" w:cstheme="minorHAnsi"/>
          <w:b/>
          <w:bCs/>
          <w:lang w:val="pt-PT"/>
        </w:rPr>
        <w:t>Tento závazek k místní konkurenceschopné výrobě je základem pro rozvoj skutečného evropského elektrického údolí, které se specializuje na hodnotový řetězec elektrických vozidel.</w:t>
      </w:r>
      <w:r w:rsidRPr="008B3159">
        <w:rPr>
          <w:rFonts w:ascii="NouvelR" w:hAnsi="NouvelR" w:cstheme="minorHAnsi"/>
          <w:lang w:val="pt-PT"/>
        </w:rPr>
        <w:t xml:space="preserve"> Pomáhá zajistit pracovní místa a snižuje naši ekologickou stopu.</w:t>
      </w:r>
    </w:p>
    <w:p w14:paraId="71197972" w14:textId="77777777" w:rsidR="003774F6" w:rsidRPr="008B3159" w:rsidRDefault="003774F6" w:rsidP="003774F6">
      <w:pPr>
        <w:rPr>
          <w:rFonts w:ascii="NouvelR" w:hAnsi="NouvelR" w:cstheme="minorHAnsi"/>
        </w:rPr>
      </w:pPr>
    </w:p>
    <w:p w14:paraId="15D9C06F" w14:textId="77777777" w:rsidR="00B707C5" w:rsidRPr="008B3159" w:rsidRDefault="00B707C5" w:rsidP="00B707C5">
      <w:pPr>
        <w:rPr>
          <w:rFonts w:ascii="NouvelR" w:hAnsi="NouvelR" w:cstheme="minorHAnsi"/>
          <w:lang w:val="pt-PT"/>
        </w:rPr>
      </w:pPr>
      <w:r w:rsidRPr="008B3159">
        <w:rPr>
          <w:rFonts w:ascii="NouvelR" w:hAnsi="NouvelR" w:cstheme="minorHAnsi"/>
          <w:lang w:val="pt-PT"/>
        </w:rPr>
        <w:t xml:space="preserve">Renault 5 vždy předbíhal svou dobu a byl prvním vozem, jehož spotřeba klesla pod symbolickou hranici 5 l/100 km při rychlosti 90 km/h... již v roce 1974 dokonce existovala elektrická verze s dojezdem 110 km! Předznamenal také počátky ekologického designu s originální střechou z lepených přírodních vláken, která zlepšila odhlučnění, prostornost, design a spotřebu paliva. Jako zarputilý vizionář se Renault v roce 1986 dokonce pustil do poslední výzvy, když se odvážil vstoupit do cirkulárního hospodářství repasováním ojetých vozů Renault 5. </w:t>
      </w:r>
    </w:p>
    <w:p w14:paraId="4C5A5A2E" w14:textId="77777777" w:rsidR="003774F6" w:rsidRPr="008B3159" w:rsidRDefault="003774F6" w:rsidP="003774F6">
      <w:pPr>
        <w:rPr>
          <w:rFonts w:ascii="NouvelR" w:hAnsi="NouvelR" w:cstheme="minorHAnsi"/>
        </w:rPr>
      </w:pPr>
    </w:p>
    <w:p w14:paraId="0640142A" w14:textId="418EEE17" w:rsidR="00657511" w:rsidRPr="008B3159" w:rsidRDefault="00657511" w:rsidP="00657511">
      <w:pPr>
        <w:rPr>
          <w:rFonts w:ascii="NouvelR" w:hAnsi="NouvelR"/>
          <w:lang w:val="pt-PT"/>
        </w:rPr>
      </w:pPr>
      <w:r w:rsidRPr="008B3159">
        <w:rPr>
          <w:rFonts w:ascii="NouvelR" w:hAnsi="NouvelR"/>
          <w:lang w:val="pt-PT"/>
        </w:rPr>
        <w:t xml:space="preserve">Tento avantgardní duch se projevuje v celém hodnotovém řetězci elektrického vozu Renault 5 E-Tech. </w:t>
      </w:r>
      <w:r w:rsidRPr="008B3159">
        <w:rPr>
          <w:rFonts w:ascii="NouvelR" w:hAnsi="NouvelR"/>
          <w:b/>
          <w:bCs/>
          <w:lang w:val="pt-PT"/>
        </w:rPr>
        <w:t>V souladu se svým závazkem k cirkulárnímu hospodářství a díky odborným znalostem společnosti The Future is NEUTRAL, dceřiné společnosti skupiny Renault specializující se na cirkulární hospodářství, dosáhne Renault 5 E-Tech</w:t>
      </w:r>
      <w:r w:rsidR="00965FC1">
        <w:rPr>
          <w:rFonts w:ascii="NouvelR" w:hAnsi="NouvelR"/>
          <w:b/>
          <w:bCs/>
          <w:lang w:val="pt-PT"/>
        </w:rPr>
        <w:t xml:space="preserve"> 100% elektrický</w:t>
      </w:r>
      <w:r w:rsidR="002A5578">
        <w:rPr>
          <w:rFonts w:ascii="NouvelR" w:hAnsi="NouvelR"/>
          <w:b/>
          <w:bCs/>
          <w:lang w:val="pt-PT"/>
        </w:rPr>
        <w:t xml:space="preserve"> </w:t>
      </w:r>
      <w:r w:rsidRPr="008B3159">
        <w:rPr>
          <w:rFonts w:ascii="NouvelR" w:hAnsi="NouvelR"/>
          <w:b/>
          <w:bCs/>
          <w:lang w:val="pt-PT"/>
        </w:rPr>
        <w:t>celkové recyklovatelnosti 85 % a využije 22 % materiálů z cirkulárního hospodářství, včetně 41 kg recyklovaných polymerů.</w:t>
      </w:r>
      <w:r w:rsidRPr="008B3159">
        <w:rPr>
          <w:rFonts w:ascii="NouvelR" w:hAnsi="NouvelR"/>
          <w:lang w:val="pt-PT"/>
        </w:rPr>
        <w:t xml:space="preserve"> Tkaniny sedadel budou u výbav Techno a Iconic rovněž vyrobeny ze 100% recyklovaných materiálů. Druhá jmenovaná verze bude rovněž obsahovat materiály z biologických zdrojů na volantu a izolaci interiéru.</w:t>
      </w:r>
    </w:p>
    <w:p w14:paraId="4E6437C5" w14:textId="77777777" w:rsidR="003774F6" w:rsidRPr="008B3159" w:rsidRDefault="003774F6" w:rsidP="003774F6">
      <w:pPr>
        <w:rPr>
          <w:rFonts w:ascii="NouvelR" w:hAnsi="NouvelR" w:cstheme="minorHAnsi"/>
        </w:rPr>
      </w:pPr>
    </w:p>
    <w:p w14:paraId="3B95DCA4" w14:textId="6CE06234" w:rsidR="001C542B" w:rsidRPr="008B3159" w:rsidRDefault="001C542B" w:rsidP="001C542B">
      <w:pPr>
        <w:pStyle w:val="Title2"/>
        <w:rPr>
          <w:rFonts w:ascii="NouvelR" w:hAnsi="NouvelR"/>
          <w:lang w:val="pt-PT"/>
        </w:rPr>
      </w:pPr>
      <w:bookmarkStart w:id="10" w:name="_Toc159596744"/>
      <w:r w:rsidRPr="008B3159">
        <w:rPr>
          <w:rFonts w:ascii="NouvelR" w:hAnsi="NouvelR"/>
          <w:lang w:val="pt-PT"/>
        </w:rPr>
        <w:t>Renault 5 E-Tech</w:t>
      </w:r>
      <w:r w:rsidR="00296189">
        <w:rPr>
          <w:rFonts w:ascii="NouvelR" w:hAnsi="NouvelR"/>
          <w:lang w:val="pt-PT"/>
        </w:rPr>
        <w:t xml:space="preserve"> 100% </w:t>
      </w:r>
      <w:r w:rsidR="00965FC1">
        <w:rPr>
          <w:rFonts w:ascii="NouvelR" w:hAnsi="NouvelR"/>
          <w:lang w:val="pt-PT"/>
        </w:rPr>
        <w:t>elektrický</w:t>
      </w:r>
      <w:r w:rsidR="002A5578">
        <w:rPr>
          <w:rFonts w:ascii="NouvelR" w:hAnsi="NouvelR"/>
          <w:lang w:val="pt-PT"/>
        </w:rPr>
        <w:t xml:space="preserve"> </w:t>
      </w:r>
      <w:r w:rsidRPr="008B3159">
        <w:rPr>
          <w:rFonts w:ascii="NouvelR" w:hAnsi="NouvelR"/>
          <w:lang w:val="pt-PT"/>
        </w:rPr>
        <w:t>má vše, co potřebuje, aby se prosadil v dnešním světě</w:t>
      </w:r>
      <w:bookmarkEnd w:id="10"/>
    </w:p>
    <w:p w14:paraId="569FF10C" w14:textId="77777777" w:rsidR="003774F6" w:rsidRPr="008B3159" w:rsidRDefault="003774F6" w:rsidP="003774F6">
      <w:pPr>
        <w:rPr>
          <w:rFonts w:ascii="NouvelR" w:hAnsi="NouvelR" w:cstheme="minorHAnsi"/>
        </w:rPr>
      </w:pPr>
    </w:p>
    <w:p w14:paraId="04FE2AD2" w14:textId="1666B42D" w:rsidR="007C3DA9" w:rsidRDefault="007C3DA9" w:rsidP="007C3DA9">
      <w:pPr>
        <w:rPr>
          <w:rFonts w:ascii="NouvelR" w:hAnsi="NouvelR"/>
          <w:lang w:val="pt-PT"/>
        </w:rPr>
      </w:pPr>
      <w:r w:rsidRPr="008B3159">
        <w:rPr>
          <w:rFonts w:ascii="NouvelR" w:hAnsi="NouvelR"/>
          <w:lang w:val="pt-PT"/>
        </w:rPr>
        <w:t>Renault 5 E-Tech</w:t>
      </w:r>
      <w:r w:rsidR="00296189">
        <w:rPr>
          <w:rFonts w:ascii="NouvelR" w:hAnsi="NouvelR"/>
          <w:lang w:val="pt-PT"/>
        </w:rPr>
        <w:t xml:space="preserve"> 100% </w:t>
      </w:r>
      <w:r w:rsidR="00965FC1">
        <w:rPr>
          <w:rFonts w:ascii="NouvelR" w:hAnsi="NouvelR"/>
          <w:lang w:val="pt-PT"/>
        </w:rPr>
        <w:t>elektrický</w:t>
      </w:r>
      <w:r w:rsidR="002A5578">
        <w:rPr>
          <w:rFonts w:ascii="NouvelR" w:hAnsi="NouvelR"/>
          <w:lang w:val="pt-PT"/>
        </w:rPr>
        <w:t xml:space="preserve"> </w:t>
      </w:r>
      <w:r w:rsidRPr="008B3159">
        <w:rPr>
          <w:rFonts w:ascii="NouvelR" w:hAnsi="NouvelR"/>
          <w:lang w:val="pt-PT"/>
        </w:rPr>
        <w:t>je promyšlený, připojený a konkurenceschopný městský elektromobil, který je "made in France / made in Europe". Stejně jako jeho předchůdce ve své době ztělesňuje odhodlanou a vzrušující reakci na technologické, sociální a environmentální výzvy dnešní mobility. Uvidíme se v září 2024, kdy se začne prodávat.</w:t>
      </w:r>
    </w:p>
    <w:p w14:paraId="70B86365" w14:textId="77777777" w:rsidR="00CF7A32" w:rsidRDefault="00CF7A32" w:rsidP="007C3DA9">
      <w:pPr>
        <w:rPr>
          <w:rFonts w:ascii="NouvelR" w:hAnsi="NouvelR"/>
          <w:lang w:val="pt-PT"/>
        </w:rPr>
      </w:pPr>
    </w:p>
    <w:p w14:paraId="006A9909" w14:textId="77777777" w:rsidR="00CF7A32" w:rsidRDefault="00CF7A32" w:rsidP="007C3DA9">
      <w:pPr>
        <w:rPr>
          <w:rFonts w:ascii="NouvelR" w:hAnsi="NouvelR"/>
          <w:lang w:val="pt-PT"/>
        </w:rPr>
      </w:pPr>
    </w:p>
    <w:p w14:paraId="215B0C93" w14:textId="79E0E761" w:rsidR="00E1081F" w:rsidRPr="008B3159" w:rsidRDefault="00E1081F" w:rsidP="00E1081F">
      <w:pPr>
        <w:rPr>
          <w:rFonts w:ascii="NouvelR" w:hAnsi="NouvelR" w:cs="Calibri"/>
        </w:rPr>
      </w:pPr>
      <w:r w:rsidRPr="008B3159">
        <w:rPr>
          <w:rFonts w:ascii="NouvelR" w:hAnsi="NouvelR"/>
          <w:noProof/>
        </w:rPr>
        <w:lastRenderedPageBreak/>
        <mc:AlternateContent>
          <mc:Choice Requires="wpg">
            <w:drawing>
              <wp:anchor distT="0" distB="0" distL="114300" distR="114300" simplePos="0" relativeHeight="251658243" behindDoc="0" locked="0" layoutInCell="1" allowOverlap="1" wp14:anchorId="660255FB" wp14:editId="287CAC6E">
                <wp:simplePos x="0" y="0"/>
                <wp:positionH relativeFrom="margin">
                  <wp:posOffset>-133985</wp:posOffset>
                </wp:positionH>
                <wp:positionV relativeFrom="paragraph">
                  <wp:posOffset>320040</wp:posOffset>
                </wp:positionV>
                <wp:extent cx="6082665" cy="2381250"/>
                <wp:effectExtent l="0" t="0" r="0" b="0"/>
                <wp:wrapTopAndBottom/>
                <wp:docPr id="20" name="Groupe 20"/>
                <wp:cNvGraphicFramePr/>
                <a:graphic xmlns:a="http://schemas.openxmlformats.org/drawingml/2006/main">
                  <a:graphicData uri="http://schemas.microsoft.com/office/word/2010/wordprocessingGroup">
                    <wpg:wgp>
                      <wpg:cNvGrpSpPr/>
                      <wpg:grpSpPr>
                        <a:xfrm>
                          <a:off x="0" y="0"/>
                          <a:ext cx="6082665" cy="2381250"/>
                          <a:chOff x="-441701" y="716217"/>
                          <a:chExt cx="6108578" cy="3194602"/>
                        </a:xfrm>
                      </wpg:grpSpPr>
                      <pic:pic xmlns:pic="http://schemas.openxmlformats.org/drawingml/2006/picture">
                        <pic:nvPicPr>
                          <pic:cNvPr id="21" name="Graphique 6"/>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441701" y="716217"/>
                            <a:ext cx="405765" cy="328708"/>
                          </a:xfrm>
                          <a:prstGeom prst="rect">
                            <a:avLst/>
                          </a:prstGeom>
                        </pic:spPr>
                      </pic:pic>
                      <wps:wsp>
                        <wps:cNvPr id="24" name="Zone de texte 24"/>
                        <wps:cNvSpPr txBox="1"/>
                        <wps:spPr>
                          <a:xfrm>
                            <a:off x="-20593" y="803521"/>
                            <a:ext cx="5489598" cy="2778073"/>
                          </a:xfrm>
                          <a:prstGeom prst="rect">
                            <a:avLst/>
                          </a:prstGeom>
                          <a:noFill/>
                          <a:ln w="6350">
                            <a:noFill/>
                          </a:ln>
                        </wps:spPr>
                        <wps:txbx>
                          <w:txbxContent>
                            <w:p w14:paraId="57F823F8" w14:textId="57A94EFE" w:rsidR="00E1081F" w:rsidRPr="00B82479" w:rsidRDefault="00F50E6A" w:rsidP="00B709B2">
                              <w:pPr>
                                <w:rPr>
                                  <w:rFonts w:ascii="NouvelR" w:hAnsi="NouvelR"/>
                                  <w:i/>
                                  <w:iCs/>
                                </w:rPr>
                              </w:pPr>
                              <w:r w:rsidRPr="00B82479">
                                <w:rPr>
                                  <w:rFonts w:ascii="NouvelR" w:hAnsi="NouvelR"/>
                                  <w:i/>
                                  <w:iCs/>
                                </w:rPr>
                                <w:t>"DNA modelu R5 je jedinečná. Je to radostné vozidlo, které přitahuje sympatie. Je to vůz, který je populární a zároveň avantgardní a nabízí nová řešení pro dobu, ve které žije. Tak tomu bylo i v roce 1972. Bude tomu tak i v roce 2024. Nový Renault 5 E-Tech</w:t>
                              </w:r>
                              <w:r w:rsidR="00965FC1" w:rsidRPr="00B82479">
                                <w:rPr>
                                  <w:rFonts w:ascii="NouvelR" w:hAnsi="NouvelR"/>
                                  <w:i/>
                                  <w:iCs/>
                                </w:rPr>
                                <w:t xml:space="preserve"> 100% elektrický</w:t>
                              </w:r>
                              <w:r w:rsidR="002A5578" w:rsidRPr="00B82479">
                                <w:rPr>
                                  <w:rFonts w:ascii="NouvelR" w:hAnsi="NouvelR"/>
                                  <w:i/>
                                  <w:iCs/>
                                </w:rPr>
                                <w:t xml:space="preserve"> </w:t>
                              </w:r>
                              <w:r w:rsidRPr="00B82479">
                                <w:rPr>
                                  <w:rFonts w:ascii="NouvelR" w:hAnsi="NouvelR"/>
                                  <w:i/>
                                  <w:iCs/>
                                </w:rPr>
                                <w:t xml:space="preserve">je mistrovský designový kousek, nový mozek se špičkovými technologiemi a elektrickýma nohama založený na platformě nové generace, která je v Evropě </w:t>
                              </w:r>
                              <w:proofErr w:type="gramStart"/>
                              <w:r w:rsidRPr="00B82479">
                                <w:rPr>
                                  <w:rFonts w:ascii="NouvelR" w:hAnsi="NouvelR"/>
                                  <w:i/>
                                  <w:iCs/>
                                </w:rPr>
                                <w:t>jedinečná:</w:t>
                              </w:r>
                              <w:proofErr w:type="gramEnd"/>
                              <w:r w:rsidRPr="00B82479">
                                <w:rPr>
                                  <w:rFonts w:ascii="NouvelR" w:hAnsi="NouvelR"/>
                                  <w:i/>
                                  <w:iCs/>
                                </w:rPr>
                                <w:t xml:space="preserve"> AmpR Small. Je také výsledkem závazku k odpovědné a udržitelné výrobě. Naše týmy vložily do vývoje elektrického Renaultu 5 E-tech velké množství vášně, dokonalosti a tvrdé práce. Tato vášeň a láska, kterou jsme do tohoto vozu vložili, jsou vysoce nakažlivé. R5 má jediný </w:t>
                              </w:r>
                              <w:proofErr w:type="gramStart"/>
                              <w:r w:rsidRPr="00B82479">
                                <w:rPr>
                                  <w:rFonts w:ascii="NouvelR" w:hAnsi="NouvelR"/>
                                  <w:i/>
                                  <w:iCs/>
                                </w:rPr>
                                <w:t>cíl:</w:t>
                              </w:r>
                              <w:proofErr w:type="gramEnd"/>
                              <w:r w:rsidRPr="00B82479">
                                <w:rPr>
                                  <w:rFonts w:ascii="NouvelR" w:hAnsi="NouvelR"/>
                                  <w:i/>
                                  <w:iCs/>
                                </w:rPr>
                                <w:t xml:space="preserve"> srdce našich zákazníků. Zanechá svou stopu v historii značky.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 name="Graphique 12"/>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5260478" y="3581596"/>
                            <a:ext cx="406399" cy="3292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0255FB" id="Groupe 20" o:spid="_x0000_s1038" style="position:absolute;margin-left:-10.55pt;margin-top:25.2pt;width:478.95pt;height:187.5pt;z-index:251658243;mso-position-horizontal-relative:margin;mso-width-relative:margin;mso-height-relative:margin" coordorigin="-4417,7162" coordsize="61085,31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">
                <v:shape id="Graphique 6" o:spid="_x0000_s1039" type="#_x0000_t75" style="position:absolute;left:-4417;top:7162;width:4058;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">
                  <v:imagedata r:id="rId14" o:title=""/>
                </v:shape>
                <v:shape id="Zone de texte 24" o:spid="_x0000_s1040" type="#_x0000_t202" style="position:absolute;left:-205;top:8035;width:54895;height:27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57F823F8" w14:textId="57A94EFE" w:rsidR="00E1081F" w:rsidRPr="00B82479" w:rsidRDefault="00F50E6A" w:rsidP="00B709B2">
                        <w:pPr>
                          <w:rPr>
                            <w:rFonts w:ascii="NouvelR" w:hAnsi="NouvelR"/>
                            <w:i/>
                            <w:iCs/>
                          </w:rPr>
                        </w:pPr>
                        <w:r w:rsidRPr="00B82479">
                          <w:rPr>
                            <w:rFonts w:ascii="NouvelR" w:hAnsi="NouvelR"/>
                            <w:i/>
                            <w:iCs/>
                          </w:rPr>
                          <w:t>"DNA modelu R5 je jedinečná. Je to radostné vozidlo, které přitahuje sympatie. Je to vůz, který je populární a zároveň avantgardní a nabízí nová řešení pro dobu, ve které žije. Tak tomu bylo i v roce 1972. Bude tomu tak i v roce 2024. Nový Renault 5 E-Tech</w:t>
                        </w:r>
                        <w:r w:rsidR="00965FC1" w:rsidRPr="00B82479">
                          <w:rPr>
                            <w:rFonts w:ascii="NouvelR" w:hAnsi="NouvelR"/>
                            <w:i/>
                            <w:iCs/>
                          </w:rPr>
                          <w:t xml:space="preserve"> 100% elektrický</w:t>
                        </w:r>
                        <w:r w:rsidR="002A5578" w:rsidRPr="00B82479">
                          <w:rPr>
                            <w:rFonts w:ascii="NouvelR" w:hAnsi="NouvelR"/>
                            <w:i/>
                            <w:iCs/>
                          </w:rPr>
                          <w:t xml:space="preserve"> </w:t>
                        </w:r>
                        <w:r w:rsidRPr="00B82479">
                          <w:rPr>
                            <w:rFonts w:ascii="NouvelR" w:hAnsi="NouvelR"/>
                            <w:i/>
                            <w:iCs/>
                          </w:rPr>
                          <w:t xml:space="preserve">je mistrovský designový kousek, nový mozek se špičkovými technologiemi a elektrickýma nohama založený na platformě nové generace, která je v Evropě </w:t>
                        </w:r>
                        <w:proofErr w:type="gramStart"/>
                        <w:r w:rsidRPr="00B82479">
                          <w:rPr>
                            <w:rFonts w:ascii="NouvelR" w:hAnsi="NouvelR"/>
                            <w:i/>
                            <w:iCs/>
                          </w:rPr>
                          <w:t>jedinečná:</w:t>
                        </w:r>
                        <w:proofErr w:type="gramEnd"/>
                        <w:r w:rsidRPr="00B82479">
                          <w:rPr>
                            <w:rFonts w:ascii="NouvelR" w:hAnsi="NouvelR"/>
                            <w:i/>
                            <w:iCs/>
                          </w:rPr>
                          <w:t xml:space="preserve"> AmpR Small. Je také výsledkem závazku k odpovědné a udržitelné výrobě. Naše týmy vložily do vývoje elektrického Renaultu 5 E-tech velké množství vášně, dokonalosti a tvrdé práce. Tato vášeň a láska, kterou jsme do tohoto vozu vložili, jsou vysoce nakažlivé. R5 má jediný </w:t>
                        </w:r>
                        <w:proofErr w:type="gramStart"/>
                        <w:r w:rsidRPr="00B82479">
                          <w:rPr>
                            <w:rFonts w:ascii="NouvelR" w:hAnsi="NouvelR"/>
                            <w:i/>
                            <w:iCs/>
                          </w:rPr>
                          <w:t>cíl:</w:t>
                        </w:r>
                        <w:proofErr w:type="gramEnd"/>
                        <w:r w:rsidRPr="00B82479">
                          <w:rPr>
                            <w:rFonts w:ascii="NouvelR" w:hAnsi="NouvelR"/>
                            <w:i/>
                            <w:iCs/>
                          </w:rPr>
                          <w:t xml:space="preserve"> srdce našich zákazníků. Zanechá svou stopu v historii značky.</w:t>
                        </w:r>
                      </w:p>
                    </w:txbxContent>
                  </v:textbox>
                </v:shape>
                <v:shape id="Graphique 12" o:spid="_x0000_s1041" type="#_x0000_t75" style="position:absolute;left:52604;top:35815;width:4064;height: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">
                  <v:imagedata r:id="rId14" o:title=""/>
                </v:shape>
                <w10:wrap type="topAndBottom" anchorx="margin"/>
              </v:group>
            </w:pict>
          </mc:Fallback>
        </mc:AlternateContent>
      </w:r>
    </w:p>
    <w:p w14:paraId="6C07B062" w14:textId="2A2144B5" w:rsidR="00743156" w:rsidRPr="008B3159" w:rsidRDefault="00E1081F" w:rsidP="00FB331C">
      <w:pPr>
        <w:rPr>
          <w:rFonts w:ascii="NouvelR" w:hAnsi="NouvelR" w:cstheme="minorHAnsi"/>
        </w:rPr>
      </w:pPr>
      <w:r w:rsidRPr="008B3159">
        <w:rPr>
          <w:rFonts w:ascii="NouvelR" w:hAnsi="NouvelR" w:cstheme="minorHAnsi"/>
          <w:b/>
          <w:bCs/>
        </w:rPr>
        <w:t xml:space="preserve">Fabrice Cambolive, CEO </w:t>
      </w:r>
      <w:r w:rsidR="00F50E6A" w:rsidRPr="008B3159">
        <w:rPr>
          <w:rFonts w:ascii="NouvelR" w:hAnsi="NouvelR" w:cstheme="minorHAnsi"/>
          <w:b/>
          <w:bCs/>
        </w:rPr>
        <w:t>značky</w:t>
      </w:r>
      <w:r w:rsidRPr="008B3159">
        <w:rPr>
          <w:rFonts w:ascii="NouvelR" w:hAnsi="NouvelR" w:cstheme="minorHAnsi"/>
          <w:b/>
          <w:bCs/>
        </w:rPr>
        <w:t xml:space="preserve"> Renaul</w:t>
      </w:r>
      <w:r w:rsidR="007138F3" w:rsidRPr="008B3159">
        <w:rPr>
          <w:rFonts w:ascii="NouvelR" w:hAnsi="NouvelR" w:cstheme="minorHAnsi"/>
        </w:rPr>
        <w:t>t</w:t>
      </w:r>
    </w:p>
    <w:p w14:paraId="5A87691F" w14:textId="77777777" w:rsidR="00743156" w:rsidRPr="008B3159" w:rsidRDefault="00743156" w:rsidP="00FB331C">
      <w:pPr>
        <w:rPr>
          <w:rFonts w:ascii="NouvelR" w:hAnsi="NouvelR" w:cstheme="minorHAnsi"/>
        </w:rPr>
      </w:pPr>
    </w:p>
    <w:p w14:paraId="24CE3BC2" w14:textId="77777777" w:rsidR="00470A4D" w:rsidRPr="008B3159" w:rsidRDefault="00470A4D" w:rsidP="00FB331C">
      <w:pPr>
        <w:rPr>
          <w:rFonts w:ascii="NouvelR" w:hAnsi="NouvelR" w:cstheme="minorHAnsi"/>
        </w:rPr>
        <w:sectPr w:rsidR="00470A4D" w:rsidRPr="008B3159" w:rsidSect="008F0CDB">
          <w:pgSz w:w="11901" w:h="16817"/>
          <w:pgMar w:top="2835" w:right="1021" w:bottom="1814" w:left="1021" w:header="709" w:footer="454" w:gutter="0"/>
          <w:cols w:space="708"/>
          <w:titlePg/>
          <w:docGrid w:linePitch="360"/>
        </w:sectPr>
      </w:pPr>
    </w:p>
    <w:p w14:paraId="17CD64AC" w14:textId="2CCEE628" w:rsidR="009D0920" w:rsidRPr="008B3159" w:rsidRDefault="00536BA9" w:rsidP="00E71A2C">
      <w:pPr>
        <w:pStyle w:val="Title1"/>
        <w:rPr>
          <w:rFonts w:ascii="NouvelR" w:hAnsi="NouvelR"/>
        </w:rPr>
      </w:pPr>
      <w:r w:rsidRPr="008B3159">
        <w:rPr>
          <w:rFonts w:ascii="NouvelR" w:hAnsi="NouvelR"/>
        </w:rPr>
        <w:lastRenderedPageBreak/>
        <w:t>JEDINEČNÝ A EMOTIVNÍ DESIGN</w:t>
      </w:r>
    </w:p>
    <w:p w14:paraId="7C2F53DF" w14:textId="77777777" w:rsidR="00942928" w:rsidRPr="008B3159" w:rsidRDefault="00942928" w:rsidP="004D51B0">
      <w:pPr>
        <w:rPr>
          <w:rFonts w:ascii="NouvelR" w:hAnsi="NouvelR"/>
        </w:rPr>
      </w:pPr>
    </w:p>
    <w:p w14:paraId="55EF5F46" w14:textId="58E97EC1" w:rsidR="008C0DC4" w:rsidRPr="008B3159" w:rsidRDefault="004655F5" w:rsidP="004D51B0">
      <w:pPr>
        <w:rPr>
          <w:rFonts w:ascii="NouvelR" w:hAnsi="NouvelR"/>
          <w:b/>
          <w:bCs/>
          <w:i/>
          <w:iCs/>
          <w:sz w:val="28"/>
          <w:szCs w:val="28"/>
        </w:rPr>
      </w:pPr>
      <w:r w:rsidRPr="008B3159">
        <w:rPr>
          <w:rFonts w:ascii="NouvelR" w:hAnsi="NouvelR"/>
          <w:b/>
          <w:bCs/>
          <w:i/>
          <w:iCs/>
          <w:noProof/>
          <w:sz w:val="28"/>
          <w:szCs w:val="28"/>
        </w:rPr>
        <w:drawing>
          <wp:inline distT="0" distB="0" distL="0" distR="0" wp14:anchorId="10B0A163" wp14:editId="3A4718DD">
            <wp:extent cx="6305550" cy="3546872"/>
            <wp:effectExtent l="0" t="0" r="0" b="0"/>
            <wp:docPr id="13" name="Image 13" descr="Une image contenant véhicule, Véhicule terrestre, pare-choc, Conception auto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véhicule, Véhicule terrestre, pare-choc, Conception automobil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6317962" cy="3553854"/>
                    </a:xfrm>
                    <a:prstGeom prst="rect">
                      <a:avLst/>
                    </a:prstGeom>
                  </pic:spPr>
                </pic:pic>
              </a:graphicData>
            </a:graphic>
          </wp:inline>
        </w:drawing>
      </w:r>
    </w:p>
    <w:p w14:paraId="7EBB21C6" w14:textId="77777777" w:rsidR="008C0DC4" w:rsidRPr="008B3159" w:rsidRDefault="008C0DC4" w:rsidP="004D51B0">
      <w:pPr>
        <w:rPr>
          <w:rFonts w:ascii="NouvelR" w:hAnsi="NouvelR"/>
          <w:b/>
          <w:bCs/>
          <w:i/>
          <w:iCs/>
          <w:sz w:val="28"/>
          <w:szCs w:val="28"/>
        </w:rPr>
      </w:pPr>
    </w:p>
    <w:p w14:paraId="6F85D05B" w14:textId="7171FC26" w:rsidR="00F066CC" w:rsidRPr="008B3159" w:rsidRDefault="00F066CC" w:rsidP="00F066CC">
      <w:pPr>
        <w:rPr>
          <w:rFonts w:ascii="NouvelR" w:hAnsi="NouvelR"/>
          <w:b/>
          <w:bCs/>
          <w:i/>
          <w:iCs/>
          <w:sz w:val="28"/>
          <w:szCs w:val="28"/>
        </w:rPr>
      </w:pPr>
      <w:r w:rsidRPr="008B3159">
        <w:rPr>
          <w:rFonts w:ascii="NouvelR" w:hAnsi="NouvelR"/>
          <w:b/>
          <w:bCs/>
          <w:i/>
          <w:iCs/>
          <w:sz w:val="28"/>
          <w:szCs w:val="28"/>
        </w:rPr>
        <w:t>Design vozu Renault 5 E-Tech</w:t>
      </w:r>
      <w:r w:rsidR="00296189">
        <w:rPr>
          <w:rFonts w:ascii="NouvelR" w:hAnsi="NouvelR"/>
          <w:b/>
          <w:bCs/>
          <w:i/>
          <w:iCs/>
          <w:sz w:val="28"/>
          <w:szCs w:val="28"/>
        </w:rPr>
        <w:t xml:space="preserve"> 100% </w:t>
      </w:r>
      <w:r w:rsidR="00965FC1">
        <w:rPr>
          <w:rFonts w:ascii="NouvelR" w:hAnsi="NouvelR"/>
          <w:b/>
          <w:bCs/>
          <w:i/>
          <w:iCs/>
          <w:sz w:val="28"/>
          <w:szCs w:val="28"/>
        </w:rPr>
        <w:t>elektrický</w:t>
      </w:r>
      <w:r w:rsidR="002A5578">
        <w:rPr>
          <w:rFonts w:ascii="NouvelR" w:hAnsi="NouvelR"/>
          <w:b/>
          <w:bCs/>
          <w:i/>
          <w:iCs/>
          <w:sz w:val="28"/>
          <w:szCs w:val="28"/>
        </w:rPr>
        <w:t xml:space="preserve"> </w:t>
      </w:r>
      <w:r w:rsidRPr="008B3159">
        <w:rPr>
          <w:rFonts w:ascii="NouvelR" w:hAnsi="NouvelR"/>
          <w:b/>
          <w:bCs/>
          <w:i/>
          <w:iCs/>
          <w:sz w:val="28"/>
          <w:szCs w:val="28"/>
        </w:rPr>
        <w:t xml:space="preserve">se pohybuje na hraně pravidel platných pro ostatní modely značky. To je výsada </w:t>
      </w:r>
      <w:proofErr w:type="gramStart"/>
      <w:r w:rsidRPr="008B3159">
        <w:rPr>
          <w:rFonts w:ascii="NouvelR" w:hAnsi="NouvelR"/>
          <w:b/>
          <w:bCs/>
          <w:i/>
          <w:iCs/>
          <w:sz w:val="28"/>
          <w:szCs w:val="28"/>
        </w:rPr>
        <w:t>ikony!</w:t>
      </w:r>
      <w:proofErr w:type="gramEnd"/>
      <w:r w:rsidRPr="008B3159">
        <w:rPr>
          <w:rFonts w:ascii="NouvelR" w:hAnsi="NouvelR"/>
          <w:b/>
          <w:bCs/>
          <w:i/>
          <w:iCs/>
          <w:sz w:val="28"/>
          <w:szCs w:val="28"/>
        </w:rPr>
        <w:t xml:space="preserve"> Vedle prvků, které symbolizují retro-futuristický design, se zde objevují prvky se silnou emocionální hodnotou, které tvoří moderní a lidový celek.</w:t>
      </w:r>
    </w:p>
    <w:p w14:paraId="5947372E" w14:textId="77777777" w:rsidR="00A758C8" w:rsidRPr="008B3159" w:rsidRDefault="00A758C8" w:rsidP="004D51B0">
      <w:pPr>
        <w:rPr>
          <w:rFonts w:ascii="NouvelR" w:hAnsi="NouvelR"/>
        </w:rPr>
      </w:pPr>
    </w:p>
    <w:p w14:paraId="0FFBB778" w14:textId="77777777" w:rsidR="00174323" w:rsidRPr="008B3159" w:rsidRDefault="00174323" w:rsidP="00174323">
      <w:pPr>
        <w:pStyle w:val="Title3"/>
        <w:rPr>
          <w:rFonts w:ascii="NouvelR" w:hAnsi="NouvelR"/>
        </w:rPr>
      </w:pPr>
      <w:bookmarkStart w:id="11" w:name="_Toc159596746"/>
      <w:r w:rsidRPr="008B3159">
        <w:rPr>
          <w:rFonts w:ascii="NouvelR" w:hAnsi="NouvelR"/>
        </w:rPr>
        <w:t>Evokující vzpomínky</w:t>
      </w:r>
      <w:bookmarkEnd w:id="11"/>
    </w:p>
    <w:p w14:paraId="46BA3B74" w14:textId="713F6D8B" w:rsidR="00174323" w:rsidRPr="008B3159" w:rsidRDefault="00174323" w:rsidP="00174323">
      <w:pPr>
        <w:rPr>
          <w:rFonts w:ascii="NouvelR" w:hAnsi="NouvelR"/>
        </w:rPr>
      </w:pPr>
      <w:r w:rsidRPr="008B3159">
        <w:rPr>
          <w:rFonts w:ascii="NouvelR" w:hAnsi="NouvelR"/>
        </w:rPr>
        <w:t>V kolektivní paměti není Renault 5 jen původní model z roku 1972. Design vozu Renault 5 E-Tech</w:t>
      </w:r>
      <w:r w:rsidR="00965FC1">
        <w:rPr>
          <w:rFonts w:ascii="NouvelR" w:hAnsi="NouvelR"/>
        </w:rPr>
        <w:t xml:space="preserve"> 100% elektrický</w:t>
      </w:r>
      <w:r w:rsidR="002A5578">
        <w:rPr>
          <w:rFonts w:ascii="NouvelR" w:hAnsi="NouvelR"/>
        </w:rPr>
        <w:t xml:space="preserve"> </w:t>
      </w:r>
      <w:r w:rsidRPr="008B3159">
        <w:rPr>
          <w:rFonts w:ascii="NouvelR" w:hAnsi="NouvelR"/>
        </w:rPr>
        <w:t xml:space="preserve">v sobě spojuje prvky tří </w:t>
      </w:r>
      <w:proofErr w:type="gramStart"/>
      <w:r w:rsidRPr="008B3159">
        <w:rPr>
          <w:rFonts w:ascii="NouvelR" w:hAnsi="NouvelR"/>
        </w:rPr>
        <w:t>modelů:</w:t>
      </w:r>
      <w:proofErr w:type="gramEnd"/>
      <w:r w:rsidRPr="008B3159">
        <w:rPr>
          <w:rFonts w:ascii="NouvelR" w:hAnsi="NouvelR"/>
        </w:rPr>
        <w:t xml:space="preserve"> celkový vzhled vozu Renault 5 a Supercinq a postoj Renaultu 5 Turbo s širokými blatníky pevně přimknutými k vozovce.</w:t>
      </w:r>
    </w:p>
    <w:p w14:paraId="7187A834" w14:textId="77777777" w:rsidR="00174323" w:rsidRPr="008B3159" w:rsidRDefault="00174323" w:rsidP="00174323">
      <w:pPr>
        <w:rPr>
          <w:rFonts w:ascii="NouvelR" w:hAnsi="NouvelR"/>
        </w:rPr>
      </w:pPr>
    </w:p>
    <w:p w14:paraId="7C4CD5A3" w14:textId="77777777" w:rsidR="00174323" w:rsidRPr="008B3159" w:rsidRDefault="00174323" w:rsidP="00174323">
      <w:pPr>
        <w:rPr>
          <w:rFonts w:ascii="NouvelR" w:hAnsi="NouvelR"/>
        </w:rPr>
      </w:pPr>
      <w:r w:rsidRPr="008B3159">
        <w:rPr>
          <w:rFonts w:ascii="NouvelR" w:hAnsi="NouvelR"/>
        </w:rPr>
        <w:t>Světelný podpis, který je v modelové řadě Renault jedinečný, tvoří dva obdélníky se zaoblenými rohy umístěné v předním nárazníku, kde se dříve nacházely mlhové světlomety vozu Renault 5 Turbo. Doplňuje je plovoucí motiv se stejným obdélníkovým efektem, vygravírovaný do krycího skla Full LED světlometů.</w:t>
      </w:r>
    </w:p>
    <w:p w14:paraId="10D5F52B" w14:textId="77777777" w:rsidR="00CF7A32" w:rsidRDefault="00CF7A32" w:rsidP="00174323">
      <w:pPr>
        <w:rPr>
          <w:rFonts w:ascii="NouvelR" w:hAnsi="NouvelR"/>
        </w:rPr>
      </w:pPr>
    </w:p>
    <w:p w14:paraId="4243F2F2" w14:textId="7F4B8FBB" w:rsidR="00174323" w:rsidRPr="008B3159" w:rsidRDefault="00174323" w:rsidP="00174323">
      <w:pPr>
        <w:rPr>
          <w:rFonts w:ascii="NouvelR" w:hAnsi="NouvelR"/>
        </w:rPr>
      </w:pPr>
      <w:r w:rsidRPr="008B3159">
        <w:rPr>
          <w:rFonts w:ascii="NouvelR" w:hAnsi="NouvelR"/>
        </w:rPr>
        <w:t>Zatímco podběhy kol jsou kruhové, provedení blatníků kopíruje charakteristický tvar původního Renault 5. Barevná lišta, která lemuje střechu (v černé, červené nebo zlaté barvě), svislá zadní světla ve velmi sytě červené barvě a křiklavé barvy karoserie jsou dalšími znaky, které stejně jako u původního Renault 5 navozují schopnost rozzářit město.</w:t>
      </w:r>
    </w:p>
    <w:p w14:paraId="55987895" w14:textId="77777777" w:rsidR="003E6413" w:rsidRPr="008B3159" w:rsidRDefault="003E6413" w:rsidP="009C6130">
      <w:pPr>
        <w:rPr>
          <w:rFonts w:ascii="NouvelR" w:hAnsi="NouvelR"/>
        </w:rPr>
      </w:pPr>
    </w:p>
    <w:p w14:paraId="3079C090" w14:textId="77777777" w:rsidR="00424534" w:rsidRPr="008B3159" w:rsidRDefault="00424534" w:rsidP="00424534">
      <w:pPr>
        <w:pStyle w:val="Title3"/>
        <w:rPr>
          <w:rFonts w:ascii="NouvelR" w:hAnsi="NouvelR"/>
        </w:rPr>
      </w:pPr>
      <w:bookmarkStart w:id="12" w:name="_Toc159596747"/>
      <w:r w:rsidRPr="008B3159">
        <w:rPr>
          <w:rFonts w:ascii="NouvelR" w:hAnsi="NouvelR"/>
        </w:rPr>
        <w:t>Moderní proporce</w:t>
      </w:r>
      <w:bookmarkEnd w:id="12"/>
    </w:p>
    <w:p w14:paraId="49DD2B9B" w14:textId="09C2854C" w:rsidR="00424534" w:rsidRPr="008B3159" w:rsidRDefault="00424534" w:rsidP="00424534">
      <w:pPr>
        <w:rPr>
          <w:rFonts w:ascii="NouvelR" w:hAnsi="NouvelR"/>
        </w:rPr>
      </w:pPr>
      <w:r w:rsidRPr="008B3159">
        <w:rPr>
          <w:rFonts w:ascii="NouvelR" w:hAnsi="NouvelR"/>
        </w:rPr>
        <w:t>Za 50 let se proporce automobilů velmi změnily. Renault 5 E-Tech</w:t>
      </w:r>
      <w:r w:rsidR="00965FC1">
        <w:rPr>
          <w:rFonts w:ascii="NouvelR" w:hAnsi="NouvelR"/>
        </w:rPr>
        <w:t xml:space="preserve"> 100% elektrický</w:t>
      </w:r>
      <w:r w:rsidR="002A5578">
        <w:rPr>
          <w:rFonts w:ascii="NouvelR" w:hAnsi="NouvelR"/>
        </w:rPr>
        <w:t xml:space="preserve"> </w:t>
      </w:r>
      <w:r w:rsidRPr="008B3159">
        <w:rPr>
          <w:rFonts w:ascii="NouvelR" w:hAnsi="NouvelR"/>
        </w:rPr>
        <w:t xml:space="preserve">nese všechny moderní </w:t>
      </w:r>
      <w:proofErr w:type="gramStart"/>
      <w:r w:rsidRPr="008B3159">
        <w:rPr>
          <w:rFonts w:ascii="NouvelR" w:hAnsi="NouvelR"/>
        </w:rPr>
        <w:t>znaky:</w:t>
      </w:r>
      <w:proofErr w:type="gramEnd"/>
    </w:p>
    <w:p w14:paraId="44DEA43D" w14:textId="77777777" w:rsidR="00424534" w:rsidRPr="008B3159" w:rsidRDefault="00424534" w:rsidP="00424534">
      <w:pPr>
        <w:pStyle w:val="Odstavecseseznamem"/>
        <w:numPr>
          <w:ilvl w:val="0"/>
          <w:numId w:val="8"/>
        </w:numPr>
        <w:rPr>
          <w:rFonts w:ascii="NouvelR" w:hAnsi="NouvelR"/>
          <w:sz w:val="24"/>
          <w:szCs w:val="24"/>
        </w:rPr>
      </w:pPr>
      <w:r w:rsidRPr="008B3159">
        <w:rPr>
          <w:rFonts w:ascii="NouvelR" w:hAnsi="NouvelR"/>
          <w:sz w:val="24"/>
          <w:szCs w:val="24"/>
        </w:rPr>
        <w:t>Velká 18" kola umístěná v rozích karoserie s minimálními převisy.</w:t>
      </w:r>
    </w:p>
    <w:p w14:paraId="2C4F8437" w14:textId="77777777" w:rsidR="00424534" w:rsidRPr="008B3159" w:rsidRDefault="00424534" w:rsidP="00424534">
      <w:pPr>
        <w:pStyle w:val="Odstavecseseznamem"/>
        <w:numPr>
          <w:ilvl w:val="0"/>
          <w:numId w:val="8"/>
        </w:numPr>
        <w:rPr>
          <w:rFonts w:ascii="NouvelR" w:hAnsi="NouvelR"/>
          <w:sz w:val="24"/>
          <w:szCs w:val="24"/>
        </w:rPr>
      </w:pPr>
      <w:r w:rsidRPr="008B3159">
        <w:rPr>
          <w:rFonts w:ascii="NouvelR" w:hAnsi="NouvelR"/>
          <w:sz w:val="24"/>
          <w:szCs w:val="24"/>
        </w:rPr>
        <w:t>Kola v jedné rovině s karoserií, s širokým rozchodem (1,55 m vpředu a 1,53 m vzadu).</w:t>
      </w:r>
    </w:p>
    <w:p w14:paraId="018FF379" w14:textId="77777777" w:rsidR="00424534" w:rsidRPr="008B3159" w:rsidRDefault="00424534" w:rsidP="00424534">
      <w:pPr>
        <w:pStyle w:val="Odstavecseseznamem"/>
        <w:numPr>
          <w:ilvl w:val="0"/>
          <w:numId w:val="8"/>
        </w:numPr>
        <w:rPr>
          <w:rFonts w:ascii="NouvelR" w:hAnsi="NouvelR"/>
          <w:sz w:val="24"/>
          <w:szCs w:val="24"/>
        </w:rPr>
      </w:pPr>
      <w:r w:rsidRPr="008B3159">
        <w:rPr>
          <w:rFonts w:ascii="NouvelR" w:hAnsi="NouvelR"/>
          <w:sz w:val="24"/>
          <w:szCs w:val="24"/>
        </w:rPr>
        <w:t>Při celkové délce menší než 4 m (3,92 m).</w:t>
      </w:r>
    </w:p>
    <w:p w14:paraId="0A7C12FF" w14:textId="77777777" w:rsidR="00424534" w:rsidRPr="008B3159" w:rsidRDefault="00424534" w:rsidP="00424534">
      <w:pPr>
        <w:rPr>
          <w:rFonts w:ascii="NouvelR" w:hAnsi="NouvelR"/>
        </w:rPr>
      </w:pPr>
      <w:r w:rsidRPr="008B3159">
        <w:rPr>
          <w:rFonts w:ascii="NouvelR" w:hAnsi="NouvelR"/>
        </w:rPr>
        <w:t>Všechny tyto prvky měl již koncept z roku 2021, který byl vyroben bez omezení proveditelnosti. Díky inženýrské zručnosti byly všechny tyto proporce svědomitě zachovány i u sériového modelu.</w:t>
      </w:r>
    </w:p>
    <w:p w14:paraId="2351349A" w14:textId="77777777" w:rsidR="009F54D7" w:rsidRPr="008B3159" w:rsidRDefault="009F54D7" w:rsidP="009C6130">
      <w:pPr>
        <w:rPr>
          <w:rFonts w:ascii="NouvelR" w:hAnsi="NouvelR"/>
        </w:rPr>
      </w:pPr>
    </w:p>
    <w:p w14:paraId="49873F24" w14:textId="77777777" w:rsidR="00803AF6" w:rsidRPr="008B3159" w:rsidRDefault="00803AF6" w:rsidP="00803AF6">
      <w:pPr>
        <w:pStyle w:val="Title3"/>
        <w:rPr>
          <w:rFonts w:ascii="NouvelR" w:hAnsi="NouvelR"/>
        </w:rPr>
      </w:pPr>
      <w:bookmarkStart w:id="13" w:name="_Toc159596748"/>
      <w:r w:rsidRPr="008B3159">
        <w:rPr>
          <w:rFonts w:ascii="NouvelR" w:hAnsi="NouvelR"/>
        </w:rPr>
        <w:t>Kompaktnější, než vypadá</w:t>
      </w:r>
      <w:bookmarkEnd w:id="13"/>
    </w:p>
    <w:p w14:paraId="648E322D" w14:textId="07CF7E0A" w:rsidR="00803AF6" w:rsidRPr="008B3159" w:rsidRDefault="00803AF6" w:rsidP="00803AF6">
      <w:pPr>
        <w:rPr>
          <w:rFonts w:ascii="NouvelR" w:hAnsi="NouvelR"/>
        </w:rPr>
      </w:pPr>
      <w:r w:rsidRPr="008B3159">
        <w:rPr>
          <w:rFonts w:ascii="NouvelR" w:hAnsi="NouvelR"/>
        </w:rPr>
        <w:t>Renault 5 E-Tech</w:t>
      </w:r>
      <w:r w:rsidR="00965FC1">
        <w:rPr>
          <w:rFonts w:ascii="NouvelR" w:hAnsi="NouvelR"/>
        </w:rPr>
        <w:t xml:space="preserve"> 100% elektrický</w:t>
      </w:r>
      <w:r w:rsidR="002A5578">
        <w:rPr>
          <w:rFonts w:ascii="NouvelR" w:hAnsi="NouvelR"/>
        </w:rPr>
        <w:t xml:space="preserve"> </w:t>
      </w:r>
      <w:r w:rsidRPr="008B3159">
        <w:rPr>
          <w:rFonts w:ascii="NouvelR" w:hAnsi="NouvelR"/>
        </w:rPr>
        <w:t>je sice atraktivní svými proporcemi, ale jeho rozměry odpovídají malému a agilnímu městskému vozu.</w:t>
      </w:r>
    </w:p>
    <w:p w14:paraId="3E27C9FB" w14:textId="77777777" w:rsidR="00803AF6" w:rsidRPr="008B3159" w:rsidRDefault="00803AF6" w:rsidP="00803AF6">
      <w:pPr>
        <w:pStyle w:val="Odstavecseseznamem"/>
        <w:numPr>
          <w:ilvl w:val="0"/>
          <w:numId w:val="7"/>
        </w:numPr>
        <w:rPr>
          <w:rFonts w:ascii="NouvelR" w:hAnsi="NouvelR"/>
          <w:sz w:val="24"/>
          <w:szCs w:val="24"/>
          <w:lang w:val="pt-PT"/>
        </w:rPr>
      </w:pPr>
      <w:r w:rsidRPr="008B3159">
        <w:rPr>
          <w:rFonts w:ascii="NouvelR" w:hAnsi="NouvelR"/>
          <w:sz w:val="24"/>
          <w:szCs w:val="24"/>
          <w:lang w:val="pt-PT"/>
        </w:rPr>
        <w:t>S délkou 3,92 m se nachází mezi modely Twingo (o 30 cm kratší) a Clio (o 9 cm delší).</w:t>
      </w:r>
    </w:p>
    <w:p w14:paraId="177C6FAA" w14:textId="77777777" w:rsidR="00803AF6" w:rsidRPr="008B3159" w:rsidRDefault="00803AF6" w:rsidP="00803AF6">
      <w:pPr>
        <w:pStyle w:val="Odstavecseseznamem"/>
        <w:numPr>
          <w:ilvl w:val="0"/>
          <w:numId w:val="7"/>
        </w:numPr>
        <w:rPr>
          <w:rFonts w:ascii="NouvelR" w:hAnsi="NouvelR"/>
          <w:sz w:val="24"/>
          <w:szCs w:val="24"/>
          <w:lang w:val="pt-PT"/>
        </w:rPr>
      </w:pPr>
      <w:r w:rsidRPr="008B3159">
        <w:rPr>
          <w:rFonts w:ascii="NouvelR" w:hAnsi="NouvelR"/>
          <w:sz w:val="24"/>
          <w:szCs w:val="24"/>
          <w:lang w:val="pt-PT"/>
        </w:rPr>
        <w:t>Rozvor (2,54 m) s velmi krátkými převisy je jen o 4 cm kratší než u modelu Clio a slibuje dobrý vnitřní prostor.</w:t>
      </w:r>
    </w:p>
    <w:p w14:paraId="1BD47931" w14:textId="77777777" w:rsidR="00803AF6" w:rsidRPr="008B3159" w:rsidRDefault="00803AF6" w:rsidP="00803AF6">
      <w:pPr>
        <w:pStyle w:val="Odstavecseseznamem"/>
        <w:numPr>
          <w:ilvl w:val="0"/>
          <w:numId w:val="7"/>
        </w:numPr>
        <w:rPr>
          <w:rFonts w:ascii="NouvelR" w:hAnsi="NouvelR"/>
          <w:sz w:val="24"/>
          <w:szCs w:val="24"/>
          <w:lang w:val="pt-PT"/>
        </w:rPr>
      </w:pPr>
      <w:r w:rsidRPr="008B3159">
        <w:rPr>
          <w:rFonts w:ascii="NouvelR" w:hAnsi="NouvelR"/>
          <w:sz w:val="24"/>
          <w:szCs w:val="24"/>
          <w:lang w:val="pt-PT"/>
        </w:rPr>
        <w:t>Šířka 1,77 m přispívá k vizuální přitažlivosti vozu, aniž by byla dotčena jeho agilita ve městě.</w:t>
      </w:r>
    </w:p>
    <w:p w14:paraId="698D68CE" w14:textId="402CF1D2" w:rsidR="009F54D7" w:rsidRPr="002022BE" w:rsidRDefault="00803AF6" w:rsidP="009C6130">
      <w:pPr>
        <w:pStyle w:val="Odstavecseseznamem"/>
        <w:numPr>
          <w:ilvl w:val="0"/>
          <w:numId w:val="7"/>
        </w:numPr>
        <w:rPr>
          <w:rFonts w:ascii="NouvelR" w:hAnsi="NouvelR"/>
          <w:sz w:val="24"/>
          <w:szCs w:val="24"/>
          <w:lang w:val="pt-PT"/>
        </w:rPr>
      </w:pPr>
      <w:r w:rsidRPr="008B3159">
        <w:rPr>
          <w:rFonts w:ascii="NouvelR" w:hAnsi="NouvelR"/>
          <w:sz w:val="24"/>
          <w:szCs w:val="24"/>
          <w:lang w:val="pt-PT"/>
        </w:rPr>
        <w:t>Díky perfektní konstrukci baterie pod podlahou je jeho výška (1,50 m) o 6 cm více než u modelu Clio a zároveň o 5 cm méně než u modelu Twingo.</w:t>
      </w:r>
    </w:p>
    <w:p w14:paraId="728CAADE" w14:textId="77777777" w:rsidR="00C74E1A" w:rsidRPr="008B3159" w:rsidRDefault="00C74E1A" w:rsidP="00C74E1A">
      <w:pPr>
        <w:pStyle w:val="Title3"/>
        <w:rPr>
          <w:rFonts w:ascii="NouvelR" w:hAnsi="NouvelR"/>
          <w:lang w:val="pt-PT"/>
        </w:rPr>
      </w:pPr>
      <w:bookmarkStart w:id="14" w:name="_Toc159596749"/>
      <w:r w:rsidRPr="008B3159">
        <w:rPr>
          <w:rFonts w:ascii="NouvelR" w:hAnsi="NouvelR"/>
          <w:lang w:val="pt-PT"/>
        </w:rPr>
        <w:t>18'' pro všechny</w:t>
      </w:r>
      <w:bookmarkEnd w:id="14"/>
    </w:p>
    <w:p w14:paraId="1983FF6F" w14:textId="5CB8EFFE" w:rsidR="00C74E1A" w:rsidRPr="008B3159" w:rsidRDefault="00C74E1A" w:rsidP="00C74E1A">
      <w:pPr>
        <w:rPr>
          <w:rFonts w:ascii="NouvelR" w:hAnsi="NouvelR"/>
          <w:lang w:val="pt-PT"/>
        </w:rPr>
      </w:pPr>
      <w:r w:rsidRPr="008B3159">
        <w:rPr>
          <w:rFonts w:ascii="NouvelR" w:hAnsi="NouvelR"/>
          <w:lang w:val="pt-PT"/>
        </w:rPr>
        <w:t>Klíčovým prvkem ideálních proporcí modelu Renault 5 E-Tech</w:t>
      </w:r>
      <w:r w:rsidR="00965FC1">
        <w:rPr>
          <w:rFonts w:ascii="NouvelR" w:hAnsi="NouvelR"/>
          <w:lang w:val="pt-PT"/>
        </w:rPr>
        <w:t xml:space="preserve"> 100% elektrický</w:t>
      </w:r>
      <w:r w:rsidR="002A5578">
        <w:rPr>
          <w:rFonts w:ascii="NouvelR" w:hAnsi="NouvelR"/>
          <w:lang w:val="pt-PT"/>
        </w:rPr>
        <w:t xml:space="preserve"> </w:t>
      </w:r>
      <w:r w:rsidRPr="008B3159">
        <w:rPr>
          <w:rFonts w:ascii="NouvelR" w:hAnsi="NouvelR"/>
          <w:lang w:val="pt-PT"/>
        </w:rPr>
        <w:t>jsou velká 18" kola, která jsou nezbytnou součástí všech verzí. Pneumatiky o rozměru 195/55 R18 se dodávají s ocelovými disky a okrasnými kryty kol u výbavového stupně Evolution a s koly z lehkých slitin u výbavových stupňů Techno a Iconic.</w:t>
      </w:r>
    </w:p>
    <w:p w14:paraId="77EB17AB" w14:textId="77777777" w:rsidR="00C74E1A" w:rsidRPr="008B3159" w:rsidRDefault="00C74E1A" w:rsidP="00C74E1A">
      <w:pPr>
        <w:pStyle w:val="Odstavecseseznamem"/>
        <w:numPr>
          <w:ilvl w:val="0"/>
          <w:numId w:val="7"/>
        </w:numPr>
        <w:rPr>
          <w:rFonts w:ascii="NouvelR" w:hAnsi="NouvelR"/>
          <w:sz w:val="24"/>
          <w:szCs w:val="24"/>
        </w:rPr>
      </w:pPr>
      <w:r w:rsidRPr="008B3159">
        <w:rPr>
          <w:rFonts w:ascii="NouvelR" w:hAnsi="NouvelR"/>
          <w:sz w:val="24"/>
          <w:szCs w:val="24"/>
        </w:rPr>
        <w:t>Kryt kola "Disco" je inspirován designem kol R5 Turbo.</w:t>
      </w:r>
    </w:p>
    <w:p w14:paraId="10F7ECDE" w14:textId="77777777" w:rsidR="00C74E1A" w:rsidRPr="008B3159" w:rsidRDefault="00C74E1A" w:rsidP="00C74E1A">
      <w:pPr>
        <w:pStyle w:val="Odstavecseseznamem"/>
        <w:numPr>
          <w:ilvl w:val="0"/>
          <w:numId w:val="7"/>
        </w:numPr>
        <w:rPr>
          <w:rFonts w:ascii="NouvelR" w:hAnsi="NouvelR"/>
          <w:sz w:val="24"/>
          <w:szCs w:val="24"/>
        </w:rPr>
      </w:pPr>
      <w:r w:rsidRPr="008B3159">
        <w:rPr>
          <w:rFonts w:ascii="NouvelR" w:hAnsi="NouvelR"/>
          <w:sz w:val="24"/>
          <w:szCs w:val="24"/>
        </w:rPr>
        <w:t>Kolo "Techno" vychází přesně z designu disků u konceptu z roku 2021. Ve skutečnosti je jediné, které vyměnilo svůj středový kosočtverec za červenou "pětku".</w:t>
      </w:r>
    </w:p>
    <w:p w14:paraId="3D9B5BC2" w14:textId="4C0D3B45" w:rsidR="00216703" w:rsidRPr="002022BE" w:rsidRDefault="00C74E1A" w:rsidP="009C6130">
      <w:pPr>
        <w:pStyle w:val="Odstavecseseznamem"/>
        <w:numPr>
          <w:ilvl w:val="0"/>
          <w:numId w:val="7"/>
        </w:numPr>
        <w:rPr>
          <w:rFonts w:ascii="NouvelR" w:hAnsi="NouvelR"/>
          <w:sz w:val="24"/>
          <w:szCs w:val="24"/>
        </w:rPr>
      </w:pPr>
      <w:r w:rsidRPr="008B3159">
        <w:rPr>
          <w:rFonts w:ascii="NouvelR" w:hAnsi="NouvelR"/>
          <w:sz w:val="24"/>
          <w:szCs w:val="24"/>
        </w:rPr>
        <w:t>A konečně ráfek "Chrono" na vrcholné verzi Iconic připomíná ciferník hodinek s ručičkou pro označení každé hodiny, přičemž pouze pátá hodina je označena číslicí, což je narážka na název modelu, kdy je středové logo vertikální.</w:t>
      </w:r>
    </w:p>
    <w:p w14:paraId="61ABD01A" w14:textId="77777777" w:rsidR="002022BE" w:rsidRDefault="002022BE" w:rsidP="003640CE">
      <w:pPr>
        <w:pStyle w:val="Title3"/>
        <w:rPr>
          <w:rFonts w:ascii="NouvelR" w:hAnsi="NouvelR"/>
        </w:rPr>
      </w:pPr>
      <w:bookmarkStart w:id="15" w:name="_Toc159596750"/>
    </w:p>
    <w:p w14:paraId="263C86D7" w14:textId="77777777" w:rsidR="002022BE" w:rsidRDefault="002022BE" w:rsidP="003640CE">
      <w:pPr>
        <w:pStyle w:val="Title3"/>
        <w:rPr>
          <w:rFonts w:ascii="NouvelR" w:hAnsi="NouvelR"/>
        </w:rPr>
      </w:pPr>
    </w:p>
    <w:p w14:paraId="54289688" w14:textId="77777777" w:rsidR="002022BE" w:rsidRDefault="002022BE" w:rsidP="003640CE">
      <w:pPr>
        <w:pStyle w:val="Title3"/>
        <w:rPr>
          <w:rFonts w:ascii="NouvelR" w:hAnsi="NouvelR"/>
        </w:rPr>
      </w:pPr>
    </w:p>
    <w:p w14:paraId="5C15DA12" w14:textId="77777777" w:rsidR="002022BE" w:rsidRDefault="002022BE" w:rsidP="003640CE">
      <w:pPr>
        <w:pStyle w:val="Title3"/>
        <w:rPr>
          <w:rFonts w:ascii="NouvelR" w:hAnsi="NouvelR"/>
        </w:rPr>
      </w:pPr>
    </w:p>
    <w:p w14:paraId="567D800F" w14:textId="77777777" w:rsidR="002022BE" w:rsidRDefault="002022BE" w:rsidP="003640CE">
      <w:pPr>
        <w:pStyle w:val="Title3"/>
        <w:rPr>
          <w:rFonts w:ascii="NouvelR" w:hAnsi="NouvelR"/>
        </w:rPr>
      </w:pPr>
    </w:p>
    <w:p w14:paraId="68CF95F3" w14:textId="4D5BD169" w:rsidR="003640CE" w:rsidRPr="008B3159" w:rsidRDefault="003640CE" w:rsidP="003640CE">
      <w:pPr>
        <w:pStyle w:val="Title3"/>
        <w:rPr>
          <w:rFonts w:ascii="NouvelR" w:hAnsi="NouvelR"/>
        </w:rPr>
      </w:pPr>
      <w:r w:rsidRPr="008B3159">
        <w:rPr>
          <w:rFonts w:ascii="NouvelR" w:hAnsi="NouvelR"/>
        </w:rPr>
        <w:lastRenderedPageBreak/>
        <w:t>Ikonické populární barvy</w:t>
      </w:r>
      <w:bookmarkEnd w:id="15"/>
    </w:p>
    <w:p w14:paraId="7EB8845C" w14:textId="77777777" w:rsidR="003640CE" w:rsidRPr="008B3159" w:rsidRDefault="003640CE" w:rsidP="003640CE">
      <w:pPr>
        <w:rPr>
          <w:rFonts w:ascii="NouvelR" w:hAnsi="NouvelR"/>
        </w:rPr>
      </w:pPr>
      <w:r w:rsidRPr="008B3159">
        <w:rPr>
          <w:rFonts w:ascii="NouvelR" w:hAnsi="NouvelR"/>
        </w:rPr>
        <w:t xml:space="preserve">Při uvedení na trh bude vůz k dispozici v pěti barvách exteriéru, včetně dvou </w:t>
      </w:r>
      <w:proofErr w:type="gramStart"/>
      <w:r w:rsidRPr="008B3159">
        <w:rPr>
          <w:rFonts w:ascii="NouvelR" w:hAnsi="NouvelR"/>
        </w:rPr>
        <w:t>kultovních:</w:t>
      </w:r>
      <w:proofErr w:type="gramEnd"/>
      <w:r w:rsidRPr="008B3159">
        <w:rPr>
          <w:rFonts w:ascii="NouvelR" w:hAnsi="NouvelR"/>
        </w:rPr>
        <w:t xml:space="preserve"> žlutá Pop! a zelená Pop! Jsou přímo inspirovány dvěma charakteristickými barvami, které se objevily v katalogu v 70. </w:t>
      </w:r>
      <w:proofErr w:type="gramStart"/>
      <w:r w:rsidRPr="008B3159">
        <w:rPr>
          <w:rFonts w:ascii="NouvelR" w:hAnsi="NouvelR"/>
        </w:rPr>
        <w:t>letech</w:t>
      </w:r>
      <w:proofErr w:type="gramEnd"/>
      <w:r w:rsidRPr="008B3159">
        <w:rPr>
          <w:rFonts w:ascii="NouvelR" w:hAnsi="NouvelR"/>
        </w:rPr>
        <w:t xml:space="preserve"> a které si kolektivní paměť spojuje s vozem Renault 5. Kromě atraktivního vzhledu přidávají techno rozměr díky přidání intenzivního třpytivého efektu. Ten je patrný pouze při pohledu zblízka na světle. Při pohledu z dálky je barva nemetalická. Pro umocnění emocí bude lak zelená Pop k dispozici bez příplatku.</w:t>
      </w:r>
    </w:p>
    <w:p w14:paraId="07BAABA5" w14:textId="77777777" w:rsidR="003640CE" w:rsidRPr="008B3159" w:rsidRDefault="003640CE" w:rsidP="003640CE">
      <w:pPr>
        <w:rPr>
          <w:rFonts w:ascii="NouvelR" w:hAnsi="NouvelR"/>
        </w:rPr>
      </w:pPr>
    </w:p>
    <w:p w14:paraId="1F5793EA" w14:textId="77777777" w:rsidR="003640CE" w:rsidRPr="008B3159" w:rsidRDefault="003640CE" w:rsidP="003640CE">
      <w:pPr>
        <w:rPr>
          <w:rFonts w:ascii="NouvelR" w:hAnsi="NouvelR"/>
        </w:rPr>
      </w:pPr>
      <w:r w:rsidRPr="008B3159">
        <w:rPr>
          <w:rFonts w:ascii="NouvelR" w:hAnsi="NouvelR"/>
        </w:rPr>
        <w:t xml:space="preserve">Další tři barvy jsou méně výrazné, ale stejně </w:t>
      </w:r>
      <w:proofErr w:type="gramStart"/>
      <w:r w:rsidRPr="008B3159">
        <w:rPr>
          <w:rFonts w:ascii="NouvelR" w:hAnsi="NouvelR"/>
        </w:rPr>
        <w:t>působivé:</w:t>
      </w:r>
      <w:proofErr w:type="gramEnd"/>
      <w:r w:rsidRPr="008B3159">
        <w:rPr>
          <w:rFonts w:ascii="NouvelR" w:hAnsi="NouvelR"/>
        </w:rPr>
        <w:t xml:space="preserve"> bílá Nacré, černá Étoilé a modrá Nocturne. Dvoubarevné lakování se střechou černá Étoilé je k dispozici také pro nejvyšší (Iconic) a střední (Techno) výbavu.</w:t>
      </w:r>
    </w:p>
    <w:p w14:paraId="2F9A3690" w14:textId="77777777" w:rsidR="009C3C07" w:rsidRPr="008B3159" w:rsidRDefault="009C3C07" w:rsidP="009C6130">
      <w:pPr>
        <w:rPr>
          <w:rFonts w:ascii="NouvelR" w:hAnsi="NouvelR"/>
        </w:rPr>
      </w:pPr>
    </w:p>
    <w:p w14:paraId="5403BDF2" w14:textId="77777777" w:rsidR="009C7D36" w:rsidRPr="008B3159" w:rsidRDefault="009C7D36" w:rsidP="009C7D36">
      <w:pPr>
        <w:pStyle w:val="Title3"/>
        <w:rPr>
          <w:rFonts w:ascii="NouvelR" w:hAnsi="NouvelR"/>
        </w:rPr>
      </w:pPr>
      <w:bookmarkStart w:id="16" w:name="_Toc159596751"/>
      <w:r w:rsidRPr="008B3159">
        <w:rPr>
          <w:rFonts w:ascii="NouvelR" w:hAnsi="NouvelR"/>
        </w:rPr>
        <w:t>Přístrojová deska se dvěma úrovněmi čalounění</w:t>
      </w:r>
      <w:bookmarkEnd w:id="16"/>
    </w:p>
    <w:p w14:paraId="2E9AC5DB" w14:textId="3331E4DA" w:rsidR="009C7D36" w:rsidRPr="008B3159" w:rsidRDefault="009C7D36" w:rsidP="009C7D36">
      <w:pPr>
        <w:rPr>
          <w:rFonts w:ascii="NouvelR" w:hAnsi="NouvelR"/>
          <w:color w:val="000000" w:themeColor="text1"/>
        </w:rPr>
      </w:pPr>
      <w:r w:rsidRPr="008B3159">
        <w:rPr>
          <w:rFonts w:ascii="NouvelR" w:hAnsi="NouvelR"/>
          <w:color w:val="000000" w:themeColor="text1"/>
        </w:rPr>
        <w:t>Přístrojová deska Renaultu 5 E-Tech</w:t>
      </w:r>
      <w:r w:rsidR="00965FC1">
        <w:rPr>
          <w:rFonts w:ascii="NouvelR" w:hAnsi="NouvelR"/>
          <w:color w:val="000000" w:themeColor="text1"/>
        </w:rPr>
        <w:t xml:space="preserve"> 100% elektrický</w:t>
      </w:r>
      <w:r w:rsidR="002A5578">
        <w:rPr>
          <w:rFonts w:ascii="NouvelR" w:hAnsi="NouvelR"/>
          <w:color w:val="000000" w:themeColor="text1"/>
        </w:rPr>
        <w:t xml:space="preserve"> </w:t>
      </w:r>
      <w:r w:rsidRPr="008B3159">
        <w:rPr>
          <w:rFonts w:ascii="NouvelR" w:hAnsi="NouvelR"/>
          <w:color w:val="000000" w:themeColor="text1"/>
        </w:rPr>
        <w:t xml:space="preserve">harmonicky spojuje nejvýraznější rysy několika generací Renaultu </w:t>
      </w:r>
      <w:proofErr w:type="gramStart"/>
      <w:r w:rsidRPr="008B3159">
        <w:rPr>
          <w:rFonts w:ascii="NouvelR" w:hAnsi="NouvelR"/>
          <w:color w:val="000000" w:themeColor="text1"/>
        </w:rPr>
        <w:t>5:</w:t>
      </w:r>
      <w:proofErr w:type="gramEnd"/>
      <w:r w:rsidRPr="008B3159">
        <w:rPr>
          <w:rFonts w:ascii="NouvelR" w:hAnsi="NouvelR"/>
          <w:color w:val="000000" w:themeColor="text1"/>
        </w:rPr>
        <w:t xml:space="preserve"> dvouúrovňovou koncepci směrem ke spolujezdci, prošívaný dekor, obdélníkový přístrojový panel se zaoblenými hranami.</w:t>
      </w:r>
    </w:p>
    <w:p w14:paraId="02A52D57" w14:textId="77777777" w:rsidR="009C7D36" w:rsidRPr="008B3159" w:rsidRDefault="009C7D36" w:rsidP="009C7D36">
      <w:pPr>
        <w:rPr>
          <w:rFonts w:ascii="NouvelR" w:hAnsi="NouvelR"/>
          <w:color w:val="000000" w:themeColor="text1"/>
        </w:rPr>
      </w:pPr>
      <w:r w:rsidRPr="008B3159">
        <w:rPr>
          <w:rFonts w:ascii="NouvelR" w:hAnsi="NouvelR"/>
          <w:color w:val="000000" w:themeColor="text1"/>
        </w:rPr>
        <w:t>Ve vrcholné verzi Iconic nese horizontální ozdobný pruh v černé barvě směřující ke spolujezdci nad "čalouněnou" oblastí označení "Renault 5". Tento nápis, jemně podsvícený, dodává kabině nádech luxusu.</w:t>
      </w:r>
    </w:p>
    <w:p w14:paraId="15C920B9" w14:textId="77777777" w:rsidR="009C7D36" w:rsidRPr="008B3159" w:rsidRDefault="009C7D36" w:rsidP="009C7D36">
      <w:pPr>
        <w:rPr>
          <w:rFonts w:ascii="NouvelR" w:hAnsi="NouvelR"/>
          <w:color w:val="000000" w:themeColor="text1"/>
        </w:rPr>
      </w:pPr>
    </w:p>
    <w:p w14:paraId="5FF922F0" w14:textId="77777777" w:rsidR="009C7D36" w:rsidRPr="008B3159" w:rsidRDefault="009C7D36" w:rsidP="009C7D36">
      <w:pPr>
        <w:rPr>
          <w:rFonts w:ascii="NouvelR" w:hAnsi="NouvelR"/>
        </w:rPr>
      </w:pPr>
      <w:r w:rsidRPr="008B3159">
        <w:rPr>
          <w:rFonts w:ascii="NouvelR" w:hAnsi="NouvelR"/>
        </w:rPr>
        <w:t>Stejný důraz na estetický detail je patrný i v designu výdechů ventilace, které jsou obvykle příčné a standardizované, ale zde přebírají specifický motiv světelného podpisu na přední části vozu.</w:t>
      </w:r>
    </w:p>
    <w:p w14:paraId="108EB4EF" w14:textId="77777777" w:rsidR="009574AA" w:rsidRPr="008B3159" w:rsidRDefault="009574AA" w:rsidP="00AD569B">
      <w:pPr>
        <w:rPr>
          <w:rFonts w:ascii="NouvelR" w:hAnsi="NouvelR"/>
          <w:color w:val="000000" w:themeColor="text1"/>
        </w:rPr>
      </w:pPr>
    </w:p>
    <w:p w14:paraId="4888D705" w14:textId="77777777" w:rsidR="008F1903" w:rsidRPr="008B3159" w:rsidRDefault="008F1903" w:rsidP="008F1903">
      <w:pPr>
        <w:pStyle w:val="Title3"/>
        <w:rPr>
          <w:rFonts w:ascii="NouvelR" w:hAnsi="NouvelR"/>
        </w:rPr>
      </w:pPr>
      <w:bookmarkStart w:id="17" w:name="_Toc159596752"/>
      <w:r w:rsidRPr="008B3159">
        <w:rPr>
          <w:rFonts w:ascii="NouvelR" w:hAnsi="NouvelR"/>
        </w:rPr>
        <w:t>Sedadla a čalounění s motivem</w:t>
      </w:r>
      <w:bookmarkEnd w:id="17"/>
    </w:p>
    <w:p w14:paraId="44ADB75A" w14:textId="77777777" w:rsidR="008F1903" w:rsidRPr="008B3159" w:rsidRDefault="008F1903" w:rsidP="008F1903">
      <w:pPr>
        <w:rPr>
          <w:rFonts w:ascii="NouvelR" w:hAnsi="NouvelR"/>
          <w:color w:val="000000" w:themeColor="text1"/>
        </w:rPr>
      </w:pPr>
      <w:r w:rsidRPr="008B3159">
        <w:rPr>
          <w:rFonts w:ascii="NouvelR" w:hAnsi="NouvelR"/>
          <w:color w:val="000000" w:themeColor="text1"/>
        </w:rPr>
        <w:t xml:space="preserve">Neobyčejně moderní design sedadel je přímo inspirován designem kultovního modelu R5 Turbo s dekorativní strukturou ve tvaru písmene "H", což připomíná, že Renault byl v této oblasti v 70. </w:t>
      </w:r>
      <w:proofErr w:type="gramStart"/>
      <w:r w:rsidRPr="008B3159">
        <w:rPr>
          <w:rFonts w:ascii="NouvelR" w:hAnsi="NouvelR"/>
          <w:color w:val="000000" w:themeColor="text1"/>
        </w:rPr>
        <w:t>a</w:t>
      </w:r>
      <w:proofErr w:type="gramEnd"/>
      <w:r w:rsidRPr="008B3159">
        <w:rPr>
          <w:rFonts w:ascii="NouvelR" w:hAnsi="NouvelR"/>
          <w:color w:val="000000" w:themeColor="text1"/>
        </w:rPr>
        <w:t xml:space="preserve"> 80. </w:t>
      </w:r>
      <w:proofErr w:type="gramStart"/>
      <w:r w:rsidRPr="008B3159">
        <w:rPr>
          <w:rFonts w:ascii="NouvelR" w:hAnsi="NouvelR"/>
          <w:color w:val="000000" w:themeColor="text1"/>
        </w:rPr>
        <w:t>letech</w:t>
      </w:r>
      <w:proofErr w:type="gramEnd"/>
      <w:r w:rsidRPr="008B3159">
        <w:rPr>
          <w:rFonts w:ascii="NouvelR" w:hAnsi="NouvelR"/>
          <w:color w:val="000000" w:themeColor="text1"/>
        </w:rPr>
        <w:t xml:space="preserve"> velmi inovativní. </w:t>
      </w:r>
    </w:p>
    <w:p w14:paraId="575FDE0C" w14:textId="77777777" w:rsidR="008F1903" w:rsidRPr="008B3159" w:rsidRDefault="008F1903" w:rsidP="008F1903">
      <w:pPr>
        <w:rPr>
          <w:rFonts w:ascii="NouvelR" w:hAnsi="NouvelR"/>
          <w:color w:val="000000" w:themeColor="text1"/>
        </w:rPr>
      </w:pPr>
    </w:p>
    <w:p w14:paraId="13D650D9" w14:textId="77777777" w:rsidR="008F1903" w:rsidRPr="008B3159" w:rsidRDefault="008F1903" w:rsidP="008F1903">
      <w:pPr>
        <w:rPr>
          <w:rFonts w:ascii="NouvelR" w:hAnsi="NouvelR"/>
          <w:color w:val="000000" w:themeColor="text1"/>
        </w:rPr>
      </w:pPr>
      <w:r w:rsidRPr="008B3159">
        <w:rPr>
          <w:rFonts w:ascii="NouvelR" w:hAnsi="NouvelR"/>
          <w:color w:val="000000" w:themeColor="text1"/>
        </w:rPr>
        <w:t xml:space="preserve">Co se týče čalounění, co může být univerzálnější a mezigenerační než </w:t>
      </w:r>
      <w:proofErr w:type="gramStart"/>
      <w:r w:rsidRPr="008B3159">
        <w:rPr>
          <w:rFonts w:ascii="NouvelR" w:hAnsi="NouvelR"/>
          <w:color w:val="000000" w:themeColor="text1"/>
        </w:rPr>
        <w:t>džínovina!</w:t>
      </w:r>
      <w:proofErr w:type="gramEnd"/>
      <w:r w:rsidRPr="008B3159">
        <w:rPr>
          <w:rFonts w:ascii="NouvelR" w:hAnsi="NouvelR"/>
          <w:color w:val="000000" w:themeColor="text1"/>
        </w:rPr>
        <w:t xml:space="preserve"> Robustní, originální a hřejivá džínovina harmonicky přispívá k dobré náladě, která z z elektrického Renault 5 E-Tech vyzařuje. Látka Denim, 100% recyklovaná z plastových lahví na vodu (PET), je použita na sedadlech, palubní desce a výplních dveří vrcholné verze Techno.</w:t>
      </w:r>
    </w:p>
    <w:p w14:paraId="1FE84A2F" w14:textId="77777777" w:rsidR="008F1903" w:rsidRPr="008B3159" w:rsidRDefault="008F1903" w:rsidP="008F1903">
      <w:pPr>
        <w:rPr>
          <w:rFonts w:ascii="NouvelR" w:hAnsi="NouvelR"/>
          <w:color w:val="000000" w:themeColor="text1"/>
        </w:rPr>
      </w:pPr>
    </w:p>
    <w:p w14:paraId="2D72AD24" w14:textId="77777777" w:rsidR="008F1903" w:rsidRPr="008B3159" w:rsidRDefault="008F1903" w:rsidP="008F1903">
      <w:pPr>
        <w:rPr>
          <w:rFonts w:ascii="NouvelR" w:hAnsi="NouvelR"/>
          <w:color w:val="000000" w:themeColor="text1"/>
        </w:rPr>
      </w:pPr>
      <w:r w:rsidRPr="008B3159">
        <w:rPr>
          <w:rFonts w:ascii="NouvelR" w:hAnsi="NouvelR"/>
          <w:color w:val="000000" w:themeColor="text1"/>
        </w:rPr>
        <w:t>Symbol troufalosti a skvělých předpokladů, uvedení na trh vrcholné výbavy Iconic nechává hýřit barvami. Sedadla jsou potažena šedou látkou, která je v místě písmene "H" zvýrazněna skvrnitou žlutou barvou, přičemž velká číslice "5" je rovněž vytištěna žlutě. Čalounění je rovněž vyrobeno ze 100% recyklované látky.</w:t>
      </w:r>
    </w:p>
    <w:p w14:paraId="25293121" w14:textId="77777777" w:rsidR="009A444A" w:rsidRDefault="009A444A" w:rsidP="00AD569B">
      <w:pPr>
        <w:rPr>
          <w:rFonts w:ascii="NouvelR" w:hAnsi="NouvelR"/>
          <w:color w:val="000000" w:themeColor="text1"/>
        </w:rPr>
      </w:pPr>
    </w:p>
    <w:p w14:paraId="415E4EFF" w14:textId="77777777" w:rsidR="002022BE" w:rsidRDefault="002022BE" w:rsidP="00AD569B">
      <w:pPr>
        <w:rPr>
          <w:rFonts w:ascii="NouvelR" w:hAnsi="NouvelR"/>
          <w:color w:val="000000" w:themeColor="text1"/>
        </w:rPr>
      </w:pPr>
    </w:p>
    <w:p w14:paraId="35444CD5" w14:textId="77777777" w:rsidR="002022BE" w:rsidRPr="008B3159" w:rsidRDefault="002022BE" w:rsidP="00AD569B">
      <w:pPr>
        <w:rPr>
          <w:rFonts w:ascii="NouvelR" w:hAnsi="NouvelR"/>
          <w:color w:val="000000" w:themeColor="text1"/>
        </w:rPr>
      </w:pPr>
    </w:p>
    <w:p w14:paraId="51A4BA56" w14:textId="77777777" w:rsidR="0097032A" w:rsidRPr="008B3159" w:rsidRDefault="0097032A" w:rsidP="0097032A">
      <w:pPr>
        <w:pStyle w:val="Title3"/>
        <w:rPr>
          <w:rFonts w:ascii="NouvelR" w:hAnsi="NouvelR"/>
        </w:rPr>
      </w:pPr>
      <w:bookmarkStart w:id="18" w:name="_Toc159596753"/>
      <w:r w:rsidRPr="008B3159">
        <w:rPr>
          <w:rFonts w:ascii="NouvelR" w:hAnsi="NouvelR"/>
        </w:rPr>
        <w:lastRenderedPageBreak/>
        <w:t>Velká horizontální obrazovka</w:t>
      </w:r>
      <w:bookmarkEnd w:id="18"/>
    </w:p>
    <w:p w14:paraId="378D4E68" w14:textId="60345BAC" w:rsidR="0097032A" w:rsidRPr="008B3159" w:rsidRDefault="0097032A" w:rsidP="0097032A">
      <w:pPr>
        <w:rPr>
          <w:rFonts w:ascii="NouvelR" w:hAnsi="NouvelR"/>
          <w:color w:val="000000" w:themeColor="text1"/>
        </w:rPr>
      </w:pPr>
      <w:r w:rsidRPr="008B3159">
        <w:rPr>
          <w:rFonts w:ascii="NouvelR" w:hAnsi="NouvelR"/>
          <w:color w:val="000000" w:themeColor="text1"/>
        </w:rPr>
        <w:t>Dvě horizontální obrazovky ve voze Renault 5 E-Tech</w:t>
      </w:r>
      <w:r w:rsidR="00296189">
        <w:rPr>
          <w:rFonts w:ascii="NouvelR" w:hAnsi="NouvelR"/>
          <w:color w:val="000000" w:themeColor="text1"/>
        </w:rPr>
        <w:t xml:space="preserve"> 100% </w:t>
      </w:r>
      <w:r w:rsidR="00965FC1">
        <w:rPr>
          <w:rFonts w:ascii="NouvelR" w:hAnsi="NouvelR"/>
          <w:color w:val="000000" w:themeColor="text1"/>
        </w:rPr>
        <w:t>elektrický</w:t>
      </w:r>
      <w:r w:rsidR="002A5578">
        <w:rPr>
          <w:rFonts w:ascii="NouvelR" w:hAnsi="NouvelR"/>
          <w:color w:val="000000" w:themeColor="text1"/>
        </w:rPr>
        <w:t xml:space="preserve"> </w:t>
      </w:r>
      <w:r w:rsidRPr="008B3159">
        <w:rPr>
          <w:rFonts w:ascii="NouvelR" w:hAnsi="NouvelR"/>
          <w:color w:val="000000" w:themeColor="text1"/>
        </w:rPr>
        <w:t>vytvářejí vysoce moderní interiér, který je technologický a zábavný zároveň. První obrazovka, natočená k řidiči, je 10" digitální přístrojový panel (7" "zapuštěný" u základní verze), který zobrazuje veškeré informace o jízdě s možností výběru z pěti zobrazení. Centrální obrazovka multimediálního systému má u všech verzí úhlopříčku 10". Ve výbavových stupních Techno a Iconic využívá systém OpenR Link s integrovanými službami Google.</w:t>
      </w:r>
    </w:p>
    <w:p w14:paraId="254AEAA6" w14:textId="77777777" w:rsidR="00AD0106" w:rsidRPr="008B3159" w:rsidRDefault="00AD0106" w:rsidP="00AD569B">
      <w:pPr>
        <w:rPr>
          <w:rFonts w:ascii="NouvelR" w:hAnsi="NouvelR"/>
          <w:color w:val="000000" w:themeColor="text1"/>
        </w:rPr>
      </w:pPr>
    </w:p>
    <w:p w14:paraId="106A111E" w14:textId="77777777" w:rsidR="008C7C6F" w:rsidRPr="008B3159" w:rsidRDefault="008C7C6F" w:rsidP="008C7C6F">
      <w:pPr>
        <w:pStyle w:val="Title3"/>
        <w:rPr>
          <w:rFonts w:ascii="NouvelR" w:hAnsi="NouvelR"/>
        </w:rPr>
      </w:pPr>
      <w:bookmarkStart w:id="19" w:name="_Toc159596754"/>
      <w:r w:rsidRPr="008B3159">
        <w:rPr>
          <w:rFonts w:ascii="NouvelR" w:hAnsi="NouvelR"/>
        </w:rPr>
        <w:t>Stylové grafické rozhraní</w:t>
      </w:r>
      <w:bookmarkEnd w:id="19"/>
    </w:p>
    <w:p w14:paraId="6204903B" w14:textId="7B9E9E3F" w:rsidR="008C7C6F" w:rsidRPr="008B3159" w:rsidRDefault="008C7C6F" w:rsidP="008C7C6F">
      <w:pPr>
        <w:rPr>
          <w:rFonts w:ascii="NouvelR" w:hAnsi="NouvelR" w:cstheme="minorHAnsi"/>
        </w:rPr>
      </w:pPr>
      <w:r w:rsidRPr="008B3159">
        <w:rPr>
          <w:rFonts w:ascii="NouvelR" w:hAnsi="NouvelR" w:cstheme="minorHAnsi"/>
        </w:rPr>
        <w:t>Grafika obrazovek vozu Renault 5 E-Tech</w:t>
      </w:r>
      <w:r w:rsidR="00965FC1">
        <w:rPr>
          <w:rFonts w:ascii="NouvelR" w:hAnsi="NouvelR" w:cstheme="minorHAnsi"/>
        </w:rPr>
        <w:t xml:space="preserve"> 100% elektrický</w:t>
      </w:r>
      <w:r w:rsidR="002A5578">
        <w:rPr>
          <w:rFonts w:ascii="NouvelR" w:hAnsi="NouvelR" w:cstheme="minorHAnsi"/>
        </w:rPr>
        <w:t xml:space="preserve"> </w:t>
      </w:r>
      <w:r w:rsidRPr="008B3159">
        <w:rPr>
          <w:rFonts w:ascii="NouvelR" w:hAnsi="NouvelR" w:cstheme="minorHAnsi"/>
        </w:rPr>
        <w:t>dokonale ladí s jeho vnějším designem. Stejně jako u modelů Rafale E-Tech full hybrid a Scénic E-Tech</w:t>
      </w:r>
      <w:r w:rsidR="00965FC1">
        <w:rPr>
          <w:rFonts w:ascii="NouvelR" w:hAnsi="NouvelR" w:cstheme="minorHAnsi"/>
        </w:rPr>
        <w:t xml:space="preserve"> 100% elektrický</w:t>
      </w:r>
      <w:r w:rsidR="002A5578">
        <w:rPr>
          <w:rFonts w:ascii="NouvelR" w:hAnsi="NouvelR" w:cstheme="minorHAnsi"/>
        </w:rPr>
        <w:t xml:space="preserve"> </w:t>
      </w:r>
      <w:r w:rsidRPr="008B3159">
        <w:rPr>
          <w:rFonts w:ascii="NouvelR" w:hAnsi="NouvelR" w:cstheme="minorHAnsi"/>
        </w:rPr>
        <w:t xml:space="preserve">využívá grafickou sílu kosočtverce díky sklonu 28°, který připomíná logo Renault "Nouvel'R". Populární barvy a exkluzivní textury, které rovněž odrážejí motiv loga, lze přizpůsobit podle zvoleného jízdního režimu a obecněji podle nálady a přání řidiče. Kombinací barev (8), intenzity (2) a textur (4) je možné vytvořit více než 128 různých variant pro vysoce personalizovaný zážitek na </w:t>
      </w:r>
      <w:proofErr w:type="gramStart"/>
      <w:r w:rsidRPr="008B3159">
        <w:rPr>
          <w:rFonts w:ascii="NouvelR" w:hAnsi="NouvelR" w:cstheme="minorHAnsi"/>
        </w:rPr>
        <w:t>palubě!</w:t>
      </w:r>
      <w:proofErr w:type="gramEnd"/>
    </w:p>
    <w:p w14:paraId="641E0E02" w14:textId="77777777" w:rsidR="008C7C6F" w:rsidRPr="008B3159" w:rsidRDefault="008C7C6F" w:rsidP="008C7C6F">
      <w:pPr>
        <w:rPr>
          <w:rFonts w:ascii="NouvelR" w:hAnsi="NouvelR" w:cstheme="minorHAnsi"/>
        </w:rPr>
      </w:pPr>
      <w:r w:rsidRPr="008B3159">
        <w:rPr>
          <w:rFonts w:ascii="NouvelR" w:hAnsi="NouvelR" w:cstheme="minorHAnsi"/>
        </w:rPr>
        <w:t xml:space="preserve">Digitální přístrojový panel s úhlopříčkou 10" zobrazuje rychlost barevnými alfanumerickými znaky namísto tradičních bílých nebo černých znaků. Poprvé na </w:t>
      </w:r>
      <w:proofErr w:type="gramStart"/>
      <w:r w:rsidRPr="008B3159">
        <w:rPr>
          <w:rFonts w:ascii="NouvelR" w:hAnsi="NouvelR" w:cstheme="minorHAnsi"/>
        </w:rPr>
        <w:t>trhu!</w:t>
      </w:r>
      <w:proofErr w:type="gramEnd"/>
      <w:r w:rsidRPr="008B3159">
        <w:rPr>
          <w:rFonts w:ascii="NouvelR" w:hAnsi="NouvelR" w:cstheme="minorHAnsi"/>
        </w:rPr>
        <w:t xml:space="preserve"> Kromě realistického designu posouvá 3D zobrazení vozidla v rozhraních pozornost k detailům a smysl pro přizpůsobení až k přesné reprodukci barvy vozidla zákazníka.</w:t>
      </w:r>
    </w:p>
    <w:p w14:paraId="6EA60FAA" w14:textId="77777777" w:rsidR="00971E0E" w:rsidRPr="008B3159" w:rsidRDefault="00971E0E" w:rsidP="00AC0307">
      <w:pPr>
        <w:rPr>
          <w:rFonts w:ascii="NouvelR" w:hAnsi="NouvelR"/>
        </w:rPr>
      </w:pPr>
    </w:p>
    <w:p w14:paraId="4FA0A07D" w14:textId="77777777" w:rsidR="00F77707" w:rsidRPr="008B3159" w:rsidRDefault="00F77707" w:rsidP="00F77707">
      <w:pPr>
        <w:pStyle w:val="Title3"/>
        <w:rPr>
          <w:rFonts w:ascii="NouvelR" w:hAnsi="NouvelR"/>
        </w:rPr>
      </w:pPr>
      <w:bookmarkStart w:id="20" w:name="_Toc159596755"/>
      <w:r w:rsidRPr="008B3159">
        <w:rPr>
          <w:rFonts w:ascii="NouvelR" w:hAnsi="NouvelR"/>
        </w:rPr>
        <w:t>Přepravní kapacita víceúčelového městského vozu</w:t>
      </w:r>
      <w:bookmarkEnd w:id="20"/>
    </w:p>
    <w:p w14:paraId="6039ABE2" w14:textId="52026C8D" w:rsidR="00F77707" w:rsidRPr="008B3159" w:rsidRDefault="00F77707" w:rsidP="00F77707">
      <w:pPr>
        <w:rPr>
          <w:rFonts w:ascii="NouvelR" w:hAnsi="NouvelR"/>
        </w:rPr>
      </w:pPr>
      <w:r w:rsidRPr="008B3159">
        <w:rPr>
          <w:rFonts w:ascii="NouvelR" w:hAnsi="NouvelR"/>
        </w:rPr>
        <w:t>Ačkoli se svou délkou 3,92 m řadí mezi vozy Clio II a Clio III, nabízí Renault 5 E-Tech</w:t>
      </w:r>
      <w:r w:rsidR="00965FC1">
        <w:rPr>
          <w:rFonts w:ascii="NouvelR" w:hAnsi="NouvelR"/>
        </w:rPr>
        <w:t xml:space="preserve"> 100% elektrický</w:t>
      </w:r>
      <w:r w:rsidR="002A5578">
        <w:rPr>
          <w:rFonts w:ascii="NouvelR" w:hAnsi="NouvelR"/>
        </w:rPr>
        <w:t xml:space="preserve"> </w:t>
      </w:r>
      <w:r w:rsidRPr="008B3159">
        <w:rPr>
          <w:rFonts w:ascii="NouvelR" w:hAnsi="NouvelR"/>
        </w:rPr>
        <w:t xml:space="preserve">díky své platformě AmpR Small a rozvoru 2,54 m prostor pro cestující blízký Cliu V, zejména pokud jde o šířku </w:t>
      </w:r>
      <w:proofErr w:type="gramStart"/>
      <w:r w:rsidRPr="008B3159">
        <w:rPr>
          <w:rFonts w:ascii="NouvelR" w:hAnsi="NouvelR"/>
        </w:rPr>
        <w:t>interiéru:</w:t>
      </w:r>
      <w:proofErr w:type="gramEnd"/>
      <w:r w:rsidRPr="008B3159">
        <w:rPr>
          <w:rFonts w:ascii="NouvelR" w:hAnsi="NouvelR"/>
        </w:rPr>
        <w:t xml:space="preserve"> 1,38 m vpředu a 1,36 m u třímístné lavice vzadu.</w:t>
      </w:r>
    </w:p>
    <w:p w14:paraId="14649C82" w14:textId="4B20057F" w:rsidR="00F77707" w:rsidRPr="008B3159" w:rsidRDefault="00F77707" w:rsidP="00F77707">
      <w:pPr>
        <w:rPr>
          <w:rFonts w:ascii="NouvelR" w:hAnsi="NouvelR"/>
        </w:rPr>
      </w:pPr>
      <w:r w:rsidRPr="008B3159">
        <w:rPr>
          <w:rFonts w:ascii="NouvelR" w:hAnsi="NouvelR"/>
        </w:rPr>
        <w:t>Baterie je umístěna pod podlahou, což zajišťuje velkorysý objem zavazadlového prostoru 326 litrů (277 dm3 VDA). Tím se řadí na špičku segmentu elektrických městských vozů a dokonce před některé větší tradiční městské vozy se spalovacím motorem. Tento objem zavazadlového prostoru zahrnuje 27 dm3 VDA úložného prostoru speciálně vyhrazeného pro nabíjecí kabel. Zavazadlový prostor je snadno přístupný díky vysoké podlaze a lze jej také upravit sklopením třímístné lavice, kterou lze rozdělit v poměru 60-40.</w:t>
      </w:r>
    </w:p>
    <w:p w14:paraId="72D4DED2" w14:textId="77777777" w:rsidR="00F77707" w:rsidRPr="008B3159" w:rsidRDefault="00F77707" w:rsidP="00F77707">
      <w:pPr>
        <w:rPr>
          <w:rFonts w:ascii="NouvelR" w:hAnsi="NouvelR"/>
        </w:rPr>
      </w:pPr>
      <w:r w:rsidRPr="008B3159">
        <w:rPr>
          <w:rFonts w:ascii="NouvelR" w:hAnsi="NouvelR"/>
        </w:rPr>
        <w:t>Různé úložné prostory rozmístěné po celé kabině poskytují celkový objem 19 litrů, který je vysoce konfigurovatelný a přizpůsobitelný prostřednictvím 3D tištěného příslušenství.</w:t>
      </w:r>
    </w:p>
    <w:p w14:paraId="34158FB5" w14:textId="77777777" w:rsidR="003266C9" w:rsidRPr="008B3159" w:rsidRDefault="003266C9" w:rsidP="00AC0307">
      <w:pPr>
        <w:rPr>
          <w:rFonts w:ascii="NouvelR" w:hAnsi="NouvelR"/>
        </w:rPr>
      </w:pPr>
    </w:p>
    <w:p w14:paraId="4C699A0E" w14:textId="77777777" w:rsidR="001F127C" w:rsidRPr="008B3159" w:rsidRDefault="001F127C" w:rsidP="00AC0307">
      <w:pPr>
        <w:rPr>
          <w:rFonts w:ascii="NouvelR" w:hAnsi="NouvelR"/>
        </w:rPr>
        <w:sectPr w:rsidR="001F127C" w:rsidRPr="008B3159" w:rsidSect="002022BE">
          <w:pgSz w:w="11901" w:h="16817"/>
          <w:pgMar w:top="2694" w:right="1021" w:bottom="1276" w:left="1021" w:header="709" w:footer="454" w:gutter="0"/>
          <w:cols w:space="708"/>
          <w:titlePg/>
          <w:docGrid w:linePitch="360"/>
        </w:sectPr>
      </w:pPr>
    </w:p>
    <w:p w14:paraId="3CAA1B4E" w14:textId="77777777" w:rsidR="00A400C1" w:rsidRPr="008B3159" w:rsidRDefault="00A400C1" w:rsidP="00A400C1">
      <w:pPr>
        <w:pStyle w:val="Title1"/>
        <w:rPr>
          <w:rFonts w:ascii="NouvelR" w:hAnsi="NouvelR"/>
        </w:rPr>
      </w:pPr>
      <w:bookmarkStart w:id="21" w:name="_Toc159596756"/>
      <w:r w:rsidRPr="008B3159">
        <w:rPr>
          <w:rFonts w:ascii="NouvelR" w:hAnsi="NouvelR"/>
        </w:rPr>
        <w:lastRenderedPageBreak/>
        <w:t xml:space="preserve">ELEKTRICKÁ PLATFORMA NOVÉ GENERACE, </w:t>
      </w:r>
    </w:p>
    <w:p w14:paraId="216E7499" w14:textId="65746095" w:rsidR="00A400C1" w:rsidRPr="008B3159" w:rsidRDefault="00A400C1" w:rsidP="00A400C1">
      <w:pPr>
        <w:pStyle w:val="Title1"/>
        <w:rPr>
          <w:rFonts w:ascii="NouvelR" w:hAnsi="NouvelR"/>
        </w:rPr>
      </w:pPr>
      <w:r w:rsidRPr="008B3159">
        <w:rPr>
          <w:rFonts w:ascii="NouvelR" w:hAnsi="NouvelR"/>
        </w:rPr>
        <w:t>JEDINEČNÁ V EVROPĚ</w:t>
      </w:r>
      <w:bookmarkEnd w:id="21"/>
    </w:p>
    <w:p w14:paraId="78E5A419" w14:textId="77777777" w:rsidR="001F127C" w:rsidRPr="008B3159" w:rsidRDefault="001F127C" w:rsidP="00AC0307">
      <w:pPr>
        <w:rPr>
          <w:rFonts w:ascii="NouvelR" w:hAnsi="NouvelR"/>
        </w:rPr>
      </w:pPr>
    </w:p>
    <w:p w14:paraId="6AED3D0B" w14:textId="77777777" w:rsidR="001D1C9C" w:rsidRPr="008B3159" w:rsidRDefault="001D1C9C" w:rsidP="00361A85">
      <w:pPr>
        <w:rPr>
          <w:rFonts w:ascii="NouvelR" w:hAnsi="NouvelR"/>
          <w:b/>
          <w:bCs/>
          <w:i/>
          <w:iCs/>
          <w:sz w:val="28"/>
          <w:szCs w:val="28"/>
        </w:rPr>
      </w:pPr>
      <w:r w:rsidRPr="008B3159">
        <w:rPr>
          <w:rFonts w:ascii="NouvelR" w:hAnsi="NouvelR"/>
          <w:b/>
          <w:bCs/>
          <w:i/>
          <w:iCs/>
          <w:noProof/>
          <w:sz w:val="28"/>
          <w:szCs w:val="28"/>
        </w:rPr>
        <w:drawing>
          <wp:inline distT="0" distB="0" distL="0" distR="0" wp14:anchorId="262112FD" wp14:editId="3BA50312">
            <wp:extent cx="6343650" cy="4686371"/>
            <wp:effectExtent l="0" t="0" r="0" b="0"/>
            <wp:docPr id="26" name="Image 26" descr="Une image contenant roue, véhicule, Véhicule terrestre, pn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roue, véhicule, Véhicule terrestre, pneu&#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6352326" cy="4692780"/>
                    </a:xfrm>
                    <a:prstGeom prst="rect">
                      <a:avLst/>
                    </a:prstGeom>
                  </pic:spPr>
                </pic:pic>
              </a:graphicData>
            </a:graphic>
          </wp:inline>
        </w:drawing>
      </w:r>
    </w:p>
    <w:p w14:paraId="3825170A" w14:textId="77777777" w:rsidR="001D1C9C" w:rsidRPr="008B3159" w:rsidRDefault="001D1C9C" w:rsidP="00361A85">
      <w:pPr>
        <w:rPr>
          <w:rFonts w:ascii="NouvelR" w:hAnsi="NouvelR"/>
          <w:b/>
          <w:bCs/>
          <w:i/>
          <w:iCs/>
          <w:sz w:val="28"/>
          <w:szCs w:val="28"/>
        </w:rPr>
      </w:pPr>
    </w:p>
    <w:p w14:paraId="53EB9A37" w14:textId="45433BDA" w:rsidR="001819C8" w:rsidRPr="008B3159" w:rsidRDefault="001819C8" w:rsidP="001819C8">
      <w:pPr>
        <w:rPr>
          <w:rFonts w:ascii="NouvelR" w:hAnsi="NouvelR"/>
          <w:b/>
          <w:bCs/>
          <w:i/>
          <w:iCs/>
          <w:sz w:val="28"/>
          <w:szCs w:val="28"/>
        </w:rPr>
      </w:pPr>
      <w:r w:rsidRPr="008B3159">
        <w:rPr>
          <w:rFonts w:ascii="NouvelR" w:hAnsi="NouvelR"/>
          <w:b/>
          <w:bCs/>
          <w:i/>
          <w:iCs/>
          <w:sz w:val="28"/>
          <w:szCs w:val="28"/>
        </w:rPr>
        <w:t>Renault 5 E-Tech</w:t>
      </w:r>
      <w:r w:rsidR="00296189">
        <w:rPr>
          <w:rFonts w:ascii="NouvelR" w:hAnsi="NouvelR"/>
          <w:b/>
          <w:bCs/>
          <w:i/>
          <w:iCs/>
          <w:sz w:val="28"/>
          <w:szCs w:val="28"/>
        </w:rPr>
        <w:t xml:space="preserve"> 100% </w:t>
      </w:r>
      <w:r w:rsidR="00965FC1">
        <w:rPr>
          <w:rFonts w:ascii="NouvelR" w:hAnsi="NouvelR"/>
          <w:b/>
          <w:bCs/>
          <w:i/>
          <w:iCs/>
          <w:sz w:val="28"/>
          <w:szCs w:val="28"/>
        </w:rPr>
        <w:t>elektrický</w:t>
      </w:r>
      <w:r w:rsidR="002A5578">
        <w:rPr>
          <w:rFonts w:ascii="NouvelR" w:hAnsi="NouvelR"/>
          <w:b/>
          <w:bCs/>
          <w:i/>
          <w:iCs/>
          <w:sz w:val="28"/>
          <w:szCs w:val="28"/>
        </w:rPr>
        <w:t xml:space="preserve"> </w:t>
      </w:r>
      <w:r w:rsidRPr="008B3159">
        <w:rPr>
          <w:rFonts w:ascii="NouvelR" w:hAnsi="NouvelR"/>
          <w:b/>
          <w:bCs/>
          <w:i/>
          <w:iCs/>
          <w:sz w:val="28"/>
          <w:szCs w:val="28"/>
        </w:rPr>
        <w:t>představuje novou 100% elektrickou platformu AmpR Small, která byla vyvinuta s cílem vyzdvihnout jeho ikonický design, aniž by došlo ke snížení výkonu. Nová platforma obsahuje ty nejlepší elektrické komponenty a moderní technologie a zároveň nabízí potěšení z jízdy a komfort, které nemají v daném segmentu konkurenci, a to vše za nejlepší možnou cenu.</w:t>
      </w:r>
    </w:p>
    <w:p w14:paraId="69F2A3C7" w14:textId="77777777" w:rsidR="001F127C" w:rsidRPr="008B3159" w:rsidRDefault="001F127C" w:rsidP="00AC0307">
      <w:pPr>
        <w:rPr>
          <w:rFonts w:ascii="NouvelR" w:hAnsi="NouvelR"/>
        </w:rPr>
      </w:pPr>
    </w:p>
    <w:p w14:paraId="13984E8B" w14:textId="77777777" w:rsidR="001819C8" w:rsidRPr="008B3159" w:rsidRDefault="001819C8" w:rsidP="00FA6CD0">
      <w:pPr>
        <w:pStyle w:val="Title3"/>
        <w:rPr>
          <w:rFonts w:ascii="NouvelR" w:hAnsi="NouvelR"/>
        </w:rPr>
      </w:pPr>
      <w:bookmarkStart w:id="22" w:name="_Toc159317461"/>
    </w:p>
    <w:p w14:paraId="776D016D" w14:textId="77777777" w:rsidR="001819C8" w:rsidRPr="008B3159" w:rsidRDefault="001819C8" w:rsidP="00FA6CD0">
      <w:pPr>
        <w:pStyle w:val="Title3"/>
        <w:rPr>
          <w:rFonts w:ascii="NouvelR" w:hAnsi="NouvelR"/>
        </w:rPr>
      </w:pPr>
    </w:p>
    <w:p w14:paraId="566361BD" w14:textId="77777777" w:rsidR="00B46114" w:rsidRPr="008B3159" w:rsidRDefault="00B46114" w:rsidP="00B46114">
      <w:pPr>
        <w:pStyle w:val="Title3"/>
        <w:rPr>
          <w:rFonts w:ascii="NouvelR" w:hAnsi="NouvelR"/>
        </w:rPr>
      </w:pPr>
      <w:bookmarkStart w:id="23" w:name="_Toc159596757"/>
      <w:bookmarkEnd w:id="22"/>
      <w:r w:rsidRPr="008B3159">
        <w:rPr>
          <w:rFonts w:ascii="NouvelR" w:hAnsi="NouvelR"/>
        </w:rPr>
        <w:lastRenderedPageBreak/>
        <w:t>Skutečná elektrická platforma</w:t>
      </w:r>
      <w:bookmarkEnd w:id="23"/>
    </w:p>
    <w:p w14:paraId="3DA97A49" w14:textId="77777777" w:rsidR="00B46114" w:rsidRPr="008B3159" w:rsidRDefault="00B46114" w:rsidP="00B46114">
      <w:pPr>
        <w:rPr>
          <w:rFonts w:ascii="NouvelR" w:hAnsi="NouvelR"/>
        </w:rPr>
      </w:pPr>
      <w:r w:rsidRPr="008B3159">
        <w:rPr>
          <w:rFonts w:ascii="NouvelR" w:hAnsi="NouvelR"/>
        </w:rPr>
        <w:t xml:space="preserve">Nová platforma Ampere pro elektromobily segmentu B se nazývá AmpR Small (dříve CMF-B EV). Jejím účelem je optimalizovat elektromobily a zároveň je zpřístupnit široké veřejnosti a snížit náklady tím, že sdílí s platformou CMF-B používanou u vozů Clio </w:t>
      </w:r>
      <w:proofErr w:type="gramStart"/>
      <w:r w:rsidRPr="008B3159">
        <w:rPr>
          <w:rFonts w:ascii="NouvelR" w:hAnsi="NouvelR"/>
        </w:rPr>
        <w:t>a</w:t>
      </w:r>
      <w:proofErr w:type="gramEnd"/>
      <w:r w:rsidRPr="008B3159">
        <w:rPr>
          <w:rFonts w:ascii="NouvelR" w:hAnsi="NouvelR"/>
        </w:rPr>
        <w:t xml:space="preserve"> Captur některé prvky, které nemají vliv na fungování elektromobilu, jako je například přední náprava. Zároveň byly všechny prvky specifické pro elektrickou část vyvinuty bez kompromisů, zejména pokud jde o integraci motoru a baterie. Všechny elektrické komponenty vyvinuté pro tento vůz pak budou sdíleny s budoucími elektrickými modely segmentu B, které Ampere navrhne pro značku Renault a další partnery. AmpR Small je elektrická platforma s optimalizovaným pohonem, která poskytuje výkony vyššího segmentu a v žádném případě se nejedná o kombinovanou spalovací a elektrickou platformu.</w:t>
      </w:r>
    </w:p>
    <w:p w14:paraId="5BCDB62D" w14:textId="77777777" w:rsidR="00AA47E9" w:rsidRPr="008B3159" w:rsidRDefault="00AA47E9" w:rsidP="003F66EA">
      <w:pPr>
        <w:rPr>
          <w:rFonts w:ascii="NouvelR" w:hAnsi="NouvelR"/>
        </w:rPr>
      </w:pPr>
    </w:p>
    <w:p w14:paraId="70E96644" w14:textId="77777777" w:rsidR="008A5D1D" w:rsidRPr="008B3159" w:rsidRDefault="008A5D1D" w:rsidP="008A5D1D">
      <w:pPr>
        <w:pStyle w:val="Title3"/>
        <w:rPr>
          <w:rFonts w:ascii="NouvelR" w:hAnsi="NouvelR"/>
        </w:rPr>
      </w:pPr>
      <w:bookmarkStart w:id="24" w:name="_Toc159596758"/>
      <w:r w:rsidRPr="008B3159">
        <w:rPr>
          <w:rFonts w:ascii="NouvelR" w:hAnsi="NouvelR"/>
        </w:rPr>
        <w:t>Potěšení z jízdy ve světle reflektorů</w:t>
      </w:r>
      <w:bookmarkEnd w:id="24"/>
    </w:p>
    <w:p w14:paraId="45052F78" w14:textId="77777777" w:rsidR="008A5D1D" w:rsidRPr="008B3159" w:rsidRDefault="008A5D1D" w:rsidP="008A5D1D">
      <w:pPr>
        <w:rPr>
          <w:rFonts w:ascii="NouvelR" w:hAnsi="NouvelR"/>
        </w:rPr>
      </w:pPr>
      <w:r w:rsidRPr="008B3159">
        <w:rPr>
          <w:rFonts w:ascii="NouvelR" w:hAnsi="NouvelR"/>
        </w:rPr>
        <w:t>Nová platforma AmpR Small byla vyladěna tak, aby poskytovala elektrickému vozu Renault 5 E-Tech výkon a jízdní projev odpovídající dynamickému a sexy charakteru jeho designu.</w:t>
      </w:r>
    </w:p>
    <w:p w14:paraId="72FAF6AB" w14:textId="46C4A266" w:rsidR="008A5D1D" w:rsidRPr="008B3159" w:rsidRDefault="008A5D1D" w:rsidP="008A5D1D">
      <w:pPr>
        <w:pStyle w:val="Odstavecseseznamem"/>
        <w:numPr>
          <w:ilvl w:val="0"/>
          <w:numId w:val="7"/>
        </w:numPr>
        <w:rPr>
          <w:rFonts w:ascii="NouvelR" w:hAnsi="NouvelR"/>
          <w:sz w:val="24"/>
          <w:szCs w:val="24"/>
        </w:rPr>
      </w:pPr>
      <w:r w:rsidRPr="008B3159">
        <w:rPr>
          <w:rFonts w:ascii="NouvelR" w:hAnsi="NouvelR"/>
          <w:sz w:val="24"/>
          <w:szCs w:val="24"/>
        </w:rPr>
        <w:t xml:space="preserve">Přední náprava odvozená z vozů Clio </w:t>
      </w:r>
      <w:proofErr w:type="gramStart"/>
      <w:r w:rsidRPr="008B3159">
        <w:rPr>
          <w:rFonts w:ascii="NouvelR" w:hAnsi="NouvelR"/>
          <w:sz w:val="24"/>
          <w:szCs w:val="24"/>
        </w:rPr>
        <w:t>a</w:t>
      </w:r>
      <w:proofErr w:type="gramEnd"/>
      <w:r w:rsidRPr="008B3159">
        <w:rPr>
          <w:rFonts w:ascii="NouvelR" w:hAnsi="NouvelR"/>
          <w:sz w:val="24"/>
          <w:szCs w:val="24"/>
        </w:rPr>
        <w:t xml:space="preserve"> Captur, která je ve svém segmentu etalonem, byla dále optimalizována přidáním systému řízení s velmi krátkým převodovým poměrem (13,7), podobně jako u modelu Mégane E-Tech</w:t>
      </w:r>
      <w:r w:rsidR="00965FC1">
        <w:rPr>
          <w:rFonts w:ascii="NouvelR" w:hAnsi="NouvelR"/>
          <w:sz w:val="24"/>
          <w:szCs w:val="24"/>
        </w:rPr>
        <w:t xml:space="preserve"> 100% elektrický</w:t>
      </w:r>
      <w:r w:rsidR="002A5578">
        <w:rPr>
          <w:rFonts w:ascii="NouvelR" w:hAnsi="NouvelR"/>
          <w:sz w:val="24"/>
          <w:szCs w:val="24"/>
        </w:rPr>
        <w:t xml:space="preserve"> </w:t>
      </w:r>
      <w:r w:rsidRPr="008B3159">
        <w:rPr>
          <w:rFonts w:ascii="NouvelR" w:hAnsi="NouvelR"/>
          <w:sz w:val="24"/>
          <w:szCs w:val="24"/>
        </w:rPr>
        <w:t>a nabízí tak bezkonkurenční agilitu.</w:t>
      </w:r>
    </w:p>
    <w:p w14:paraId="20D5E36D" w14:textId="77777777" w:rsidR="008A5D1D" w:rsidRPr="008B3159" w:rsidRDefault="008A5D1D" w:rsidP="008A5D1D">
      <w:pPr>
        <w:pStyle w:val="Odstavecseseznamem"/>
        <w:numPr>
          <w:ilvl w:val="0"/>
          <w:numId w:val="7"/>
        </w:numPr>
        <w:rPr>
          <w:rFonts w:ascii="NouvelR" w:hAnsi="NouvelR"/>
          <w:sz w:val="24"/>
          <w:szCs w:val="24"/>
        </w:rPr>
      </w:pPr>
      <w:r w:rsidRPr="008B3159">
        <w:rPr>
          <w:rFonts w:ascii="NouvelR" w:hAnsi="NouvelR"/>
          <w:sz w:val="24"/>
          <w:szCs w:val="24"/>
        </w:rPr>
        <w:t>Zmenšený poloměr otáčení 10,3 m usnadňuje manévrování ve městě.</w:t>
      </w:r>
    </w:p>
    <w:p w14:paraId="54CB044B" w14:textId="4ABD9C50" w:rsidR="008A5D1D" w:rsidRPr="00EE34D0" w:rsidRDefault="008A5D1D" w:rsidP="008A5D1D">
      <w:pPr>
        <w:pStyle w:val="Odstavecseseznamem"/>
        <w:numPr>
          <w:ilvl w:val="0"/>
          <w:numId w:val="7"/>
        </w:numPr>
        <w:rPr>
          <w:rFonts w:ascii="NouvelR" w:hAnsi="NouvelR"/>
          <w:sz w:val="24"/>
          <w:szCs w:val="24"/>
        </w:rPr>
      </w:pPr>
      <w:r w:rsidRPr="008B3159">
        <w:rPr>
          <w:rFonts w:ascii="NouvelR" w:hAnsi="NouvelR"/>
          <w:sz w:val="24"/>
          <w:szCs w:val="24"/>
        </w:rPr>
        <w:t>Tlumiče byly mezitím speciálně vyvinuty tak, aby dobře zvládly zvýšenou hmotnost baterie.</w:t>
      </w:r>
    </w:p>
    <w:p w14:paraId="0B70926E" w14:textId="77777777" w:rsidR="008A5D1D" w:rsidRPr="008B3159" w:rsidRDefault="008A5D1D" w:rsidP="008A5D1D">
      <w:pPr>
        <w:rPr>
          <w:rFonts w:ascii="NouvelR" w:hAnsi="NouvelR"/>
        </w:rPr>
      </w:pPr>
      <w:r w:rsidRPr="008B3159">
        <w:rPr>
          <w:rFonts w:ascii="NouvelR" w:hAnsi="NouvelR"/>
        </w:rPr>
        <w:t>Zadní náprava má jedinečnou geometrii s víceprvkovým zavěšením, která byla dosud vyhrazena pro vyšší segmenty. Nabízí řadu výhod, mimo jiné lepší dynamiku v ostrých zatáčkách a lepší stabilitu v dlouhých zatáčkách, stejně jako vyšší komfort díky lepšímu tlumení. V případě elektrického Renault 5 E-Tech se její výhody neomezují pouze na schopnosti podvozku, protože její geometrie umožňuje také integraci větší baterie (52 kWh), a tedy dojezd 400 km navzdory kompaktním rozměrům vozu.</w:t>
      </w:r>
    </w:p>
    <w:p w14:paraId="09F853BA" w14:textId="77777777" w:rsidR="004E2B49" w:rsidRPr="008B3159" w:rsidRDefault="004E2B49" w:rsidP="00E028EE">
      <w:pPr>
        <w:rPr>
          <w:rFonts w:ascii="NouvelR" w:hAnsi="NouvelR"/>
          <w:color w:val="000000" w:themeColor="text1"/>
        </w:rPr>
      </w:pPr>
    </w:p>
    <w:p w14:paraId="61E60192" w14:textId="77777777" w:rsidR="00AA1565" w:rsidRPr="008B3159" w:rsidRDefault="00AA1565" w:rsidP="00E028EE">
      <w:pPr>
        <w:rPr>
          <w:rFonts w:ascii="NouvelR" w:hAnsi="NouvelR"/>
          <w:color w:val="000000" w:themeColor="text1"/>
        </w:rPr>
      </w:pPr>
    </w:p>
    <w:p w14:paraId="05C54867" w14:textId="77777777" w:rsidR="00CD5B5A" w:rsidRPr="008B3159" w:rsidRDefault="00CD5B5A" w:rsidP="00CD5B5A">
      <w:pPr>
        <w:pStyle w:val="Title3"/>
        <w:rPr>
          <w:rFonts w:ascii="NouvelR" w:hAnsi="NouvelR"/>
        </w:rPr>
      </w:pPr>
      <w:bookmarkStart w:id="25" w:name="_Toc159596759"/>
      <w:r w:rsidRPr="008B3159">
        <w:rPr>
          <w:rFonts w:ascii="NouvelR" w:hAnsi="NouvelR"/>
        </w:rPr>
        <w:t>Brzdový dynamický</w:t>
      </w:r>
      <w:bookmarkEnd w:id="25"/>
      <w:r w:rsidRPr="008B3159">
        <w:rPr>
          <w:rFonts w:ascii="NouvelR" w:hAnsi="NouvelR"/>
        </w:rPr>
        <w:t xml:space="preserve"> systém</w:t>
      </w:r>
    </w:p>
    <w:p w14:paraId="7C774113" w14:textId="77777777" w:rsidR="00CD5B5A" w:rsidRPr="008B3159" w:rsidRDefault="00CD5B5A" w:rsidP="00CD5B5A">
      <w:pPr>
        <w:rPr>
          <w:rFonts w:ascii="NouvelR" w:hAnsi="NouvelR"/>
          <w:color w:val="000000" w:themeColor="text1"/>
        </w:rPr>
      </w:pPr>
      <w:r w:rsidRPr="008B3159">
        <w:rPr>
          <w:rFonts w:ascii="NouvelR" w:hAnsi="NouvelR"/>
          <w:color w:val="000000" w:themeColor="text1"/>
        </w:rPr>
        <w:t xml:space="preserve">Nový systém One Box integruje brzdy a ESP do jednoho modulu, čímž se zmenšuje prostor pod kapotou. Umožňuje také rychlejší zapojení systému automatického nouzového brzdění (reakční doba se zkrátila na </w:t>
      </w:r>
      <w:proofErr w:type="gramStart"/>
      <w:r w:rsidRPr="008B3159">
        <w:rPr>
          <w:rFonts w:ascii="NouvelR" w:hAnsi="NouvelR"/>
          <w:color w:val="000000" w:themeColor="text1"/>
        </w:rPr>
        <w:t>polovinu!</w:t>
      </w:r>
      <w:proofErr w:type="gramEnd"/>
      <w:r w:rsidRPr="008B3159">
        <w:rPr>
          <w:rFonts w:ascii="NouvelR" w:hAnsi="NouvelR"/>
          <w:color w:val="000000" w:themeColor="text1"/>
        </w:rPr>
        <w:t>).</w:t>
      </w:r>
    </w:p>
    <w:p w14:paraId="060875CF" w14:textId="77777777" w:rsidR="00CD5B5A" w:rsidRDefault="00CD5B5A" w:rsidP="00CD5B5A">
      <w:pPr>
        <w:rPr>
          <w:rFonts w:ascii="NouvelR" w:hAnsi="NouvelR"/>
          <w:color w:val="000000" w:themeColor="text1"/>
        </w:rPr>
      </w:pPr>
    </w:p>
    <w:p w14:paraId="3104D51A" w14:textId="77777777" w:rsidR="00EE34D0" w:rsidRDefault="00EE34D0" w:rsidP="00CD5B5A">
      <w:pPr>
        <w:rPr>
          <w:rFonts w:ascii="NouvelR" w:hAnsi="NouvelR"/>
          <w:color w:val="000000" w:themeColor="text1"/>
        </w:rPr>
      </w:pPr>
    </w:p>
    <w:p w14:paraId="62FB6010" w14:textId="77777777" w:rsidR="00EE34D0" w:rsidRPr="008B3159" w:rsidRDefault="00EE34D0" w:rsidP="00CD5B5A">
      <w:pPr>
        <w:rPr>
          <w:rFonts w:ascii="NouvelR" w:hAnsi="NouvelR"/>
          <w:color w:val="000000" w:themeColor="text1"/>
        </w:rPr>
      </w:pPr>
    </w:p>
    <w:p w14:paraId="3DB96F62" w14:textId="7421F7AD" w:rsidR="00CD5B5A" w:rsidRPr="008B3159" w:rsidRDefault="00CD5B5A" w:rsidP="00CD5B5A">
      <w:pPr>
        <w:rPr>
          <w:rFonts w:ascii="NouvelR" w:hAnsi="NouvelR"/>
          <w:color w:val="000000" w:themeColor="text1"/>
        </w:rPr>
      </w:pPr>
      <w:r w:rsidRPr="008B3159">
        <w:rPr>
          <w:rFonts w:ascii="NouvelR" w:hAnsi="NouvelR"/>
          <w:color w:val="000000" w:themeColor="text1"/>
        </w:rPr>
        <w:lastRenderedPageBreak/>
        <w:t>Kromě toho oddělené brzdění nabízí velmi přesnou konzistenci pedálu, což dává řidiči lepší pocit spojení vozu s vozovkou a zcela transparentním přepínáním mezi rekuperačním a hydraulickým brzděním. Brzdový pedál není spojen se třmeny, ale s počítačem, který v případě potřeby upřednostňuje rekuperaci energie před přepnutím na brzdový systém.</w:t>
      </w:r>
    </w:p>
    <w:p w14:paraId="0DF2CB36" w14:textId="77777777" w:rsidR="00CD5B5A" w:rsidRPr="008B3159" w:rsidRDefault="00CD5B5A" w:rsidP="00CD5B5A">
      <w:pPr>
        <w:rPr>
          <w:rFonts w:ascii="NouvelR" w:hAnsi="NouvelR"/>
          <w:color w:val="000000" w:themeColor="text1"/>
        </w:rPr>
      </w:pPr>
      <w:r w:rsidRPr="008B3159">
        <w:rPr>
          <w:rFonts w:ascii="NouvelR" w:hAnsi="NouvelR"/>
          <w:color w:val="000000" w:themeColor="text1"/>
        </w:rPr>
        <w:t>Řidič může také na voliči převodovky zvolit režim B, který rekuperaci zvyšuje.</w:t>
      </w:r>
    </w:p>
    <w:p w14:paraId="46968051" w14:textId="77777777" w:rsidR="0001753D" w:rsidRPr="008B3159" w:rsidRDefault="0001753D" w:rsidP="003F66EA">
      <w:pPr>
        <w:rPr>
          <w:rFonts w:ascii="NouvelR" w:hAnsi="NouvelR"/>
          <w:color w:val="000000" w:themeColor="text1"/>
        </w:rPr>
      </w:pPr>
    </w:p>
    <w:p w14:paraId="0C04D905" w14:textId="77777777" w:rsidR="00FC07EC" w:rsidRPr="008B3159" w:rsidRDefault="00FC07EC" w:rsidP="00FC07EC">
      <w:pPr>
        <w:pStyle w:val="Title3"/>
        <w:rPr>
          <w:rFonts w:ascii="NouvelR" w:hAnsi="NouvelR"/>
        </w:rPr>
      </w:pPr>
      <w:bookmarkStart w:id="26" w:name="_Toc159596760"/>
      <w:r w:rsidRPr="008B3159">
        <w:rPr>
          <w:rFonts w:ascii="NouvelR" w:hAnsi="NouvelR"/>
        </w:rPr>
        <w:t>Špičkový akustický a tepelný komfort</w:t>
      </w:r>
      <w:bookmarkEnd w:id="26"/>
    </w:p>
    <w:p w14:paraId="31063E07" w14:textId="77777777" w:rsidR="00FC07EC" w:rsidRPr="008B3159" w:rsidRDefault="00FC07EC" w:rsidP="00FC07EC">
      <w:pPr>
        <w:rPr>
          <w:rFonts w:ascii="NouvelR" w:hAnsi="NouvelR"/>
          <w:color w:val="000000" w:themeColor="text1"/>
        </w:rPr>
      </w:pPr>
      <w:r w:rsidRPr="008B3159">
        <w:rPr>
          <w:rFonts w:ascii="NouvelR" w:hAnsi="NouvelR"/>
          <w:color w:val="000000" w:themeColor="text1"/>
        </w:rPr>
        <w:t>Pro optimální akustický komfort je odhlučnění založeno na stejných špičkových standardech jako u posledních elektrických modelů Renault.</w:t>
      </w:r>
    </w:p>
    <w:p w14:paraId="578668A2" w14:textId="77777777" w:rsidR="00FC07EC" w:rsidRPr="008B3159" w:rsidRDefault="00FC07EC" w:rsidP="00FC07EC">
      <w:pPr>
        <w:pStyle w:val="Odstavecseseznamem"/>
        <w:numPr>
          <w:ilvl w:val="0"/>
          <w:numId w:val="7"/>
        </w:numPr>
        <w:rPr>
          <w:rFonts w:ascii="NouvelR" w:hAnsi="NouvelR"/>
          <w:color w:val="000000" w:themeColor="text1"/>
          <w:sz w:val="24"/>
          <w:szCs w:val="24"/>
        </w:rPr>
      </w:pPr>
      <w:r w:rsidRPr="008B3159">
        <w:rPr>
          <w:rFonts w:ascii="NouvelR" w:hAnsi="NouvelR"/>
          <w:color w:val="000000" w:themeColor="text1"/>
          <w:sz w:val="24"/>
          <w:szCs w:val="24"/>
        </w:rPr>
        <w:t>Počínaje systémem Smart Cocoon, patentovaným tlumicím materiálem nové generace, který izoluje baterii od prostoru pro cestující. Jde o nejlepší řešení na současném trhu.</w:t>
      </w:r>
    </w:p>
    <w:p w14:paraId="5A6903BD" w14:textId="77777777" w:rsidR="00FC07EC" w:rsidRPr="008B3159" w:rsidRDefault="00FC07EC" w:rsidP="00FC07EC">
      <w:pPr>
        <w:pStyle w:val="Odstavecseseznamem"/>
        <w:numPr>
          <w:ilvl w:val="0"/>
          <w:numId w:val="7"/>
        </w:numPr>
        <w:rPr>
          <w:rFonts w:ascii="NouvelR" w:hAnsi="NouvelR"/>
          <w:color w:val="000000" w:themeColor="text1"/>
          <w:sz w:val="24"/>
          <w:szCs w:val="24"/>
        </w:rPr>
      </w:pPr>
      <w:r w:rsidRPr="008B3159">
        <w:rPr>
          <w:rFonts w:ascii="NouvelR" w:hAnsi="NouvelR"/>
          <w:color w:val="000000" w:themeColor="text1"/>
          <w:sz w:val="24"/>
          <w:szCs w:val="24"/>
        </w:rPr>
        <w:t>Zavěšení motoru těží z patentovaného dvojitého filtračního systému, který využívá hmotnost nabíječky k tlumení akustických vibrací motoru (zisk 10 dB), což přispívá k tichu, které je v kabině znát.</w:t>
      </w:r>
    </w:p>
    <w:p w14:paraId="58583F60" w14:textId="11FD8861" w:rsidR="00FC07EC" w:rsidRPr="00EE34D0" w:rsidRDefault="00FC07EC" w:rsidP="00FC07EC">
      <w:pPr>
        <w:pStyle w:val="Odstavecseseznamem"/>
        <w:numPr>
          <w:ilvl w:val="0"/>
          <w:numId w:val="7"/>
        </w:numPr>
        <w:rPr>
          <w:rFonts w:ascii="NouvelR" w:hAnsi="NouvelR"/>
          <w:color w:val="000000" w:themeColor="text1"/>
          <w:sz w:val="24"/>
          <w:szCs w:val="24"/>
        </w:rPr>
      </w:pPr>
      <w:r w:rsidRPr="008B3159">
        <w:rPr>
          <w:rFonts w:ascii="NouvelR" w:hAnsi="NouvelR"/>
          <w:color w:val="000000" w:themeColor="text1"/>
          <w:sz w:val="24"/>
          <w:szCs w:val="24"/>
        </w:rPr>
        <w:t>Akustické čelní sklo je součástí standardní výbavy všech verzí.</w:t>
      </w:r>
    </w:p>
    <w:p w14:paraId="3B742CDC" w14:textId="1459B30F" w:rsidR="001C4D9C" w:rsidRPr="008B3159" w:rsidRDefault="00FC07EC" w:rsidP="003F66EA">
      <w:pPr>
        <w:rPr>
          <w:rFonts w:ascii="NouvelR" w:hAnsi="NouvelR"/>
          <w:color w:val="000000" w:themeColor="text1"/>
        </w:rPr>
      </w:pPr>
      <w:r w:rsidRPr="008B3159">
        <w:rPr>
          <w:rFonts w:ascii="NouvelR" w:hAnsi="NouvelR"/>
          <w:color w:val="000000" w:themeColor="text1"/>
        </w:rPr>
        <w:t>Tepelné čerpadlo navíc zajišťuje tepelnou pohodu v prostoru pro cestující tím, že šetří co nejvíce energie z baterie a doplňuje systém HVCH (vysokonapěťový ohřívač chladicí kapaliny) o výkonu 8 kW. Ten zajišťuje velmi rychle dosažení příjemné teploty po nastartování, když je vozidlo studené. Díky předehřátí kabiny a baterie je vozidlo po nastartování vyhřáté a rozmrazené, a to buď naprogramováním, nebo dálkovým spuštěním prostřednictvím aplikace My Renault.</w:t>
      </w:r>
    </w:p>
    <w:p w14:paraId="71B998F0" w14:textId="77777777" w:rsidR="006273EC" w:rsidRPr="008B3159" w:rsidRDefault="006273EC" w:rsidP="003F66EA">
      <w:pPr>
        <w:rPr>
          <w:rFonts w:ascii="NouvelR" w:hAnsi="NouvelR"/>
          <w:color w:val="000000" w:themeColor="text1"/>
        </w:rPr>
      </w:pPr>
    </w:p>
    <w:p w14:paraId="4F728F7C" w14:textId="77777777" w:rsidR="00933362" w:rsidRPr="008B3159" w:rsidRDefault="00933362" w:rsidP="00933362">
      <w:pPr>
        <w:pStyle w:val="Title3"/>
        <w:rPr>
          <w:rFonts w:ascii="NouvelR" w:hAnsi="NouvelR"/>
        </w:rPr>
      </w:pPr>
      <w:bookmarkStart w:id="27" w:name="_Toc159596761"/>
      <w:r w:rsidRPr="008B3159">
        <w:rPr>
          <w:rFonts w:ascii="NouvelR" w:hAnsi="NouvelR"/>
        </w:rPr>
        <w:t>Pasivní bezpečnost na nejvyšší úrovni</w:t>
      </w:r>
      <w:bookmarkEnd w:id="27"/>
    </w:p>
    <w:p w14:paraId="78F770F1" w14:textId="38F56B72" w:rsidR="00933362" w:rsidRPr="008B3159" w:rsidRDefault="00933362" w:rsidP="00933362">
      <w:pPr>
        <w:rPr>
          <w:rFonts w:ascii="NouvelR" w:hAnsi="NouvelR"/>
          <w:color w:val="000000" w:themeColor="text1"/>
        </w:rPr>
      </w:pPr>
      <w:r w:rsidRPr="008B3159">
        <w:rPr>
          <w:rFonts w:ascii="NouvelR" w:hAnsi="NouvelR"/>
          <w:color w:val="000000" w:themeColor="text1"/>
        </w:rPr>
        <w:t>Pasivní bezpečnost vozu Renault 5 E-Tech</w:t>
      </w:r>
      <w:r w:rsidR="00965FC1">
        <w:rPr>
          <w:rFonts w:ascii="NouvelR" w:hAnsi="NouvelR"/>
          <w:color w:val="000000" w:themeColor="text1"/>
        </w:rPr>
        <w:t xml:space="preserve"> 100% elektrický</w:t>
      </w:r>
      <w:r w:rsidR="002A5578">
        <w:rPr>
          <w:rFonts w:ascii="NouvelR" w:hAnsi="NouvelR"/>
          <w:color w:val="000000" w:themeColor="text1"/>
        </w:rPr>
        <w:t xml:space="preserve"> </w:t>
      </w:r>
      <w:r w:rsidRPr="008B3159">
        <w:rPr>
          <w:rFonts w:ascii="NouvelR" w:hAnsi="NouvelR"/>
          <w:color w:val="000000" w:themeColor="text1"/>
        </w:rPr>
        <w:t>je na nejvyšší úrovni a odpovídá nejvyšším standardům.</w:t>
      </w:r>
    </w:p>
    <w:p w14:paraId="47B4D924" w14:textId="77777777" w:rsidR="00933362" w:rsidRPr="008B3159" w:rsidRDefault="00933362" w:rsidP="00933362">
      <w:pPr>
        <w:pStyle w:val="Odstavecseseznamem"/>
        <w:numPr>
          <w:ilvl w:val="0"/>
          <w:numId w:val="7"/>
        </w:numPr>
        <w:rPr>
          <w:rFonts w:ascii="NouvelR" w:hAnsi="NouvelR"/>
          <w:color w:val="000000" w:themeColor="text1"/>
          <w:sz w:val="24"/>
          <w:szCs w:val="24"/>
        </w:rPr>
      </w:pPr>
      <w:r w:rsidRPr="008B3159">
        <w:rPr>
          <w:rFonts w:ascii="NouvelR" w:hAnsi="NouvelR"/>
          <w:color w:val="000000" w:themeColor="text1"/>
          <w:sz w:val="24"/>
          <w:szCs w:val="24"/>
        </w:rPr>
        <w:t>Zachování velmi krátkých převisů, které si vyžádala koncepce, a zároveň co nejlepší odolnost konstrukce v případě nárazu si vynutilo velké množství výpočtů a simulací, zejména v případě uložení motoru.</w:t>
      </w:r>
    </w:p>
    <w:p w14:paraId="7FFB2333" w14:textId="77777777" w:rsidR="00933362" w:rsidRPr="008B3159" w:rsidRDefault="00933362" w:rsidP="00933362">
      <w:pPr>
        <w:pStyle w:val="Odstavecseseznamem"/>
        <w:numPr>
          <w:ilvl w:val="0"/>
          <w:numId w:val="7"/>
        </w:numPr>
        <w:rPr>
          <w:rFonts w:ascii="NouvelR" w:hAnsi="NouvelR"/>
          <w:color w:val="000000" w:themeColor="text1"/>
          <w:sz w:val="24"/>
          <w:szCs w:val="24"/>
        </w:rPr>
      </w:pPr>
      <w:r w:rsidRPr="008B3159">
        <w:rPr>
          <w:rFonts w:ascii="NouvelR" w:hAnsi="NouvelR"/>
          <w:color w:val="000000" w:themeColor="text1"/>
          <w:sz w:val="24"/>
          <w:szCs w:val="24"/>
        </w:rPr>
        <w:t>Stejně tak si kompaktní rozměry vozu vyžádaly specifický vývoj centrální konstrukce platformy, v níž je umístěna baterie.</w:t>
      </w:r>
    </w:p>
    <w:p w14:paraId="608255A9" w14:textId="77777777" w:rsidR="00933362" w:rsidRPr="008B3159" w:rsidRDefault="00933362" w:rsidP="00933362">
      <w:pPr>
        <w:pStyle w:val="Odstavecseseznamem"/>
        <w:numPr>
          <w:ilvl w:val="0"/>
          <w:numId w:val="7"/>
        </w:numPr>
        <w:rPr>
          <w:rFonts w:ascii="NouvelR" w:hAnsi="NouvelR"/>
          <w:color w:val="000000" w:themeColor="text1"/>
          <w:sz w:val="24"/>
          <w:szCs w:val="24"/>
        </w:rPr>
      </w:pPr>
      <w:r w:rsidRPr="008B3159">
        <w:rPr>
          <w:rFonts w:ascii="NouvelR" w:hAnsi="NouvelR"/>
          <w:color w:val="000000" w:themeColor="text1"/>
          <w:sz w:val="24"/>
          <w:szCs w:val="24"/>
        </w:rPr>
        <w:t>Výhodou 100% elektrické koncepce platformy AmpR Small je, že příčníky pro uchycení sedadel byly speciálně navrženy tak, aby chránily baterii bez nutnosti dalšího vyztužení uvnitř baterie, čímž se uvolnilo co nejvíce místa pro články, aniž by bylo nutné přidávat další díly.</w:t>
      </w:r>
    </w:p>
    <w:p w14:paraId="031D113C" w14:textId="77777777" w:rsidR="00933362" w:rsidRPr="008B3159" w:rsidRDefault="00933362" w:rsidP="00933362">
      <w:pPr>
        <w:pStyle w:val="Odstavecseseznamem"/>
        <w:numPr>
          <w:ilvl w:val="0"/>
          <w:numId w:val="7"/>
        </w:numPr>
        <w:rPr>
          <w:rFonts w:ascii="NouvelR" w:hAnsi="NouvelR"/>
          <w:color w:val="000000" w:themeColor="text1"/>
          <w:sz w:val="24"/>
          <w:szCs w:val="24"/>
        </w:rPr>
      </w:pPr>
      <w:r w:rsidRPr="008B3159">
        <w:rPr>
          <w:rFonts w:ascii="NouvelR" w:hAnsi="NouvelR"/>
          <w:color w:val="000000" w:themeColor="text1"/>
          <w:sz w:val="24"/>
          <w:szCs w:val="24"/>
        </w:rPr>
        <w:t>Nedošlo k žádným kompromisům, pokud jde o pasivní bezpečnost nebo pochopitelně o design. To vše při současném zabudování pokročilých bezpečnostních technologií v okolí baterie (Fireman Access a Pyroswitch).</w:t>
      </w:r>
    </w:p>
    <w:p w14:paraId="3F544320" w14:textId="77777777" w:rsidR="00331034" w:rsidRPr="008B3159" w:rsidRDefault="00331034" w:rsidP="003F66EA">
      <w:pPr>
        <w:rPr>
          <w:rFonts w:ascii="NouvelR" w:hAnsi="NouvelR"/>
          <w:color w:val="000000" w:themeColor="text1"/>
        </w:rPr>
        <w:sectPr w:rsidR="00331034" w:rsidRPr="008B3159" w:rsidSect="00942928">
          <w:pgSz w:w="11901" w:h="16817"/>
          <w:pgMar w:top="2835" w:right="1021" w:bottom="1814" w:left="1021" w:header="709" w:footer="454" w:gutter="0"/>
          <w:cols w:space="708"/>
          <w:titlePg/>
          <w:docGrid w:linePitch="360"/>
        </w:sectPr>
      </w:pPr>
    </w:p>
    <w:p w14:paraId="5524A9B0" w14:textId="61A4A767" w:rsidR="005956A8" w:rsidRPr="008B3159" w:rsidRDefault="005956A8" w:rsidP="005956A8">
      <w:pPr>
        <w:pStyle w:val="Title1"/>
        <w:rPr>
          <w:rFonts w:ascii="NouvelR" w:hAnsi="NouvelR"/>
        </w:rPr>
      </w:pPr>
      <w:bookmarkStart w:id="28" w:name="_Toc159596762"/>
      <w:r w:rsidRPr="008B3159">
        <w:rPr>
          <w:rFonts w:ascii="NouvelR" w:hAnsi="NouvelR"/>
        </w:rPr>
        <w:lastRenderedPageBreak/>
        <w:t>MOTOR, BATERIE, NABÍJENÍ : VÝBĚR KOMBINACÍ</w:t>
      </w:r>
      <w:bookmarkEnd w:id="28"/>
    </w:p>
    <w:p w14:paraId="327491B1" w14:textId="77777777" w:rsidR="00382EDC" w:rsidRPr="008B3159" w:rsidRDefault="00382EDC" w:rsidP="003F66EA">
      <w:pPr>
        <w:rPr>
          <w:rFonts w:ascii="NouvelR" w:hAnsi="NouvelR"/>
          <w:color w:val="000000" w:themeColor="text1"/>
        </w:rPr>
      </w:pPr>
    </w:p>
    <w:p w14:paraId="54B05EAD" w14:textId="77777777" w:rsidR="0038364D" w:rsidRPr="008B3159" w:rsidRDefault="0038364D" w:rsidP="003F66EA">
      <w:pPr>
        <w:rPr>
          <w:rFonts w:ascii="NouvelR" w:hAnsi="NouvelR"/>
          <w:b/>
          <w:bCs/>
          <w:i/>
          <w:iCs/>
          <w:color w:val="000000" w:themeColor="text1"/>
          <w:sz w:val="28"/>
          <w:szCs w:val="28"/>
        </w:rPr>
      </w:pPr>
      <w:r w:rsidRPr="008B3159">
        <w:rPr>
          <w:rFonts w:ascii="NouvelR" w:hAnsi="NouvelR"/>
          <w:b/>
          <w:bCs/>
          <w:i/>
          <w:iCs/>
          <w:noProof/>
          <w:color w:val="000000" w:themeColor="text1"/>
          <w:sz w:val="28"/>
          <w:szCs w:val="28"/>
        </w:rPr>
        <w:drawing>
          <wp:inline distT="0" distB="0" distL="0" distR="0" wp14:anchorId="119282E7" wp14:editId="19A3CDDF">
            <wp:extent cx="6330950" cy="4560497"/>
            <wp:effectExtent l="0" t="0" r="0" b="0"/>
            <wp:docPr id="27" name="Image 27" descr="Une image contenant Véhicule terrestre, roue, véhicul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Véhicule terrestre, roue, véhicule, voitur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6348251" cy="4572960"/>
                    </a:xfrm>
                    <a:prstGeom prst="rect">
                      <a:avLst/>
                    </a:prstGeom>
                  </pic:spPr>
                </pic:pic>
              </a:graphicData>
            </a:graphic>
          </wp:inline>
        </w:drawing>
      </w:r>
    </w:p>
    <w:p w14:paraId="10D41E5A" w14:textId="77777777" w:rsidR="0038364D" w:rsidRPr="008B3159" w:rsidRDefault="0038364D" w:rsidP="003F66EA">
      <w:pPr>
        <w:rPr>
          <w:rFonts w:ascii="NouvelR" w:hAnsi="NouvelR"/>
          <w:b/>
          <w:bCs/>
          <w:i/>
          <w:iCs/>
          <w:color w:val="000000" w:themeColor="text1"/>
          <w:sz w:val="28"/>
          <w:szCs w:val="28"/>
        </w:rPr>
      </w:pPr>
    </w:p>
    <w:p w14:paraId="64434C44" w14:textId="2290E2BA" w:rsidR="008E428E" w:rsidRPr="008B3159" w:rsidRDefault="008E428E" w:rsidP="008E428E">
      <w:pPr>
        <w:rPr>
          <w:rFonts w:ascii="NouvelR" w:hAnsi="NouvelR"/>
          <w:b/>
          <w:bCs/>
          <w:i/>
          <w:iCs/>
          <w:color w:val="000000" w:themeColor="text1"/>
          <w:sz w:val="28"/>
          <w:szCs w:val="28"/>
        </w:rPr>
      </w:pPr>
      <w:r w:rsidRPr="008B3159">
        <w:rPr>
          <w:rFonts w:ascii="NouvelR" w:hAnsi="NouvelR"/>
          <w:b/>
          <w:bCs/>
          <w:i/>
          <w:iCs/>
          <w:color w:val="000000" w:themeColor="text1"/>
          <w:sz w:val="28"/>
          <w:szCs w:val="28"/>
        </w:rPr>
        <w:t>Elektrický Renault 5 E-Tech je určen do města i mimo něj a podle toho, jak jej zákazníci chtějí používat, nabízí výběr pohonných jednotek a baterií. S výkonem až 110 kW, dojezdem podle WLTP až 400 km a dobíjením stejnosměrným proudem o výkonu až 100 kW má Renault 5 E-Tech</w:t>
      </w:r>
      <w:r w:rsidR="00965FC1">
        <w:rPr>
          <w:rFonts w:ascii="NouvelR" w:hAnsi="NouvelR"/>
          <w:b/>
          <w:bCs/>
          <w:i/>
          <w:iCs/>
          <w:color w:val="000000" w:themeColor="text1"/>
          <w:sz w:val="28"/>
          <w:szCs w:val="28"/>
        </w:rPr>
        <w:t xml:space="preserve"> 100% elektrický</w:t>
      </w:r>
      <w:r w:rsidR="002A5578">
        <w:rPr>
          <w:rFonts w:ascii="NouvelR" w:hAnsi="NouvelR"/>
          <w:b/>
          <w:bCs/>
          <w:i/>
          <w:iCs/>
          <w:color w:val="000000" w:themeColor="text1"/>
          <w:sz w:val="28"/>
          <w:szCs w:val="28"/>
        </w:rPr>
        <w:t xml:space="preserve"> </w:t>
      </w:r>
      <w:r w:rsidRPr="008B3159">
        <w:rPr>
          <w:rFonts w:ascii="NouvelR" w:hAnsi="NouvelR"/>
          <w:b/>
          <w:bCs/>
          <w:i/>
          <w:iCs/>
          <w:color w:val="000000" w:themeColor="text1"/>
          <w:sz w:val="28"/>
          <w:szCs w:val="28"/>
        </w:rPr>
        <w:t>všechny vymoženosti velkého vozu, ale zároveň je dostatečně lehký pro nenáročné řidiče.</w:t>
      </w:r>
    </w:p>
    <w:p w14:paraId="78C5020C" w14:textId="77777777" w:rsidR="00E13104" w:rsidRPr="008B3159" w:rsidRDefault="00E13104" w:rsidP="003F66EA">
      <w:pPr>
        <w:rPr>
          <w:rFonts w:ascii="NouvelR" w:hAnsi="NouvelR"/>
          <w:color w:val="000000" w:themeColor="text1"/>
        </w:rPr>
      </w:pPr>
    </w:p>
    <w:p w14:paraId="09F61B37" w14:textId="77777777" w:rsidR="008E428E" w:rsidRPr="008B3159" w:rsidRDefault="008E428E" w:rsidP="00FA6CD0">
      <w:pPr>
        <w:pStyle w:val="Title3"/>
        <w:rPr>
          <w:rFonts w:ascii="NouvelR" w:hAnsi="NouvelR"/>
        </w:rPr>
      </w:pPr>
      <w:bookmarkStart w:id="29" w:name="_Toc159317467"/>
    </w:p>
    <w:p w14:paraId="366ADD06" w14:textId="77777777" w:rsidR="008E428E" w:rsidRPr="008B3159" w:rsidRDefault="008E428E" w:rsidP="00FA6CD0">
      <w:pPr>
        <w:pStyle w:val="Title3"/>
        <w:rPr>
          <w:rFonts w:ascii="NouvelR" w:hAnsi="NouvelR"/>
        </w:rPr>
      </w:pPr>
    </w:p>
    <w:p w14:paraId="77E2816C" w14:textId="77777777" w:rsidR="008E428E" w:rsidRPr="008B3159" w:rsidRDefault="008E428E" w:rsidP="00FA6CD0">
      <w:pPr>
        <w:pStyle w:val="Title3"/>
        <w:rPr>
          <w:rFonts w:ascii="NouvelR" w:hAnsi="NouvelR"/>
        </w:rPr>
      </w:pPr>
    </w:p>
    <w:p w14:paraId="60C64D74" w14:textId="77777777" w:rsidR="008E428E" w:rsidRPr="008B3159" w:rsidRDefault="008E428E" w:rsidP="00FA6CD0">
      <w:pPr>
        <w:pStyle w:val="Title3"/>
        <w:rPr>
          <w:rFonts w:ascii="NouvelR" w:hAnsi="NouvelR"/>
        </w:rPr>
      </w:pPr>
    </w:p>
    <w:p w14:paraId="2B9A4073" w14:textId="77777777" w:rsidR="00B73C32" w:rsidRPr="008B3159" w:rsidRDefault="00B73C32" w:rsidP="00B73C32">
      <w:pPr>
        <w:pStyle w:val="Title3"/>
        <w:rPr>
          <w:rFonts w:ascii="NouvelR" w:hAnsi="NouvelR"/>
        </w:rPr>
      </w:pPr>
      <w:bookmarkStart w:id="30" w:name="_Toc159596763"/>
      <w:bookmarkEnd w:id="29"/>
      <w:r w:rsidRPr="008B3159">
        <w:rPr>
          <w:rFonts w:ascii="NouvelR" w:hAnsi="NouvelR"/>
        </w:rPr>
        <w:lastRenderedPageBreak/>
        <w:t>Dvě velikosti baterie</w:t>
      </w:r>
      <w:bookmarkEnd w:id="30"/>
    </w:p>
    <w:p w14:paraId="57A75624" w14:textId="3B4FC7F5" w:rsidR="00B73C32" w:rsidRPr="008B3159" w:rsidRDefault="00B73C32" w:rsidP="00B73C32">
      <w:pPr>
        <w:rPr>
          <w:rFonts w:ascii="NouvelR" w:hAnsi="NouvelR"/>
          <w:color w:val="000000" w:themeColor="text1"/>
        </w:rPr>
      </w:pPr>
      <w:r w:rsidRPr="008B3159">
        <w:rPr>
          <w:rFonts w:ascii="NouvelR" w:hAnsi="NouvelR"/>
          <w:color w:val="000000" w:themeColor="text1"/>
        </w:rPr>
        <w:t>Renault 5 E-Tech</w:t>
      </w:r>
      <w:r w:rsidR="00965FC1">
        <w:rPr>
          <w:rFonts w:ascii="NouvelR" w:hAnsi="NouvelR"/>
          <w:color w:val="000000" w:themeColor="text1"/>
        </w:rPr>
        <w:t xml:space="preserve"> 100% elektrický</w:t>
      </w:r>
      <w:r w:rsidR="002A5578">
        <w:rPr>
          <w:rFonts w:ascii="NouvelR" w:hAnsi="NouvelR"/>
          <w:color w:val="000000" w:themeColor="text1"/>
        </w:rPr>
        <w:t xml:space="preserve"> </w:t>
      </w:r>
      <w:r w:rsidRPr="008B3159">
        <w:rPr>
          <w:rFonts w:ascii="NouvelR" w:hAnsi="NouvelR"/>
          <w:color w:val="000000" w:themeColor="text1"/>
        </w:rPr>
        <w:t>bude mít k dispozici dvě lithium-iontové baterie. Větší baterie, která bude nabízena jako jediná při uvedení vozu na trh, má kapacitu 52 kWh a dojezd až 400 km podle WLTP. Druhá má kapacitu 40 kWh pro dojezd až 300 km WLTP. Obě využívají chemii NMC (nikl-mangan-kobalt), která v současnosti nabízí nejlepší energetickou hustotu na trhu.</w:t>
      </w:r>
    </w:p>
    <w:p w14:paraId="49A07F2A" w14:textId="77777777" w:rsidR="00B73C32" w:rsidRPr="008B3159" w:rsidRDefault="00B73C32" w:rsidP="00B73C32">
      <w:pPr>
        <w:rPr>
          <w:rFonts w:ascii="NouvelR" w:hAnsi="NouvelR"/>
          <w:color w:val="000000" w:themeColor="text1"/>
        </w:rPr>
      </w:pPr>
    </w:p>
    <w:p w14:paraId="2D3B512A" w14:textId="477606A4" w:rsidR="00B73C32" w:rsidRPr="008B3159" w:rsidRDefault="00B73C32" w:rsidP="00B73C32">
      <w:pPr>
        <w:rPr>
          <w:rFonts w:ascii="NouvelR" w:hAnsi="NouvelR"/>
          <w:color w:val="000000" w:themeColor="text1"/>
        </w:rPr>
      </w:pPr>
      <w:r w:rsidRPr="008B3159">
        <w:rPr>
          <w:rFonts w:ascii="NouvelR" w:hAnsi="NouvelR"/>
          <w:color w:val="000000" w:themeColor="text1"/>
        </w:rPr>
        <w:t>Konstrukce modulů těchto baterií zvyšuje jejich energetickou hustotu, aniž by se zvětšil jejich objem. Baterie s kapacitou 52 kWh má ve svém pouzdře 4 velké moduly, zatímco u Mégane E-Tech</w:t>
      </w:r>
      <w:r w:rsidR="00965FC1">
        <w:rPr>
          <w:rFonts w:ascii="NouvelR" w:hAnsi="NouvelR"/>
          <w:color w:val="000000" w:themeColor="text1"/>
        </w:rPr>
        <w:t xml:space="preserve"> 100% elektrický</w:t>
      </w:r>
      <w:r w:rsidR="002A5578">
        <w:rPr>
          <w:rFonts w:ascii="NouvelR" w:hAnsi="NouvelR"/>
          <w:color w:val="000000" w:themeColor="text1"/>
        </w:rPr>
        <w:t xml:space="preserve"> </w:t>
      </w:r>
      <w:r w:rsidRPr="008B3159">
        <w:rPr>
          <w:rFonts w:ascii="NouvelR" w:hAnsi="NouvelR"/>
          <w:color w:val="000000" w:themeColor="text1"/>
        </w:rPr>
        <w:t>a ZOE je to 12 menších modulů. Tato zjednodušená architektura přináší ve srovnání s modelem ZOE (cca 300 kg) úsporu 20 kg. 46 článků je osazeno do 4 modulů, z nichž každý váží přibližně 55 kg.</w:t>
      </w:r>
    </w:p>
    <w:p w14:paraId="57A5891B" w14:textId="77777777" w:rsidR="00B73C32" w:rsidRPr="008B3159" w:rsidRDefault="00B73C32" w:rsidP="00B73C32">
      <w:pPr>
        <w:rPr>
          <w:rFonts w:ascii="NouvelR" w:hAnsi="NouvelR"/>
          <w:color w:val="000000" w:themeColor="text1"/>
        </w:rPr>
      </w:pPr>
    </w:p>
    <w:p w14:paraId="0489AA47" w14:textId="77777777" w:rsidR="00B73C32" w:rsidRPr="008B3159" w:rsidRDefault="00B73C32" w:rsidP="00B73C32">
      <w:pPr>
        <w:rPr>
          <w:rFonts w:ascii="NouvelR" w:hAnsi="NouvelR"/>
          <w:color w:val="000000" w:themeColor="text1"/>
        </w:rPr>
      </w:pPr>
      <w:r w:rsidRPr="008B3159">
        <w:rPr>
          <w:rFonts w:ascii="NouvelR" w:hAnsi="NouvelR"/>
          <w:color w:val="000000" w:themeColor="text1"/>
        </w:rPr>
        <w:t>Naproti tomu baterie o kapacitě 40 kWh má pouze 3 velké moduly integrované do stejného pouzdra. Každý z těchto 3 modulů obsahuje 31 silnějších článků o celkové hmotnosti přibližně 240 kg.</w:t>
      </w:r>
    </w:p>
    <w:p w14:paraId="305614A0" w14:textId="77777777" w:rsidR="00B73C32" w:rsidRPr="008B3159" w:rsidRDefault="00B73C32" w:rsidP="00B73C32">
      <w:pPr>
        <w:rPr>
          <w:rFonts w:ascii="NouvelR" w:hAnsi="NouvelR"/>
          <w:color w:val="000000" w:themeColor="text1"/>
        </w:rPr>
      </w:pPr>
    </w:p>
    <w:p w14:paraId="7550B63C" w14:textId="06176980" w:rsidR="003F66EA" w:rsidRPr="00EE34D0" w:rsidRDefault="00B73C32" w:rsidP="003F66EA">
      <w:pPr>
        <w:rPr>
          <w:rFonts w:ascii="NouvelR" w:hAnsi="NouvelR"/>
          <w:color w:val="000000" w:themeColor="text1"/>
          <w:lang w:val="pt-PT"/>
        </w:rPr>
      </w:pPr>
      <w:r w:rsidRPr="008B3159">
        <w:rPr>
          <w:rFonts w:ascii="NouvelR" w:hAnsi="NouvelR"/>
          <w:color w:val="000000" w:themeColor="text1"/>
        </w:rPr>
        <w:t xml:space="preserve">Pro optimální výkon za všech podmínek je baterie vybavena kapalinovým chladicím okruhem, který reguluje její teplotu. Pro větší bezpečnost chladicí kapalina necirkuluje uvnitř těla, ale skrze vylisovanou podlahu. </w:t>
      </w:r>
      <w:r w:rsidRPr="008B3159">
        <w:rPr>
          <w:rFonts w:ascii="NouvelR" w:hAnsi="NouvelR"/>
          <w:color w:val="000000" w:themeColor="text1"/>
          <w:lang w:val="pt-PT"/>
        </w:rPr>
        <w:t>Pokud jde o dobíjení, trasa se naplánuje pomocí Google Maps a baterie se automaticky předehřeje, aby se optimalizovala doba dobíjení.</w:t>
      </w:r>
    </w:p>
    <w:p w14:paraId="1F94667D" w14:textId="77777777" w:rsidR="00334AE6" w:rsidRPr="008B3159" w:rsidRDefault="00334AE6" w:rsidP="003F66EA">
      <w:pPr>
        <w:rPr>
          <w:rFonts w:ascii="NouvelR" w:hAnsi="NouvelR"/>
          <w:color w:val="000000" w:themeColor="text1"/>
        </w:rPr>
      </w:pPr>
    </w:p>
    <w:p w14:paraId="15AA0A87" w14:textId="77777777" w:rsidR="005851C0" w:rsidRPr="008B3159" w:rsidRDefault="005851C0" w:rsidP="005851C0">
      <w:pPr>
        <w:pStyle w:val="Title3"/>
        <w:rPr>
          <w:rFonts w:ascii="NouvelR" w:hAnsi="NouvelR"/>
          <w:lang w:val="pt-PT"/>
        </w:rPr>
      </w:pPr>
      <w:bookmarkStart w:id="31" w:name="_Toc159596764"/>
      <w:r w:rsidRPr="008B3159">
        <w:rPr>
          <w:rFonts w:ascii="NouvelR" w:hAnsi="NouvelR"/>
          <w:lang w:val="pt-PT"/>
        </w:rPr>
        <w:t>Tři výkony motoru</w:t>
      </w:r>
      <w:bookmarkEnd w:id="31"/>
    </w:p>
    <w:p w14:paraId="376296AA" w14:textId="77777777" w:rsidR="005851C0" w:rsidRPr="008B3159" w:rsidRDefault="005851C0" w:rsidP="005851C0">
      <w:pPr>
        <w:rPr>
          <w:rFonts w:ascii="NouvelR" w:hAnsi="NouvelR"/>
          <w:color w:val="000000" w:themeColor="text1"/>
          <w:lang w:val="pt-PT"/>
        </w:rPr>
      </w:pPr>
      <w:r w:rsidRPr="008B3159">
        <w:rPr>
          <w:rFonts w:ascii="NouvelR" w:hAnsi="NouvelR"/>
          <w:color w:val="000000" w:themeColor="text1"/>
          <w:lang w:val="pt-PT"/>
        </w:rPr>
        <w:t>Elektromotor ve voze Renault 5 E-Tech elektrické je založen na technologii preferované společností Renault: synchronní motor s vinutím na rotoru. Díky absenci permanentních magnetů nepoužívá žádné vzácné nerosty, čímž snižuje svůj dopad na životní prostředí.</w:t>
      </w:r>
    </w:p>
    <w:p w14:paraId="5C3AC562" w14:textId="77777777" w:rsidR="005851C0" w:rsidRPr="008B3159" w:rsidRDefault="005851C0" w:rsidP="005851C0">
      <w:pPr>
        <w:rPr>
          <w:rFonts w:ascii="NouvelR" w:hAnsi="NouvelR"/>
          <w:color w:val="000000" w:themeColor="text1"/>
          <w:lang w:val="pt-PT"/>
        </w:rPr>
      </w:pPr>
      <w:r w:rsidRPr="008B3159">
        <w:rPr>
          <w:rFonts w:ascii="NouvelR" w:hAnsi="NouvelR"/>
          <w:color w:val="000000" w:themeColor="text1"/>
          <w:lang w:val="pt-PT"/>
        </w:rPr>
        <w:t>Magnety jsou nahrazeny měděnými cívkami, přičemž pořadí a vedení vodičů je navrženo tak, aby odolalo odstředivé síle rotoru.</w:t>
      </w:r>
    </w:p>
    <w:p w14:paraId="5093AE70" w14:textId="77777777" w:rsidR="00591874" w:rsidRPr="008B3159" w:rsidRDefault="00591874" w:rsidP="003F66EA">
      <w:pPr>
        <w:rPr>
          <w:rFonts w:ascii="NouvelR" w:hAnsi="NouvelR"/>
        </w:rPr>
      </w:pPr>
    </w:p>
    <w:p w14:paraId="44553F3D" w14:textId="3F3E1B0F" w:rsidR="00C032B2" w:rsidRPr="008B3159" w:rsidRDefault="00C032B2" w:rsidP="00C032B2">
      <w:pPr>
        <w:rPr>
          <w:rFonts w:ascii="NouvelR" w:hAnsi="NouvelR"/>
          <w:color w:val="000000" w:themeColor="text1"/>
          <w:lang w:val="pt-PT"/>
        </w:rPr>
      </w:pPr>
      <w:r w:rsidRPr="008B3159">
        <w:rPr>
          <w:rFonts w:ascii="NouvelR" w:hAnsi="NouvelR"/>
          <w:color w:val="000000" w:themeColor="text1"/>
          <w:lang w:val="pt-PT"/>
        </w:rPr>
        <w:t>Pokud jde o životnost, elektromotor Renault 5 E-Tech, odvozený přímo z elektromotorů Mégane E-Tech</w:t>
      </w:r>
      <w:r w:rsidR="00965FC1">
        <w:rPr>
          <w:rFonts w:ascii="NouvelR" w:hAnsi="NouvelR"/>
          <w:color w:val="000000" w:themeColor="text1"/>
          <w:lang w:val="pt-PT"/>
        </w:rPr>
        <w:t xml:space="preserve"> 100% elektrický</w:t>
      </w:r>
      <w:r w:rsidR="002A5578">
        <w:rPr>
          <w:rFonts w:ascii="NouvelR" w:hAnsi="NouvelR"/>
          <w:color w:val="000000" w:themeColor="text1"/>
          <w:lang w:val="pt-PT"/>
        </w:rPr>
        <w:t xml:space="preserve"> </w:t>
      </w:r>
      <w:r w:rsidRPr="008B3159">
        <w:rPr>
          <w:rFonts w:ascii="NouvelR" w:hAnsi="NouvelR"/>
          <w:color w:val="000000" w:themeColor="text1"/>
          <w:lang w:val="pt-PT"/>
        </w:rPr>
        <w:t>a Scénic E-Tech elektrický, těží ze zkušeností získaných u jiných elektromotorů, jako je například ZOE. K dispozici je také několik novinek, jako je výkonová elektronika nové generace (měnič) a přepracovaná převodovka. Největším rozdílem je velikost a hmotnost motoru. Jeho hmotnost je nižší o 15 kg a délka rotoru se zmenšila o 3 cm, aby se vešel pod kapotu elektrického Renault 5 E-Tech.</w:t>
      </w:r>
    </w:p>
    <w:p w14:paraId="549D48CC" w14:textId="77777777" w:rsidR="00591874" w:rsidRPr="008B3159" w:rsidRDefault="00591874" w:rsidP="003F66EA">
      <w:pPr>
        <w:rPr>
          <w:rFonts w:ascii="NouvelR" w:hAnsi="NouvelR"/>
        </w:rPr>
      </w:pPr>
    </w:p>
    <w:p w14:paraId="1C894E91" w14:textId="77777777" w:rsidR="004B34E0" w:rsidRPr="008B3159" w:rsidRDefault="004B34E0" w:rsidP="004B34E0">
      <w:pPr>
        <w:rPr>
          <w:rFonts w:ascii="NouvelR" w:hAnsi="NouvelR"/>
          <w:color w:val="000000" w:themeColor="text1"/>
          <w:lang w:val="pt-PT"/>
        </w:rPr>
      </w:pPr>
      <w:r w:rsidRPr="008B3159">
        <w:rPr>
          <w:rFonts w:ascii="NouvelR" w:hAnsi="NouvelR"/>
          <w:color w:val="000000" w:themeColor="text1"/>
          <w:lang w:val="pt-PT"/>
        </w:rPr>
        <w:t>Do nabíječky byl také integrován měnič AC/DC, který transformuje napětí 400 V z baterie na 12 V, a jednotka příslušenství, která řídí rozvod proudu, aby se optimalizoval prostor. Nová pohonná jednotka váží včetně palubní nabíječky pouhých 105 kg.</w:t>
      </w:r>
    </w:p>
    <w:p w14:paraId="6A195214" w14:textId="77777777" w:rsidR="004B34E0" w:rsidRPr="008B3159" w:rsidRDefault="004B34E0" w:rsidP="003F66EA">
      <w:pPr>
        <w:rPr>
          <w:rFonts w:ascii="NouvelR" w:hAnsi="NouvelR"/>
        </w:rPr>
      </w:pPr>
    </w:p>
    <w:p w14:paraId="20A9D49A" w14:textId="77777777" w:rsidR="006D42A9" w:rsidRPr="008B3159" w:rsidRDefault="006D42A9" w:rsidP="006D42A9">
      <w:pPr>
        <w:rPr>
          <w:rFonts w:ascii="NouvelR" w:hAnsi="NouvelR"/>
          <w:color w:val="000000" w:themeColor="text1"/>
          <w:lang w:val="pt-PT"/>
        </w:rPr>
      </w:pPr>
      <w:r w:rsidRPr="008B3159">
        <w:rPr>
          <w:rFonts w:ascii="NouvelR" w:hAnsi="NouvelR"/>
          <w:color w:val="000000" w:themeColor="text1"/>
          <w:lang w:val="pt-PT"/>
        </w:rPr>
        <w:lastRenderedPageBreak/>
        <w:t>Motor poskytuje tři úrovně výkonu: 110 kW (150 k / 245 Nm), 90 kW (120 k / 225 Nm) nebo 70 kW (95 k / 215 Nm). Motor o výkonu 110 kW je kombinován s baterií o kapacitě 52 kWh, zatímco motory o výkonu 90 kW a 70 kW jsou kombinovány s baterií o kapacitě 40 kWh. Při uvedení vozu na trh bude k dispozici pouze první motor, ostatní přijdou na řadu o něco později.</w:t>
      </w:r>
    </w:p>
    <w:p w14:paraId="2E4DD7EF" w14:textId="77777777" w:rsidR="006D42A9" w:rsidRPr="008B3159" w:rsidRDefault="006D42A9" w:rsidP="006D42A9">
      <w:pPr>
        <w:rPr>
          <w:rFonts w:ascii="NouvelR" w:hAnsi="NouvelR"/>
          <w:color w:val="000000" w:themeColor="text1"/>
          <w:lang w:val="pt-PT"/>
        </w:rPr>
      </w:pPr>
    </w:p>
    <w:p w14:paraId="7B61CA4E" w14:textId="53BCF366" w:rsidR="006D42A9" w:rsidRPr="008B3159" w:rsidRDefault="006D42A9" w:rsidP="006D42A9">
      <w:pPr>
        <w:rPr>
          <w:rFonts w:ascii="NouvelR" w:hAnsi="NouvelR"/>
          <w:color w:val="000000" w:themeColor="text1"/>
          <w:lang w:val="pt-PT"/>
        </w:rPr>
      </w:pPr>
      <w:r w:rsidRPr="008B3159">
        <w:rPr>
          <w:rFonts w:ascii="NouvelR" w:hAnsi="NouvelR"/>
          <w:color w:val="000000" w:themeColor="text1"/>
          <w:lang w:val="pt-PT"/>
        </w:rPr>
        <w:t>Ve verzi se 110 kW zrychlí Renault 5 E-Tech</w:t>
      </w:r>
      <w:r w:rsidR="00965FC1">
        <w:rPr>
          <w:rFonts w:ascii="NouvelR" w:hAnsi="NouvelR"/>
          <w:color w:val="000000" w:themeColor="text1"/>
          <w:lang w:val="pt-PT"/>
        </w:rPr>
        <w:t xml:space="preserve"> 100% elektrický</w:t>
      </w:r>
      <w:r w:rsidR="002A5578">
        <w:rPr>
          <w:rFonts w:ascii="NouvelR" w:hAnsi="NouvelR"/>
          <w:color w:val="000000" w:themeColor="text1"/>
          <w:lang w:val="pt-PT"/>
        </w:rPr>
        <w:t xml:space="preserve"> </w:t>
      </w:r>
      <w:r w:rsidRPr="008B3159">
        <w:rPr>
          <w:rFonts w:ascii="NouvelR" w:hAnsi="NouvelR"/>
          <w:color w:val="000000" w:themeColor="text1"/>
          <w:lang w:val="pt-PT"/>
        </w:rPr>
        <w:t>z 0 na 100 km/h za méně než 8 sekund a z 80 na 120 km/h za méně než 7 sekund. Maximální rychlost je elektronicky omezena na 150 km/h.</w:t>
      </w:r>
    </w:p>
    <w:p w14:paraId="3430AC09" w14:textId="77777777" w:rsidR="003F66EA" w:rsidRPr="008B3159" w:rsidRDefault="003F66EA" w:rsidP="003F66EA">
      <w:pPr>
        <w:rPr>
          <w:rFonts w:ascii="NouvelR" w:hAnsi="NouvelR"/>
          <w:color w:val="000000" w:themeColor="text1"/>
        </w:rPr>
      </w:pPr>
    </w:p>
    <w:p w14:paraId="0313BF08" w14:textId="77777777" w:rsidR="005A77F2" w:rsidRPr="008B3159" w:rsidRDefault="005A77F2" w:rsidP="005A77F2">
      <w:pPr>
        <w:pStyle w:val="Title3"/>
        <w:rPr>
          <w:rFonts w:ascii="NouvelR" w:hAnsi="NouvelR"/>
          <w:lang w:val="pt-PT"/>
        </w:rPr>
      </w:pPr>
      <w:bookmarkStart w:id="32" w:name="_Toc159596765"/>
      <w:r w:rsidRPr="008B3159">
        <w:rPr>
          <w:rFonts w:ascii="NouvelR" w:hAnsi="NouvelR"/>
          <w:lang w:val="pt-PT"/>
        </w:rPr>
        <w:t>Obousměrné nabíjení střídavým proudem o výkonu až 11 kW</w:t>
      </w:r>
      <w:bookmarkEnd w:id="32"/>
    </w:p>
    <w:p w14:paraId="27944D81" w14:textId="2F3AB096" w:rsidR="005A77F2" w:rsidRPr="008B3159" w:rsidRDefault="005A77F2" w:rsidP="005A77F2">
      <w:pPr>
        <w:rPr>
          <w:rFonts w:ascii="NouvelR" w:hAnsi="NouvelR"/>
          <w:color w:val="000000" w:themeColor="text1"/>
          <w:lang w:val="pt-PT"/>
        </w:rPr>
      </w:pPr>
      <w:r w:rsidRPr="008B3159">
        <w:rPr>
          <w:rFonts w:ascii="NouvelR" w:hAnsi="NouvelR"/>
          <w:color w:val="000000" w:themeColor="text1"/>
          <w:lang w:val="pt-PT"/>
        </w:rPr>
        <w:t>Renault 5 E-Tech</w:t>
      </w:r>
      <w:r w:rsidR="00965FC1">
        <w:rPr>
          <w:rFonts w:ascii="NouvelR" w:hAnsi="NouvelR"/>
          <w:color w:val="000000" w:themeColor="text1"/>
          <w:lang w:val="pt-PT"/>
        </w:rPr>
        <w:t xml:space="preserve"> 100% elektrický</w:t>
      </w:r>
      <w:r w:rsidR="002A5578">
        <w:rPr>
          <w:rFonts w:ascii="NouvelR" w:hAnsi="NouvelR"/>
          <w:color w:val="000000" w:themeColor="text1"/>
          <w:lang w:val="pt-PT"/>
        </w:rPr>
        <w:t xml:space="preserve"> </w:t>
      </w:r>
      <w:r w:rsidRPr="008B3159">
        <w:rPr>
          <w:rFonts w:ascii="NouvelR" w:hAnsi="NouvelR"/>
          <w:color w:val="000000" w:themeColor="text1"/>
          <w:lang w:val="pt-PT"/>
        </w:rPr>
        <w:t xml:space="preserve">bude prvním vozem, který bude vybaven novou obousměrnou nabíječkou AC 11 kW, která umožní funkce V2L (vehicle-to-load) pro připojení spotřebiče k baterii vozu a funkce V2G (vehicle-to-grid) pro dodávku elektřiny zpět do sítě a úsporu při domácím nabíjení </w:t>
      </w:r>
    </w:p>
    <w:p w14:paraId="7F6E1F29" w14:textId="77777777" w:rsidR="005A77F2" w:rsidRPr="008B3159" w:rsidRDefault="005A77F2" w:rsidP="005A77F2">
      <w:pPr>
        <w:rPr>
          <w:rFonts w:ascii="NouvelR" w:hAnsi="NouvelR"/>
          <w:color w:val="000000" w:themeColor="text1"/>
          <w:lang w:val="pt-PT"/>
        </w:rPr>
      </w:pPr>
    </w:p>
    <w:p w14:paraId="3EAE5BCF" w14:textId="6C6B9992" w:rsidR="005A77F2" w:rsidRPr="008B3159" w:rsidRDefault="005A77F2" w:rsidP="005A77F2">
      <w:pPr>
        <w:rPr>
          <w:rFonts w:ascii="NouvelR" w:hAnsi="NouvelR"/>
          <w:color w:val="000000" w:themeColor="text1"/>
          <w:lang w:val="pt-PT"/>
        </w:rPr>
      </w:pPr>
      <w:r w:rsidRPr="008B3159">
        <w:rPr>
          <w:rFonts w:ascii="NouvelR" w:hAnsi="NouvelR"/>
          <w:color w:val="000000" w:themeColor="text1"/>
          <w:lang w:val="pt-PT"/>
        </w:rPr>
        <w:t>Tato obousměrná nabíječka střídavého proudu o výkonu 11 kW bude k dispozici u verzí 110 kW a 90 kW, přičemž verze 70 kW dostane konvenční, tj. jednosměrnou nabíječku střídavého proudu o výkonu 11 kW. Skutečnost, že nabíječka o výkonu 11 kW je součástí standardní výbavy všech verzí, znamená, že Renault 5 E-Tech</w:t>
      </w:r>
      <w:r w:rsidR="00965FC1">
        <w:rPr>
          <w:rFonts w:ascii="NouvelR" w:hAnsi="NouvelR"/>
          <w:color w:val="000000" w:themeColor="text1"/>
          <w:lang w:val="pt-PT"/>
        </w:rPr>
        <w:t xml:space="preserve"> 100% elektrický</w:t>
      </w:r>
      <w:r w:rsidR="002A5578">
        <w:rPr>
          <w:rFonts w:ascii="NouvelR" w:hAnsi="NouvelR"/>
          <w:color w:val="000000" w:themeColor="text1"/>
          <w:lang w:val="pt-PT"/>
        </w:rPr>
        <w:t xml:space="preserve"> </w:t>
      </w:r>
      <w:r w:rsidRPr="008B3159">
        <w:rPr>
          <w:rFonts w:ascii="NouvelR" w:hAnsi="NouvelR"/>
          <w:color w:val="000000" w:themeColor="text1"/>
          <w:lang w:val="pt-PT"/>
        </w:rPr>
        <w:t>je ještě univerzálnější a připraven vyrazit na cesty v jakémkoli evropském městě.</w:t>
      </w:r>
    </w:p>
    <w:p w14:paraId="4204EE0A" w14:textId="77777777" w:rsidR="005A77F2" w:rsidRPr="008B3159" w:rsidRDefault="005A77F2" w:rsidP="005A77F2">
      <w:pPr>
        <w:rPr>
          <w:rFonts w:ascii="NouvelR" w:hAnsi="NouvelR"/>
          <w:color w:val="000000" w:themeColor="text1"/>
          <w:lang w:val="pt-PT"/>
        </w:rPr>
      </w:pPr>
    </w:p>
    <w:p w14:paraId="522CC74E" w14:textId="77777777" w:rsidR="005A77F2" w:rsidRPr="008B3159" w:rsidRDefault="005A77F2" w:rsidP="005A77F2">
      <w:pPr>
        <w:rPr>
          <w:rFonts w:ascii="NouvelR" w:hAnsi="NouvelR"/>
          <w:color w:val="000000" w:themeColor="text1"/>
          <w:lang w:val="pl-PL"/>
        </w:rPr>
      </w:pPr>
      <w:r w:rsidRPr="008B3159">
        <w:rPr>
          <w:rFonts w:ascii="NouvelR" w:hAnsi="NouvelR"/>
          <w:color w:val="000000" w:themeColor="text1"/>
          <w:lang w:val="pl-PL"/>
        </w:rPr>
        <w:t>S nabíječkou o výkonu 11 kW AC se baterie o kapacitě 52 kWh dostane z 10 % na 100 % za 4 hodiny nabíjení. Baterie s kapacitou 40 kWh potřebuje o hodinu méně.</w:t>
      </w:r>
    </w:p>
    <w:p w14:paraId="71B14986" w14:textId="77777777" w:rsidR="005947DD" w:rsidRPr="008B3159" w:rsidRDefault="005947DD" w:rsidP="003F66EA">
      <w:pPr>
        <w:rPr>
          <w:rFonts w:ascii="NouvelR" w:hAnsi="NouvelR"/>
          <w:color w:val="000000" w:themeColor="text1"/>
        </w:rPr>
      </w:pPr>
    </w:p>
    <w:p w14:paraId="137303D7" w14:textId="77777777" w:rsidR="00D92459" w:rsidRPr="008B3159" w:rsidRDefault="00D92459" w:rsidP="00D92459">
      <w:pPr>
        <w:pStyle w:val="Title3"/>
        <w:rPr>
          <w:rFonts w:ascii="NouvelR" w:hAnsi="NouvelR"/>
          <w:lang w:val="pl-PL"/>
        </w:rPr>
      </w:pPr>
      <w:bookmarkStart w:id="33" w:name="_Toc159596766"/>
      <w:r w:rsidRPr="008B3159">
        <w:rPr>
          <w:rFonts w:ascii="NouvelR" w:hAnsi="NouvelR"/>
          <w:lang w:val="pl-PL"/>
        </w:rPr>
        <w:t>Stejnosměrné dobíjení až do 100 kW</w:t>
      </w:r>
      <w:bookmarkEnd w:id="33"/>
    </w:p>
    <w:p w14:paraId="3E66FDB6" w14:textId="77777777" w:rsidR="00D92459" w:rsidRPr="008B3159" w:rsidRDefault="00D92459" w:rsidP="00D92459">
      <w:pPr>
        <w:rPr>
          <w:rFonts w:ascii="NouvelR" w:hAnsi="NouvelR"/>
          <w:color w:val="000000" w:themeColor="text1"/>
          <w:lang w:val="pl-PL"/>
        </w:rPr>
      </w:pPr>
      <w:r w:rsidRPr="008B3159">
        <w:rPr>
          <w:rFonts w:ascii="NouvelR" w:hAnsi="NouvelR"/>
          <w:color w:val="000000" w:themeColor="text1"/>
          <w:lang w:val="pl-PL"/>
        </w:rPr>
        <w:t>Pro rychlé nabíjení stejnosměrným proudem, například na dálnici, má pohonná jednotka o výkonu 110 kW konektor stejnosměrného nabíjení o výkonu 100 kW, který umožňuje nabíjet baterii o kapacitě 52 kWh. Pohonná jednotka o výkonu 90 kW disponuje konektorem stejnosměrného nabíjení o výkonu 80 kW pro nabití baterie o kapacitě 40 kWh. Je třeba mít na paměti, že maximální výkon stejnosměrného nabíjení určuje technická definice baterie, přičemž samotná nabíječka je integrována do DC terminálu. V obou případech stačí 30 minut nabíjení k tomu, aby se baterie dostala z 15 % na 80 %.</w:t>
      </w:r>
    </w:p>
    <w:p w14:paraId="36A0DAA7" w14:textId="77777777" w:rsidR="004D5C3E" w:rsidRPr="008B3159" w:rsidRDefault="004D5C3E" w:rsidP="003F66EA">
      <w:pPr>
        <w:rPr>
          <w:rFonts w:ascii="NouvelR" w:hAnsi="NouvelR"/>
          <w:color w:val="000000" w:themeColor="text1"/>
        </w:rPr>
      </w:pPr>
    </w:p>
    <w:p w14:paraId="3F4C5181" w14:textId="77777777" w:rsidR="001F127C" w:rsidRPr="008B3159" w:rsidRDefault="001F127C" w:rsidP="00AC0307">
      <w:pPr>
        <w:rPr>
          <w:rFonts w:ascii="NouvelR" w:hAnsi="NouvelR"/>
        </w:rPr>
      </w:pPr>
    </w:p>
    <w:p w14:paraId="0A0E856A" w14:textId="77777777" w:rsidR="00353CC5" w:rsidRPr="008B3159" w:rsidRDefault="00353CC5" w:rsidP="00AC0307">
      <w:pPr>
        <w:rPr>
          <w:rFonts w:ascii="NouvelR" w:hAnsi="NouvelR"/>
        </w:rPr>
        <w:sectPr w:rsidR="00353CC5" w:rsidRPr="008B3159" w:rsidSect="00942928">
          <w:pgSz w:w="11901" w:h="16817"/>
          <w:pgMar w:top="2835" w:right="1021" w:bottom="1814" w:left="1021" w:header="709" w:footer="454" w:gutter="0"/>
          <w:cols w:space="708"/>
          <w:titlePg/>
          <w:docGrid w:linePitch="360"/>
        </w:sectPr>
      </w:pPr>
    </w:p>
    <w:p w14:paraId="534207D0" w14:textId="77777777" w:rsidR="00F20BE4" w:rsidRPr="008B3159" w:rsidRDefault="00F20BE4" w:rsidP="00F20BE4">
      <w:pPr>
        <w:pStyle w:val="Title1"/>
        <w:rPr>
          <w:rFonts w:ascii="NouvelR" w:hAnsi="NouvelR"/>
          <w:lang w:val="pl-PL"/>
        </w:rPr>
      </w:pPr>
      <w:bookmarkStart w:id="34" w:name="_Toc159596767"/>
      <w:r w:rsidRPr="008B3159">
        <w:rPr>
          <w:rFonts w:ascii="NouvelR" w:hAnsi="NouvelR"/>
          <w:lang w:val="pl-PL"/>
        </w:rPr>
        <w:lastRenderedPageBreak/>
        <w:t>ZÁŽITEK UMOCNĚNÝ TECHNOLOGIEMI S PŘIDANOU LIDSKOU HODNOTOU</w:t>
      </w:r>
      <w:bookmarkEnd w:id="34"/>
    </w:p>
    <w:p w14:paraId="5C00B8E6" w14:textId="77777777" w:rsidR="00084191" w:rsidRPr="008B3159" w:rsidRDefault="00084191" w:rsidP="00AC0307">
      <w:pPr>
        <w:rPr>
          <w:rFonts w:ascii="NouvelR" w:hAnsi="NouvelR"/>
        </w:rPr>
      </w:pPr>
    </w:p>
    <w:p w14:paraId="341E0619" w14:textId="77777777" w:rsidR="00BC299A" w:rsidRPr="008B3159" w:rsidRDefault="00A72DEB" w:rsidP="00AC0307">
      <w:pPr>
        <w:rPr>
          <w:rFonts w:ascii="NouvelR" w:hAnsi="NouvelR"/>
          <w:b/>
          <w:bCs/>
          <w:i/>
          <w:iCs/>
          <w:sz w:val="28"/>
          <w:szCs w:val="28"/>
        </w:rPr>
      </w:pPr>
      <w:r w:rsidRPr="008B3159">
        <w:rPr>
          <w:rFonts w:ascii="NouvelR" w:hAnsi="NouvelR"/>
          <w:b/>
          <w:bCs/>
          <w:i/>
          <w:iCs/>
          <w:noProof/>
          <w:sz w:val="28"/>
          <w:szCs w:val="28"/>
        </w:rPr>
        <w:drawing>
          <wp:inline distT="0" distB="0" distL="0" distR="0" wp14:anchorId="633F4EAF" wp14:editId="7C79A93C">
            <wp:extent cx="6260465" cy="3521118"/>
            <wp:effectExtent l="0" t="0" r="6985" b="3175"/>
            <wp:docPr id="28" name="Image 28" descr="Une image contenant voiture, Console centrale, volant,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voiture, Console centrale, volant, Véhicule terrestr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6260465" cy="3521118"/>
                    </a:xfrm>
                    <a:prstGeom prst="rect">
                      <a:avLst/>
                    </a:prstGeom>
                  </pic:spPr>
                </pic:pic>
              </a:graphicData>
            </a:graphic>
          </wp:inline>
        </w:drawing>
      </w:r>
    </w:p>
    <w:p w14:paraId="734745C1" w14:textId="77777777" w:rsidR="00BC299A" w:rsidRPr="008B3159" w:rsidRDefault="00BC299A" w:rsidP="00AC0307">
      <w:pPr>
        <w:rPr>
          <w:rFonts w:ascii="NouvelR" w:hAnsi="NouvelR"/>
          <w:b/>
          <w:bCs/>
          <w:i/>
          <w:iCs/>
          <w:sz w:val="28"/>
          <w:szCs w:val="28"/>
        </w:rPr>
      </w:pPr>
    </w:p>
    <w:p w14:paraId="3648A4F4" w14:textId="77777777" w:rsidR="00062432" w:rsidRPr="008B3159" w:rsidRDefault="00062432" w:rsidP="00062432">
      <w:pPr>
        <w:rPr>
          <w:rFonts w:ascii="NouvelR" w:hAnsi="NouvelR"/>
          <w:b/>
          <w:bCs/>
          <w:i/>
          <w:iCs/>
          <w:sz w:val="28"/>
          <w:szCs w:val="28"/>
          <w:lang w:val="pl-PL"/>
        </w:rPr>
      </w:pPr>
      <w:r w:rsidRPr="008B3159">
        <w:rPr>
          <w:rFonts w:ascii="NouvelR" w:hAnsi="NouvelR"/>
          <w:b/>
          <w:bCs/>
          <w:i/>
          <w:iCs/>
          <w:sz w:val="28"/>
          <w:szCs w:val="28"/>
          <w:lang w:val="pl-PL"/>
        </w:rPr>
        <w:t>Na palubě elektrického Renaultu 5 E-Tech jsou technologie navrženy tak, aby přinášely lidem přidanou hodnotu: jsou užitečné, snadné, slouží jedinečnému uživatelskému zážitku. Všechny nabízené inovace, od inovativního nabíjení, které šetří peníze, až po řadu připojených služeb, respektují DNA lifestylových vozů Renault a poprvé mají konkrétní ztělesnění v podobě avatara pro ještě užší spojení mezi uživatelem a vozem.</w:t>
      </w:r>
    </w:p>
    <w:p w14:paraId="4CCBCC46" w14:textId="77777777" w:rsidR="00EA7FD9" w:rsidRPr="008B3159" w:rsidRDefault="00EA7FD9" w:rsidP="00AC0307">
      <w:pPr>
        <w:rPr>
          <w:rFonts w:ascii="NouvelR" w:hAnsi="NouvelR"/>
        </w:rPr>
      </w:pPr>
    </w:p>
    <w:p w14:paraId="5E1525B5" w14:textId="77777777" w:rsidR="003831ED" w:rsidRPr="002022BE" w:rsidRDefault="003831ED" w:rsidP="003831ED">
      <w:pPr>
        <w:rPr>
          <w:rFonts w:ascii="NouvelR" w:hAnsi="NouvelR"/>
          <w:b/>
          <w:bCs/>
          <w:color w:val="000000" w:themeColor="text1"/>
          <w:sz w:val="28"/>
          <w:szCs w:val="28"/>
          <w:lang w:val="pl-PL"/>
        </w:rPr>
      </w:pPr>
      <w:r w:rsidRPr="002022BE">
        <w:rPr>
          <w:rFonts w:ascii="NouvelR" w:hAnsi="NouvelR"/>
          <w:b/>
          <w:bCs/>
          <w:color w:val="000000" w:themeColor="text1"/>
          <w:sz w:val="28"/>
          <w:szCs w:val="28"/>
          <w:lang w:val="pl-PL"/>
        </w:rPr>
        <w:t>Aplikace pro správu všeho</w:t>
      </w:r>
    </w:p>
    <w:p w14:paraId="6C54814B" w14:textId="77777777" w:rsidR="003831ED" w:rsidRPr="008B3159" w:rsidRDefault="003831ED" w:rsidP="003831ED">
      <w:pPr>
        <w:rPr>
          <w:rFonts w:ascii="NouvelR" w:hAnsi="NouvelR"/>
          <w:color w:val="000000" w:themeColor="text1"/>
          <w:lang w:val="pl-PL"/>
        </w:rPr>
      </w:pPr>
      <w:r w:rsidRPr="008B3159">
        <w:rPr>
          <w:rFonts w:ascii="NouvelR" w:hAnsi="NouvelR"/>
          <w:color w:val="000000" w:themeColor="text1"/>
          <w:lang w:val="pl-PL"/>
        </w:rPr>
        <w:t>Aplikace My Renault pro chytré telefony usnadní vzdálenou správu a nastavení všech funkcí spojených s konceptem obousměrného nabíjení, vždy s ohledem na optimalizaci nákladů a správnou úroveň mobility, a to jednoduchým nastavením času příštího odjezdu a požadované úrovně nabití baterie. Dokud je baterie připojena, nikdy nedojde k poklesu pod minimální bezpečnostní hranici (např. pro odvoz někoho do nemocnice), kterou si uživatel nastaví.</w:t>
      </w:r>
    </w:p>
    <w:p w14:paraId="00F113B6" w14:textId="77777777" w:rsidR="003831ED" w:rsidRPr="008B3159" w:rsidRDefault="003831ED" w:rsidP="003831ED">
      <w:pPr>
        <w:rPr>
          <w:rFonts w:ascii="NouvelR" w:hAnsi="NouvelR"/>
          <w:color w:val="000000" w:themeColor="text1"/>
          <w:lang w:val="pl-PL"/>
        </w:rPr>
      </w:pPr>
      <w:r w:rsidRPr="008B3159">
        <w:rPr>
          <w:rFonts w:ascii="NouvelR" w:hAnsi="NouvelR"/>
          <w:color w:val="000000" w:themeColor="text1"/>
          <w:lang w:val="pl-PL"/>
        </w:rPr>
        <w:lastRenderedPageBreak/>
        <w:t>Aplikaci My Renault lze také použít k naprogramování nabíjení mimo V2G, ke správě funkce Plug &amp; Charge a dalším funkcím.</w:t>
      </w:r>
    </w:p>
    <w:p w14:paraId="2DC6B2D2" w14:textId="77777777" w:rsidR="001F127C" w:rsidRPr="008B3159" w:rsidRDefault="001F127C" w:rsidP="00AC0307">
      <w:pPr>
        <w:rPr>
          <w:rFonts w:ascii="NouvelR" w:hAnsi="NouvelR"/>
        </w:rPr>
      </w:pPr>
    </w:p>
    <w:p w14:paraId="71705938" w14:textId="77777777" w:rsidR="00F24D67" w:rsidRPr="002022BE" w:rsidRDefault="00F24D67" w:rsidP="00F24D67">
      <w:pPr>
        <w:rPr>
          <w:rFonts w:ascii="NouvelR" w:hAnsi="NouvelR"/>
          <w:b/>
          <w:bCs/>
          <w:color w:val="000000" w:themeColor="text1"/>
          <w:sz w:val="28"/>
          <w:szCs w:val="28"/>
          <w:lang w:val="pl-PL"/>
        </w:rPr>
      </w:pPr>
      <w:r w:rsidRPr="002022BE">
        <w:rPr>
          <w:rFonts w:ascii="NouvelR" w:hAnsi="NouvelR"/>
          <w:b/>
          <w:bCs/>
          <w:color w:val="000000" w:themeColor="text1"/>
          <w:sz w:val="28"/>
          <w:szCs w:val="28"/>
          <w:lang w:val="pl-PL"/>
        </w:rPr>
        <w:t>Technologie V2L</w:t>
      </w:r>
    </w:p>
    <w:p w14:paraId="7E1BBA38" w14:textId="28AF681D" w:rsidR="00F24D67" w:rsidRPr="008B3159" w:rsidRDefault="00F24D67" w:rsidP="00F24D67">
      <w:pPr>
        <w:rPr>
          <w:rFonts w:ascii="NouvelR" w:hAnsi="NouvelR"/>
          <w:color w:val="000000" w:themeColor="text1"/>
          <w:lang w:val="pl-PL"/>
        </w:rPr>
      </w:pPr>
      <w:r w:rsidRPr="008B3159">
        <w:rPr>
          <w:rFonts w:ascii="NouvelR" w:hAnsi="NouvelR"/>
          <w:color w:val="000000" w:themeColor="text1"/>
          <w:lang w:val="pl-PL"/>
        </w:rPr>
        <w:t>Technologie V2L (vehicle-to-load) zabudovaná v obousměrné nabíječce vozu Renault 5 E-Tech</w:t>
      </w:r>
      <w:r w:rsidR="00965FC1">
        <w:rPr>
          <w:rFonts w:ascii="NouvelR" w:hAnsi="NouvelR"/>
          <w:color w:val="000000" w:themeColor="text1"/>
          <w:lang w:val="pl-PL"/>
        </w:rPr>
        <w:t xml:space="preserve"> 100% elektrický</w:t>
      </w:r>
      <w:r w:rsidR="002A5578">
        <w:rPr>
          <w:rFonts w:ascii="NouvelR" w:hAnsi="NouvelR"/>
          <w:color w:val="000000" w:themeColor="text1"/>
          <w:lang w:val="pl-PL"/>
        </w:rPr>
        <w:t xml:space="preserve"> </w:t>
      </w:r>
      <w:r w:rsidRPr="008B3159">
        <w:rPr>
          <w:rFonts w:ascii="NouvelR" w:hAnsi="NouvelR"/>
          <w:color w:val="000000" w:themeColor="text1"/>
          <w:lang w:val="pl-PL"/>
        </w:rPr>
        <w:t>umožňuje připojit k baterii vozu spotřebič na 220 V, jako je vysavač, rychlovarná konvice nebo</w:t>
      </w:r>
      <w:r w:rsidR="00965FC1">
        <w:rPr>
          <w:rFonts w:ascii="NouvelR" w:hAnsi="NouvelR"/>
          <w:color w:val="000000" w:themeColor="text1"/>
          <w:lang w:val="pl-PL"/>
        </w:rPr>
        <w:t xml:space="preserve"> 100% elektrický</w:t>
      </w:r>
      <w:r w:rsidR="002A5578">
        <w:rPr>
          <w:rFonts w:ascii="NouvelR" w:hAnsi="NouvelR"/>
          <w:color w:val="000000" w:themeColor="text1"/>
          <w:lang w:val="pl-PL"/>
        </w:rPr>
        <w:t xml:space="preserve"> </w:t>
      </w:r>
      <w:r w:rsidRPr="008B3159">
        <w:rPr>
          <w:rFonts w:ascii="NouvelR" w:hAnsi="NouvelR"/>
          <w:color w:val="000000" w:themeColor="text1"/>
          <w:lang w:val="pl-PL"/>
        </w:rPr>
        <w:t>gril (prostřednictvím volitelného adaptéru). Výkon této funkce je 3 700 W.</w:t>
      </w:r>
    </w:p>
    <w:p w14:paraId="0A0DF55A" w14:textId="77777777" w:rsidR="00323294" w:rsidRPr="008B3159" w:rsidRDefault="00323294" w:rsidP="00AC0307">
      <w:pPr>
        <w:rPr>
          <w:rFonts w:ascii="NouvelR" w:hAnsi="NouvelR"/>
        </w:rPr>
      </w:pPr>
    </w:p>
    <w:p w14:paraId="43DC7832" w14:textId="77777777" w:rsidR="00111D4B" w:rsidRPr="008B3159" w:rsidRDefault="00111D4B" w:rsidP="00111D4B">
      <w:pPr>
        <w:pStyle w:val="Title3"/>
        <w:rPr>
          <w:rFonts w:ascii="NouvelR" w:hAnsi="NouvelR"/>
          <w:lang w:val="pl-PL"/>
        </w:rPr>
      </w:pPr>
      <w:bookmarkStart w:id="35" w:name="_Toc159596768"/>
      <w:r w:rsidRPr="008B3159">
        <w:rPr>
          <w:rFonts w:ascii="NouvelR" w:hAnsi="NouvelR"/>
          <w:lang w:val="pl-PL"/>
        </w:rPr>
        <w:t>Pokročilé připojené služby s OpenR Link a Google</w:t>
      </w:r>
      <w:bookmarkEnd w:id="35"/>
    </w:p>
    <w:p w14:paraId="7BFBF95E" w14:textId="77777777" w:rsidR="00111D4B" w:rsidRPr="008B3159" w:rsidRDefault="00111D4B" w:rsidP="00111D4B">
      <w:pPr>
        <w:rPr>
          <w:rFonts w:ascii="NouvelR" w:hAnsi="NouvelR"/>
          <w:lang w:val="pl-PL"/>
        </w:rPr>
      </w:pPr>
      <w:r w:rsidRPr="008B3159">
        <w:rPr>
          <w:rFonts w:ascii="NouvelR" w:hAnsi="NouvelR"/>
          <w:lang w:val="pl-PL"/>
        </w:rPr>
        <w:t>Multimediální systém OpenR Link s integrovanými službami Google, který je populární od svého uvedení na trh v modelu Mégane E-Tech elektrický, funguje i na obrazovkách vozu Renault 5 E-Tech elektrický. Umožňuje přístup k mapám Google, asistentovi Google a řadě aplikací (50 nebo více v závislosti na zemi a verzi) prostřednictvím obchodu Google Play.</w:t>
      </w:r>
    </w:p>
    <w:p w14:paraId="3E276963" w14:textId="77777777" w:rsidR="00811F79" w:rsidRPr="008B3159" w:rsidRDefault="00811F79" w:rsidP="00811F79">
      <w:pPr>
        <w:rPr>
          <w:rFonts w:ascii="NouvelR" w:hAnsi="NouvelR"/>
          <w:color w:val="000000" w:themeColor="text1"/>
        </w:rPr>
      </w:pPr>
    </w:p>
    <w:p w14:paraId="342E480A" w14:textId="77777777" w:rsidR="006F3243" w:rsidRPr="008B3159" w:rsidRDefault="006F3243" w:rsidP="006F3243">
      <w:pPr>
        <w:rPr>
          <w:rFonts w:ascii="NouvelR" w:hAnsi="NouvelR"/>
          <w:lang w:val="pl-PL"/>
        </w:rPr>
      </w:pPr>
      <w:r w:rsidRPr="008B3159">
        <w:rPr>
          <w:rFonts w:ascii="NouvelR" w:hAnsi="NouvelR"/>
          <w:lang w:val="pl-PL"/>
        </w:rPr>
        <w:t>Systém OpenR Link nabízí plynulost používání, která nemá v automobilovém světě obdoby, a to díky výkonnému procesoru, který se rovná výkonu špičkových chytrých telefonů. Je jednoduchý a intuitivní a lze jej ovládat jako tablet, a to buď dotykem, nebo hlasem díky integrovanému hlasovému asistentovi. Je kompatibilní s Android Auto a Apple CarPlay, a to jak přes kabel, tak bezdrátově.</w:t>
      </w:r>
    </w:p>
    <w:p w14:paraId="4E1AA3F4" w14:textId="77777777" w:rsidR="00811F79" w:rsidRPr="008B3159" w:rsidRDefault="00811F79" w:rsidP="00811F79">
      <w:pPr>
        <w:rPr>
          <w:rFonts w:ascii="NouvelR" w:hAnsi="NouvelR"/>
        </w:rPr>
      </w:pPr>
    </w:p>
    <w:p w14:paraId="6D6E6D93" w14:textId="443CBCD0" w:rsidR="00811F79" w:rsidRPr="008B3159" w:rsidRDefault="000B3664" w:rsidP="00811F79">
      <w:pPr>
        <w:rPr>
          <w:rFonts w:ascii="NouvelR" w:hAnsi="NouvelR"/>
        </w:rPr>
      </w:pPr>
      <w:r w:rsidRPr="008B3159">
        <w:rPr>
          <w:rFonts w:ascii="NouvelR" w:hAnsi="NouvelR"/>
        </w:rPr>
        <w:t xml:space="preserve">V této verzi, vyvinuté pro Renault 5 E-Tech electric, byla nabídka připojených služeb OpenR Link rozšířena o funkce V2G (vehicle-to-grid), V2L (vehicle-to-load) </w:t>
      </w:r>
      <w:proofErr w:type="gramStart"/>
      <w:r w:rsidRPr="008B3159">
        <w:rPr>
          <w:rFonts w:ascii="NouvelR" w:hAnsi="NouvelR"/>
        </w:rPr>
        <w:t>a</w:t>
      </w:r>
      <w:proofErr w:type="gramEnd"/>
      <w:r w:rsidRPr="008B3159">
        <w:rPr>
          <w:rFonts w:ascii="NouvelR" w:hAnsi="NouvelR"/>
        </w:rPr>
        <w:t xml:space="preserve"> Plug &amp; Charge.</w:t>
      </w:r>
    </w:p>
    <w:p w14:paraId="3084B767" w14:textId="77777777" w:rsidR="000B3664" w:rsidRPr="008B3159" w:rsidRDefault="000B3664" w:rsidP="00811F79">
      <w:pPr>
        <w:rPr>
          <w:rFonts w:ascii="NouvelR" w:hAnsi="NouvelR"/>
        </w:rPr>
      </w:pPr>
    </w:p>
    <w:p w14:paraId="7D79D20F" w14:textId="77777777" w:rsidR="007B3FAE" w:rsidRPr="002022BE" w:rsidRDefault="007B3FAE" w:rsidP="007B3FAE">
      <w:pPr>
        <w:rPr>
          <w:rFonts w:ascii="NouvelR" w:hAnsi="NouvelR"/>
          <w:b/>
          <w:bCs/>
          <w:lang w:val="pl-PL"/>
        </w:rPr>
      </w:pPr>
      <w:r w:rsidRPr="002022BE">
        <w:rPr>
          <w:rFonts w:ascii="NouvelR" w:hAnsi="NouvelR"/>
          <w:b/>
          <w:bCs/>
          <w:lang w:val="pl-PL"/>
        </w:rPr>
        <w:t>Nabíjení dle itineráře</w:t>
      </w:r>
    </w:p>
    <w:p w14:paraId="457C7220" w14:textId="77777777" w:rsidR="007B3FAE" w:rsidRPr="008B3159" w:rsidRDefault="007B3FAE" w:rsidP="007B3FAE">
      <w:pPr>
        <w:rPr>
          <w:rFonts w:ascii="NouvelR" w:hAnsi="NouvelR"/>
          <w:lang w:val="pl-PL"/>
        </w:rPr>
      </w:pPr>
      <w:r w:rsidRPr="008B3159">
        <w:rPr>
          <w:rFonts w:ascii="NouvelR" w:hAnsi="NouvelR"/>
          <w:lang w:val="pl-PL"/>
        </w:rPr>
        <w:t>Hlavní výhodou aplikace OpenR Link s integrovanými službami Google je plánovač elektrických tras propojený s mapami Google. Tento plánovač, který se již těší velké oblibě ve vozech Mégane a Scénic E-Tech elektrický, byl zdokonalen díky zpětné vazbě od prvních uživatelů. Průběžně počítá a optimalizuje nejrychlejší trasu pro jízdy vyžadující nabíjení. Pro predikci dojezdu zohledňuje polohu dobíjecích míst, změny údajů o vozidle (spotřeba energie, dojezd atd.) a venkovní teplotu.</w:t>
      </w:r>
    </w:p>
    <w:p w14:paraId="52330606" w14:textId="77777777" w:rsidR="007B3FAE" w:rsidRPr="008B3159" w:rsidRDefault="007B3FAE" w:rsidP="007B3FAE">
      <w:pPr>
        <w:rPr>
          <w:rFonts w:ascii="NouvelR" w:hAnsi="NouvelR"/>
          <w:lang w:val="pl-PL"/>
        </w:rPr>
      </w:pPr>
    </w:p>
    <w:p w14:paraId="0A7AEA33" w14:textId="77777777" w:rsidR="007B3FAE" w:rsidRPr="008B3159" w:rsidRDefault="007B3FAE" w:rsidP="007B3FAE">
      <w:pPr>
        <w:rPr>
          <w:rFonts w:ascii="NouvelR" w:hAnsi="NouvelR"/>
          <w:lang w:val="pl-PL"/>
        </w:rPr>
      </w:pPr>
      <w:r w:rsidRPr="008B3159">
        <w:rPr>
          <w:rFonts w:ascii="NouvelR" w:hAnsi="NouvelR"/>
          <w:lang w:val="pl-PL"/>
        </w:rPr>
        <w:t>Řidiči si zase mohou vybrat nabíjecí místa podle výkonu a způsobu platby. Mohou také definovat minimální úroveň nabití v cíli své cesty a na nabíjecích místech. Plánovač cesty také optimalizuje dobu nabíjení v každé fázi tím, že během jízdy upravuje teplotu baterie tak, aby měla optimální teplotu ihned po zahájení nabíjení.</w:t>
      </w:r>
    </w:p>
    <w:p w14:paraId="28776E16" w14:textId="77777777" w:rsidR="007B3FAE" w:rsidRPr="008B3159" w:rsidRDefault="007B3FAE" w:rsidP="007B3FAE">
      <w:pPr>
        <w:rPr>
          <w:rFonts w:ascii="NouvelR" w:hAnsi="NouvelR"/>
          <w:lang w:val="pl-PL"/>
        </w:rPr>
      </w:pPr>
    </w:p>
    <w:p w14:paraId="08C70761" w14:textId="77777777" w:rsidR="007B3FAE" w:rsidRPr="008B3159" w:rsidRDefault="007B3FAE" w:rsidP="007B3FAE">
      <w:pPr>
        <w:rPr>
          <w:rFonts w:ascii="NouvelR" w:hAnsi="NouvelR"/>
          <w:lang w:val="pl-PL"/>
        </w:rPr>
      </w:pPr>
      <w:r w:rsidRPr="008B3159">
        <w:rPr>
          <w:rFonts w:ascii="NouvelR" w:hAnsi="NouvelR"/>
          <w:lang w:val="pl-PL"/>
        </w:rPr>
        <w:lastRenderedPageBreak/>
        <w:t>Vše bylo přizpůsobeno tak, aby se cesty zjednodušily a jízda elektromobilem byla co nejpohodlnější. A aby bylo zajištěno co nejlepší plánování za všech okolností, jsou data aktualizována v průměru jednou až dvakrát měsíčně.</w:t>
      </w:r>
    </w:p>
    <w:p w14:paraId="0D219D6E" w14:textId="77777777" w:rsidR="007B3FAE" w:rsidRPr="008B3159" w:rsidRDefault="007B3FAE" w:rsidP="00246F40">
      <w:pPr>
        <w:rPr>
          <w:rFonts w:ascii="NouvelR" w:hAnsi="NouvelR"/>
          <w:b/>
          <w:bCs/>
          <w:lang w:val="pl-PL"/>
        </w:rPr>
      </w:pPr>
    </w:p>
    <w:p w14:paraId="3C8FDB99" w14:textId="62A5C91F" w:rsidR="00246F40" w:rsidRPr="008B3159" w:rsidRDefault="00246F40" w:rsidP="00246F40">
      <w:pPr>
        <w:rPr>
          <w:rFonts w:ascii="NouvelR" w:hAnsi="NouvelR"/>
          <w:b/>
          <w:bCs/>
          <w:lang w:val="pl-PL"/>
        </w:rPr>
      </w:pPr>
      <w:r w:rsidRPr="008B3159">
        <w:rPr>
          <w:rFonts w:ascii="NouvelR" w:hAnsi="NouvelR"/>
          <w:b/>
          <w:bCs/>
          <w:lang w:val="pl-PL"/>
        </w:rPr>
        <w:t>Aplikace pro každého</w:t>
      </w:r>
    </w:p>
    <w:p w14:paraId="3F4A3ABC" w14:textId="03CC05A5" w:rsidR="00246F40" w:rsidRPr="008B3159" w:rsidRDefault="00246F40" w:rsidP="00246F40">
      <w:pPr>
        <w:jc w:val="both"/>
        <w:rPr>
          <w:rFonts w:ascii="NouvelR" w:hAnsi="NouvelR"/>
          <w:lang w:val="pl-PL"/>
        </w:rPr>
      </w:pPr>
      <w:r w:rsidRPr="008B3159">
        <w:rPr>
          <w:rFonts w:ascii="NouvelR" w:hAnsi="NouvelR"/>
          <w:lang w:val="pl-PL"/>
        </w:rPr>
        <w:t>Renault 5 E-Tech</w:t>
      </w:r>
      <w:r w:rsidR="00965FC1">
        <w:rPr>
          <w:rFonts w:ascii="NouvelR" w:hAnsi="NouvelR"/>
          <w:lang w:val="pl-PL"/>
        </w:rPr>
        <w:t xml:space="preserve"> 100% elektrický</w:t>
      </w:r>
      <w:r w:rsidR="002A5578">
        <w:rPr>
          <w:rFonts w:ascii="NouvelR" w:hAnsi="NouvelR"/>
          <w:lang w:val="pl-PL"/>
        </w:rPr>
        <w:t xml:space="preserve"> </w:t>
      </w:r>
      <w:r w:rsidRPr="008B3159">
        <w:rPr>
          <w:rFonts w:ascii="NouvelR" w:hAnsi="NouvelR"/>
          <w:lang w:val="pl-PL"/>
        </w:rPr>
        <w:t xml:space="preserve">nabízí prostřednictvím Google Play více než 50 aplikací, z nichž některé byly vyvinuty speciálně pro vozidla Renault na základě partnerství. </w:t>
      </w:r>
    </w:p>
    <w:p w14:paraId="42E99DC4" w14:textId="5C88E279" w:rsidR="000858C5" w:rsidRPr="008B3159" w:rsidRDefault="002D0880" w:rsidP="00811F79">
      <w:pPr>
        <w:rPr>
          <w:rFonts w:ascii="NouvelR" w:hAnsi="NouvelR"/>
        </w:rPr>
      </w:pPr>
      <w:r w:rsidRPr="008B3159">
        <w:rPr>
          <w:rFonts w:ascii="NouvelR" w:hAnsi="NouvelR"/>
        </w:rPr>
        <w:t>Poslouchejte hudbu, seznamte se s historií okolí nebo turistických památek, které míjíte, sledujte sportovní přenosy a zprávy, bavte se nebo sledujte film, zatímco se zastavujete nebo dobíjíte - to vše je možné díky této eklektické nabídce. Deezer, Spotify, Amazon Music, Waze, Les Incollables for Renault, SongPop for Renault, L'Equipe, Vivaldi, Kabriol, Karacal a mnoho dalšího exkluzivního obsahu obohacuje zážitky na palubě.</w:t>
      </w:r>
    </w:p>
    <w:p w14:paraId="456E710A" w14:textId="77777777" w:rsidR="002D0880" w:rsidRPr="008B3159" w:rsidRDefault="002D0880" w:rsidP="00811F79">
      <w:pPr>
        <w:rPr>
          <w:rFonts w:ascii="NouvelR" w:hAnsi="NouvelR"/>
        </w:rPr>
      </w:pPr>
    </w:p>
    <w:p w14:paraId="1A793E02" w14:textId="77777777" w:rsidR="009A2544" w:rsidRPr="008B3159" w:rsidRDefault="009A2544" w:rsidP="009A2544">
      <w:pPr>
        <w:rPr>
          <w:rFonts w:ascii="NouvelR" w:hAnsi="NouvelR"/>
          <w:b/>
          <w:bCs/>
        </w:rPr>
      </w:pPr>
      <w:r w:rsidRPr="008B3159">
        <w:rPr>
          <w:rFonts w:ascii="NouvelR" w:hAnsi="NouvelR"/>
          <w:b/>
          <w:bCs/>
        </w:rPr>
        <w:t>Připojené pojištění</w:t>
      </w:r>
    </w:p>
    <w:p w14:paraId="1FA2D197" w14:textId="384C8049" w:rsidR="00600CED" w:rsidRPr="008B3159" w:rsidRDefault="009A2544" w:rsidP="009A2544">
      <w:pPr>
        <w:rPr>
          <w:rFonts w:ascii="NouvelR" w:hAnsi="NouvelR"/>
        </w:rPr>
      </w:pPr>
      <w:r w:rsidRPr="008B3159">
        <w:rPr>
          <w:rFonts w:ascii="NouvelR" w:hAnsi="NouvelR"/>
        </w:rPr>
        <w:t>Služba připojeného pojištění, která byla poprvé představena u vozu Austral, je k dispozici také pro Renault 5 E-Tech electric. Řidiči budou moci využívat slevy od partnerských pojišťoven díky sběru dat o používání vozidla (zrychlení, zatáčení, brzdění atd.) a jejich interpretaci prostřednictvím jízdního skóre. Využití údajů o počtu ujetých kilometrů a frekvenci používání vozidla by také mohlo umožnit uživatelům, kteří jezdí málo, ušetřit na nákladech na pojištění. Tyto propojené pojistné produkty budou postupně zaváděny v celé Evropě.</w:t>
      </w:r>
    </w:p>
    <w:p w14:paraId="26F49FD7" w14:textId="77777777" w:rsidR="00811F79" w:rsidRPr="008B3159" w:rsidRDefault="00811F79" w:rsidP="00AC0307">
      <w:pPr>
        <w:rPr>
          <w:rFonts w:ascii="NouvelR" w:hAnsi="NouvelR"/>
        </w:rPr>
      </w:pPr>
    </w:p>
    <w:p w14:paraId="40230F3C" w14:textId="77777777" w:rsidR="008814FF" w:rsidRPr="008B3159" w:rsidRDefault="008814FF" w:rsidP="008814FF">
      <w:pPr>
        <w:pStyle w:val="Title3"/>
        <w:rPr>
          <w:rFonts w:ascii="NouvelR" w:hAnsi="NouvelR"/>
          <w:lang w:val="pt-PT"/>
        </w:rPr>
      </w:pPr>
      <w:bookmarkStart w:id="36" w:name="_Toc159596769"/>
      <w:r w:rsidRPr="008B3159">
        <w:rPr>
          <w:rFonts w:ascii="NouvelR" w:hAnsi="NouvelR"/>
          <w:lang w:val="pt-PT"/>
        </w:rPr>
        <w:t>Avatar Reno, nový společník na cestách</w:t>
      </w:r>
      <w:bookmarkEnd w:id="36"/>
    </w:p>
    <w:p w14:paraId="1C0C3775" w14:textId="5C14DCEC" w:rsidR="008814FF" w:rsidRPr="008B3159" w:rsidRDefault="008814FF" w:rsidP="008814FF">
      <w:pPr>
        <w:rPr>
          <w:rFonts w:ascii="NouvelR" w:hAnsi="NouvelR"/>
          <w:lang w:val="pt-PT"/>
        </w:rPr>
      </w:pPr>
      <w:r w:rsidRPr="008B3159">
        <w:rPr>
          <w:rFonts w:ascii="NouvelR" w:hAnsi="NouvelR"/>
          <w:lang w:val="pt-PT"/>
        </w:rPr>
        <w:t>Renault 5 E-Tech</w:t>
      </w:r>
      <w:r w:rsidR="00965FC1">
        <w:rPr>
          <w:rFonts w:ascii="NouvelR" w:hAnsi="NouvelR"/>
          <w:lang w:val="pt-PT"/>
        </w:rPr>
        <w:t xml:space="preserve"> 100% elektrický</w:t>
      </w:r>
      <w:r w:rsidR="002A5578">
        <w:rPr>
          <w:rFonts w:ascii="NouvelR" w:hAnsi="NouvelR"/>
          <w:lang w:val="pt-PT"/>
        </w:rPr>
        <w:t xml:space="preserve"> </w:t>
      </w:r>
      <w:r w:rsidRPr="008B3159">
        <w:rPr>
          <w:rFonts w:ascii="NouvelR" w:hAnsi="NouvelR"/>
          <w:lang w:val="pt-PT"/>
        </w:rPr>
        <w:t>je prvním vozem s novým virtuálním společníkem Reno. Tento avatar se skutečnou osobností doprovází a komunikuje se zákazníky značky Renault po celou dobu jejich pobytu ve voze i mimo něj. Takto vytvořený pocit empatie jistě podpoří citové pouto mezi uživatelem a jeho vozem Renault 5 E-Tech elektrický.</w:t>
      </w:r>
    </w:p>
    <w:p w14:paraId="1BB841FF" w14:textId="77777777" w:rsidR="008814FF" w:rsidRPr="008B3159" w:rsidRDefault="008814FF" w:rsidP="008814FF">
      <w:pPr>
        <w:rPr>
          <w:rFonts w:ascii="NouvelR" w:hAnsi="NouvelR"/>
          <w:lang w:val="pt-PT"/>
        </w:rPr>
      </w:pPr>
    </w:p>
    <w:p w14:paraId="06C899D9" w14:textId="7A80D15D" w:rsidR="008814FF" w:rsidRPr="008B3159" w:rsidRDefault="008814FF" w:rsidP="008814FF">
      <w:pPr>
        <w:rPr>
          <w:rFonts w:ascii="NouvelR" w:hAnsi="NouvelR"/>
          <w:lang w:val="pt-PT"/>
        </w:rPr>
      </w:pPr>
      <w:r w:rsidRPr="008B3159">
        <w:rPr>
          <w:rFonts w:ascii="NouvelR" w:hAnsi="NouvelR"/>
          <w:lang w:val="pt-PT"/>
        </w:rPr>
        <w:t>Na palubě je Reno ztělesněním polidštěné technologie, která pomáhá uživatelům objevovat vůz a jeho funkce. Je to odborník na</w:t>
      </w:r>
      <w:r w:rsidR="00965FC1">
        <w:rPr>
          <w:rFonts w:ascii="NouvelR" w:hAnsi="NouvelR"/>
          <w:lang w:val="pt-PT"/>
        </w:rPr>
        <w:t xml:space="preserve"> 100% elektrický</w:t>
      </w:r>
      <w:r w:rsidR="002A5578">
        <w:rPr>
          <w:rFonts w:ascii="NouvelR" w:hAnsi="NouvelR"/>
          <w:lang w:val="pt-PT"/>
        </w:rPr>
        <w:t xml:space="preserve"> </w:t>
      </w:r>
      <w:r w:rsidRPr="008B3159">
        <w:rPr>
          <w:rFonts w:ascii="NouvelR" w:hAnsi="NouvelR"/>
          <w:lang w:val="pt-PT"/>
        </w:rPr>
        <w:t>pohon, který dokáže poskytnout odpovědi na všechny otázky a podniknout konkrétní kroky v této oblasti. Například dotazem: "Hej Reno, naplánuj nabíjení na zítřek na 8 hodin ráno" nebo "Hej Reno, jak mohu optimalizovat dojezd svého vozidla?</w:t>
      </w:r>
    </w:p>
    <w:p w14:paraId="58C2D4E0" w14:textId="77777777" w:rsidR="008814FF" w:rsidRPr="008B3159" w:rsidRDefault="008814FF" w:rsidP="008814FF">
      <w:pPr>
        <w:rPr>
          <w:rFonts w:ascii="NouvelR" w:hAnsi="NouvelR"/>
          <w:lang w:val="pt-PT"/>
        </w:rPr>
      </w:pPr>
    </w:p>
    <w:p w14:paraId="456D744F" w14:textId="77777777" w:rsidR="008814FF" w:rsidRPr="008B3159" w:rsidRDefault="008814FF" w:rsidP="008814FF">
      <w:pPr>
        <w:rPr>
          <w:rFonts w:ascii="NouvelR" w:hAnsi="NouvelR"/>
          <w:lang w:val="pt-PT"/>
        </w:rPr>
      </w:pPr>
      <w:r w:rsidRPr="008B3159">
        <w:rPr>
          <w:rFonts w:ascii="NouvelR" w:hAnsi="NouvelR"/>
          <w:lang w:val="pt-PT"/>
        </w:rPr>
        <w:t>Kromě elektrických funkcí dokáže odpovědět na 200 otázek, které zákazníci nejčastěji kladou (např. "Hej Reno, jak mohu připojit telefon k vozu" nebo "Hej Reno, jak mohu vyměnit pneumatiku" atd.) a které identifikoval poprodejní servis značky Renault.</w:t>
      </w:r>
    </w:p>
    <w:p w14:paraId="1313D9DC" w14:textId="77777777" w:rsidR="008814FF" w:rsidRPr="008B3159" w:rsidRDefault="008814FF" w:rsidP="008814FF">
      <w:pPr>
        <w:rPr>
          <w:rFonts w:ascii="NouvelR" w:hAnsi="NouvelR"/>
          <w:lang w:val="pt-PT"/>
        </w:rPr>
      </w:pPr>
    </w:p>
    <w:p w14:paraId="7B999A9F" w14:textId="77777777" w:rsidR="008814FF" w:rsidRPr="008B3159" w:rsidRDefault="008814FF" w:rsidP="008814FF">
      <w:pPr>
        <w:rPr>
          <w:rFonts w:ascii="NouvelR" w:hAnsi="NouvelR"/>
          <w:lang w:val="pt-PT"/>
        </w:rPr>
      </w:pPr>
      <w:r w:rsidRPr="008B3159">
        <w:rPr>
          <w:rFonts w:ascii="NouvelR" w:hAnsi="NouvelR"/>
          <w:lang w:val="pt-PT"/>
        </w:rPr>
        <w:t xml:space="preserve">Reno může také předvídat přání uživatelů tím, že jim navrhne, aby přizpůsobili určitá nastavení vozu kontextu: navrhne jim například zavřít okna pro optimalizaci recirkulace a ovládání čističky vzduchu, přepnout klimatizaci do recyklačního režimu, pokud zjistí </w:t>
      </w:r>
      <w:r w:rsidRPr="008B3159">
        <w:rPr>
          <w:rFonts w:ascii="NouvelR" w:hAnsi="NouvelR"/>
          <w:lang w:val="pt-PT"/>
        </w:rPr>
        <w:lastRenderedPageBreak/>
        <w:t>zvýšené znečištění, nebo přepnout ze sportovního režimu do úsporného režimu, jakmile se dostanou do dopravní zácpy.</w:t>
      </w:r>
    </w:p>
    <w:p w14:paraId="4ECDAD76" w14:textId="77777777" w:rsidR="008814FF" w:rsidRPr="008B3159" w:rsidRDefault="008814FF" w:rsidP="008814FF">
      <w:pPr>
        <w:rPr>
          <w:rFonts w:ascii="NouvelR" w:hAnsi="NouvelR"/>
          <w:lang w:val="pt-PT"/>
        </w:rPr>
      </w:pPr>
    </w:p>
    <w:p w14:paraId="438470B1" w14:textId="77777777" w:rsidR="008814FF" w:rsidRPr="008B3159" w:rsidRDefault="008814FF" w:rsidP="008814FF">
      <w:pPr>
        <w:rPr>
          <w:rFonts w:ascii="NouvelR" w:hAnsi="NouvelR"/>
          <w:lang w:val="pt-PT"/>
        </w:rPr>
      </w:pPr>
      <w:r w:rsidRPr="008B3159">
        <w:rPr>
          <w:rFonts w:ascii="NouvelR" w:hAnsi="NouvelR"/>
          <w:lang w:val="pt-PT"/>
        </w:rPr>
        <w:t>A konečně, díky integraci aplikace umělé inteligence Chat GPT dokáže Reno také plynule a konverzačně odpovídat na nejrůznější otázky.</w:t>
      </w:r>
    </w:p>
    <w:p w14:paraId="4AE4148F" w14:textId="77777777" w:rsidR="008814FF" w:rsidRPr="008B3159" w:rsidRDefault="008814FF" w:rsidP="008814FF">
      <w:pPr>
        <w:rPr>
          <w:rFonts w:ascii="NouvelR" w:hAnsi="NouvelR"/>
          <w:lang w:val="pt-PT"/>
        </w:rPr>
      </w:pPr>
    </w:p>
    <w:p w14:paraId="2AF59F1F" w14:textId="77777777" w:rsidR="008814FF" w:rsidRPr="008B3159" w:rsidRDefault="008814FF" w:rsidP="008814FF">
      <w:pPr>
        <w:rPr>
          <w:rFonts w:ascii="NouvelR" w:hAnsi="NouvelR"/>
          <w:lang w:val="pt-PT"/>
        </w:rPr>
      </w:pPr>
      <w:r w:rsidRPr="008B3159">
        <w:rPr>
          <w:rFonts w:ascii="NouvelR" w:hAnsi="NouvelR"/>
          <w:lang w:val="pt-PT"/>
        </w:rPr>
        <w:t>Mimo vůz bude Reno přítomen také v aplikaci My Renault pro chytré telefony. Uživatelům například umožní objevovat všechna využití modelu prostřednictvím série výukových videí. I nadále bude vytvářet spojení mezi zákazníkem a značkou, bude působit jako ambasador elektrického Renault 5 E-Tech různými zábavnými způsoby (kvízy atd.) a bude také moci zákazníkům pomoci s programováním nabíjení.</w:t>
      </w:r>
    </w:p>
    <w:p w14:paraId="75705FAA" w14:textId="77777777" w:rsidR="00143B96" w:rsidRPr="008B3159" w:rsidRDefault="00143B96" w:rsidP="005F75C2">
      <w:pPr>
        <w:rPr>
          <w:rFonts w:ascii="NouvelR" w:hAnsi="NouvelR"/>
        </w:rPr>
      </w:pPr>
    </w:p>
    <w:p w14:paraId="4E10115D" w14:textId="77777777" w:rsidR="00B6468F" w:rsidRPr="008B3159" w:rsidRDefault="00B6468F" w:rsidP="00B6468F">
      <w:pPr>
        <w:pStyle w:val="Title3"/>
        <w:rPr>
          <w:rFonts w:ascii="NouvelR" w:hAnsi="NouvelR"/>
          <w:lang w:val="pt-PT"/>
        </w:rPr>
      </w:pPr>
      <w:bookmarkStart w:id="37" w:name="_Toc159596770"/>
      <w:r w:rsidRPr="008B3159">
        <w:rPr>
          <w:rFonts w:ascii="NouvelR" w:hAnsi="NouvelR"/>
          <w:lang w:val="pt-PT"/>
        </w:rPr>
        <w:t>Asistenční systémy z vyšších segmentů</w:t>
      </w:r>
      <w:bookmarkEnd w:id="37"/>
    </w:p>
    <w:p w14:paraId="59770B14" w14:textId="2C42A385" w:rsidR="00B6468F" w:rsidRPr="008B3159" w:rsidRDefault="00B6468F" w:rsidP="00B6468F">
      <w:pPr>
        <w:rPr>
          <w:rFonts w:ascii="NouvelR" w:hAnsi="NouvelR"/>
          <w:lang w:val="pt-PT"/>
        </w:rPr>
      </w:pPr>
      <w:r w:rsidRPr="008B3159">
        <w:rPr>
          <w:rFonts w:ascii="NouvelR" w:hAnsi="NouvelR"/>
          <w:lang w:val="pt-PT"/>
        </w:rPr>
        <w:t>Pokud jde o asistenční systémy pro řidiče (ADAS), Renault 5 E-Tech</w:t>
      </w:r>
      <w:r w:rsidR="00965FC1">
        <w:rPr>
          <w:rFonts w:ascii="NouvelR" w:hAnsi="NouvelR"/>
          <w:lang w:val="pt-PT"/>
        </w:rPr>
        <w:t xml:space="preserve"> 100% elektrický</w:t>
      </w:r>
      <w:r w:rsidR="002A5578">
        <w:rPr>
          <w:rFonts w:ascii="NouvelR" w:hAnsi="NouvelR"/>
          <w:lang w:val="pt-PT"/>
        </w:rPr>
        <w:t xml:space="preserve"> </w:t>
      </w:r>
      <w:r w:rsidRPr="008B3159">
        <w:rPr>
          <w:rFonts w:ascii="NouvelR" w:hAnsi="NouvelR"/>
          <w:lang w:val="pt-PT"/>
        </w:rPr>
        <w:t>patří k nejlepším v segmentu, a to jak z hlediska jízdních asistentů, tak i bezpečnostních a parkovacích asistentů.</w:t>
      </w:r>
    </w:p>
    <w:p w14:paraId="46F0E67E" w14:textId="77777777" w:rsidR="00B6468F" w:rsidRPr="008B3159" w:rsidRDefault="00B6468F" w:rsidP="00B6468F">
      <w:pPr>
        <w:rPr>
          <w:rFonts w:ascii="NouvelR" w:hAnsi="NouvelR"/>
          <w:lang w:val="pt-PT"/>
        </w:rPr>
      </w:pPr>
    </w:p>
    <w:p w14:paraId="22C73CA7" w14:textId="77777777" w:rsidR="00B6468F" w:rsidRPr="008B3159" w:rsidRDefault="00B6468F" w:rsidP="00B6468F">
      <w:pPr>
        <w:rPr>
          <w:rFonts w:ascii="NouvelR" w:hAnsi="NouvelR"/>
          <w:lang w:val="pt-PT"/>
        </w:rPr>
      </w:pPr>
      <w:r w:rsidRPr="008B3159">
        <w:rPr>
          <w:rFonts w:ascii="NouvelR" w:hAnsi="NouvelR"/>
          <w:lang w:val="pt-PT"/>
        </w:rPr>
        <w:t>Kromě systému sledování pozornosti řidiče jsou zde například čtyři bezpečnostní systémy ADAS, které jsou k vidění v modelu Mégane E-Tech elektrický, ale v segmentu B se dosud nevyskytují a které jdou nad rámec nových předpisů GSR II (General Safety Regulation II): automatické nouzové brzdění při couvání, systém upozornění před opuštěním jízdního pruhu s nouzovou korekcí jízdní dráhy nebo systém pro bezpečné opuštění vozidla.</w:t>
      </w:r>
    </w:p>
    <w:p w14:paraId="506E9414" w14:textId="77777777" w:rsidR="00B6468F" w:rsidRPr="008B3159" w:rsidRDefault="00B6468F" w:rsidP="00B6468F">
      <w:pPr>
        <w:rPr>
          <w:rFonts w:ascii="NouvelR" w:hAnsi="NouvelR"/>
          <w:lang w:val="pt-PT"/>
        </w:rPr>
      </w:pPr>
    </w:p>
    <w:p w14:paraId="3D33B30F" w14:textId="77777777" w:rsidR="00B6468F" w:rsidRPr="008B3159" w:rsidRDefault="00B6468F" w:rsidP="00B6468F">
      <w:pPr>
        <w:rPr>
          <w:rFonts w:ascii="NouvelR" w:hAnsi="NouvelR"/>
          <w:lang w:val="pt-PT"/>
        </w:rPr>
      </w:pPr>
      <w:r w:rsidRPr="008B3159">
        <w:rPr>
          <w:rFonts w:ascii="NouvelR" w:hAnsi="NouvelR"/>
          <w:lang w:val="pt-PT"/>
        </w:rPr>
        <w:t>Nové tlačítko My Safety Switch, umístěné vlevo od volantu, umožňuje řidiči dvojklikem aktivovat nebo deaktivovat preferovaná nastavení nejméně pěti systémů ADAS najednou, přičemž si může zvolit například jejich aktivaci, úroveň zásahu, přítomnost zvukových výstrah atd. Tyto personalizované volby se provádějí prostřednictvím nastavení vozidla na multimediální obrazovce.</w:t>
      </w:r>
    </w:p>
    <w:p w14:paraId="03692098" w14:textId="77777777" w:rsidR="00B6468F" w:rsidRPr="008B3159" w:rsidRDefault="00B6468F" w:rsidP="00B6468F">
      <w:pPr>
        <w:rPr>
          <w:rFonts w:ascii="NouvelR" w:hAnsi="NouvelR"/>
          <w:lang w:val="pt-PT"/>
        </w:rPr>
      </w:pPr>
    </w:p>
    <w:p w14:paraId="73140809" w14:textId="77777777" w:rsidR="00B6468F" w:rsidRPr="008B3159" w:rsidRDefault="00B6468F" w:rsidP="00B6468F">
      <w:pPr>
        <w:rPr>
          <w:rFonts w:ascii="NouvelR" w:hAnsi="NouvelR"/>
          <w:lang w:val="pt-PT"/>
        </w:rPr>
      </w:pPr>
      <w:r w:rsidRPr="008B3159">
        <w:rPr>
          <w:rFonts w:ascii="NouvelR" w:hAnsi="NouvelR"/>
          <w:lang w:val="pt-PT"/>
        </w:rPr>
        <w:t>Pokud jde o řízení, active driver assist vám umožní zvládnout rušný dopravní provoz s naprostým klidem. Umožňuje přístup k autonomnímu řízení 2. úrovně, které kombinuje činnosti kontextového adaptivního tempomatu s funkcí Stop &amp; Go a funkcí udržení uprostřed jízdního pruhu. S posledně jmenovanou funkcí může řidič dobrovolně umístit vozidlo v pruhu v případě, že rychlost provozu klesne pod 50 km/h, a ponechat tak prostor pro motocykly a skútry nebo bezpečnostní koridor pro vozidla záchranné služby.</w:t>
      </w:r>
    </w:p>
    <w:p w14:paraId="62853089" w14:textId="77777777" w:rsidR="00B6468F" w:rsidRPr="008B3159" w:rsidRDefault="00B6468F" w:rsidP="00B6468F">
      <w:pPr>
        <w:rPr>
          <w:rFonts w:ascii="NouvelR" w:hAnsi="NouvelR"/>
          <w:lang w:val="pt-PT"/>
        </w:rPr>
      </w:pPr>
    </w:p>
    <w:p w14:paraId="6A4A3E2D" w14:textId="77777777" w:rsidR="002022BE" w:rsidRDefault="002022BE" w:rsidP="00B6468F">
      <w:pPr>
        <w:rPr>
          <w:rFonts w:ascii="NouvelR" w:hAnsi="NouvelR"/>
          <w:lang w:val="pt-PT"/>
        </w:rPr>
      </w:pPr>
    </w:p>
    <w:p w14:paraId="622E8DF3" w14:textId="77777777" w:rsidR="002022BE" w:rsidRDefault="002022BE" w:rsidP="00B6468F">
      <w:pPr>
        <w:rPr>
          <w:rFonts w:ascii="NouvelR" w:hAnsi="NouvelR"/>
          <w:lang w:val="pt-PT"/>
        </w:rPr>
      </w:pPr>
    </w:p>
    <w:p w14:paraId="762D1D1E" w14:textId="77777777" w:rsidR="002022BE" w:rsidRDefault="002022BE" w:rsidP="00B6468F">
      <w:pPr>
        <w:rPr>
          <w:rFonts w:ascii="NouvelR" w:hAnsi="NouvelR"/>
          <w:lang w:val="pt-PT"/>
        </w:rPr>
      </w:pPr>
    </w:p>
    <w:p w14:paraId="406609DF" w14:textId="77777777" w:rsidR="002022BE" w:rsidRDefault="002022BE" w:rsidP="00B6468F">
      <w:pPr>
        <w:rPr>
          <w:rFonts w:ascii="NouvelR" w:hAnsi="NouvelR"/>
          <w:lang w:val="pt-PT"/>
        </w:rPr>
      </w:pPr>
    </w:p>
    <w:p w14:paraId="2AA3EDEF" w14:textId="3BC2EF60" w:rsidR="00B6468F" w:rsidRPr="008B3159" w:rsidRDefault="00B6468F" w:rsidP="00B6468F">
      <w:pPr>
        <w:rPr>
          <w:rFonts w:ascii="NouvelR" w:hAnsi="NouvelR"/>
          <w:lang w:val="pt-PT"/>
        </w:rPr>
      </w:pPr>
      <w:r w:rsidRPr="008B3159">
        <w:rPr>
          <w:rFonts w:ascii="NouvelR" w:hAnsi="NouvelR"/>
          <w:lang w:val="pt-PT"/>
        </w:rPr>
        <w:t xml:space="preserve">Kontextově reagující adaptivní tempomat, který lze samozřejmě používat i samostatně, je převzat z modelů, jako jsou Austral a Rafale. Pomocí geolokačních údajů v kombinaci se specifickými mapovými podklady umožňuje vozidlu předvídavě se </w:t>
      </w:r>
      <w:r w:rsidRPr="008B3159">
        <w:rPr>
          <w:rFonts w:ascii="NouvelR" w:hAnsi="NouvelR"/>
          <w:lang w:val="pt-PT"/>
        </w:rPr>
        <w:lastRenderedPageBreak/>
        <w:t>přizpůsobit jízdě na silnici před ním a předvídat kruhové objezdy, zatáčky a změny rychlostních omezení.</w:t>
      </w:r>
    </w:p>
    <w:p w14:paraId="6DEBAE75" w14:textId="77777777" w:rsidR="00B6468F" w:rsidRPr="008B3159" w:rsidRDefault="00B6468F" w:rsidP="00B6468F">
      <w:pPr>
        <w:rPr>
          <w:rFonts w:ascii="NouvelR" w:hAnsi="NouvelR"/>
          <w:lang w:val="pt-PT"/>
        </w:rPr>
      </w:pPr>
    </w:p>
    <w:p w14:paraId="0590A708" w14:textId="77777777" w:rsidR="00B6468F" w:rsidRPr="008B3159" w:rsidRDefault="00B6468F" w:rsidP="00B6468F">
      <w:pPr>
        <w:rPr>
          <w:rFonts w:ascii="NouvelR" w:hAnsi="NouvelR"/>
          <w:lang w:val="pt-PT"/>
        </w:rPr>
      </w:pPr>
      <w:r w:rsidRPr="008B3159">
        <w:rPr>
          <w:rFonts w:ascii="NouvelR" w:hAnsi="NouvelR"/>
          <w:lang w:val="pt-PT"/>
        </w:rPr>
        <w:t>Pro zvýšení bezpečnosti vozidla a jeho posádky po prvním nárazu systém automatického brzdění po nehodě automaticky zablokuje brzdy vozidla v případě kolize. To pomáhá zmírnit následky případného sekundárního nárazu a nového nárazu, který by mohl vzniknout.</w:t>
      </w:r>
    </w:p>
    <w:p w14:paraId="1964A05F" w14:textId="77777777" w:rsidR="00B6468F" w:rsidRPr="008B3159" w:rsidRDefault="00B6468F" w:rsidP="00B6468F">
      <w:pPr>
        <w:rPr>
          <w:rFonts w:ascii="NouvelR" w:hAnsi="NouvelR"/>
          <w:lang w:val="pt-PT"/>
        </w:rPr>
      </w:pPr>
    </w:p>
    <w:p w14:paraId="44691469" w14:textId="77777777" w:rsidR="00B6468F" w:rsidRPr="008B3159" w:rsidRDefault="00B6468F" w:rsidP="00B6468F">
      <w:pPr>
        <w:rPr>
          <w:rFonts w:ascii="NouvelR" w:hAnsi="NouvelR"/>
          <w:lang w:val="pt-PT"/>
        </w:rPr>
      </w:pPr>
      <w:r w:rsidRPr="008B3159">
        <w:rPr>
          <w:rFonts w:ascii="NouvelR" w:hAnsi="NouvelR"/>
          <w:lang w:val="pt-PT"/>
        </w:rPr>
        <w:t>V neposlední řadě završuje řadu schopností elektrického vozu Renault 5 E-Tech pro usnadnění života za všech okolností systém hands-free pro parkování.</w:t>
      </w:r>
    </w:p>
    <w:p w14:paraId="6ECD004B" w14:textId="77777777" w:rsidR="009229E5" w:rsidRPr="008B3159" w:rsidRDefault="009229E5" w:rsidP="005F75C2">
      <w:pPr>
        <w:rPr>
          <w:rFonts w:ascii="NouvelR" w:hAnsi="NouvelR"/>
        </w:rPr>
      </w:pPr>
    </w:p>
    <w:p w14:paraId="0F9AF7A6" w14:textId="77777777" w:rsidR="00CA16F0" w:rsidRPr="008B3159" w:rsidRDefault="00CA16F0" w:rsidP="005F75C2">
      <w:pPr>
        <w:rPr>
          <w:rFonts w:ascii="NouvelR" w:hAnsi="NouvelR"/>
        </w:rPr>
      </w:pPr>
    </w:p>
    <w:p w14:paraId="36D2DDDA" w14:textId="77777777" w:rsidR="00F14476" w:rsidRPr="008B3159" w:rsidRDefault="00F14476" w:rsidP="00F14476">
      <w:pPr>
        <w:pStyle w:val="Title3"/>
        <w:rPr>
          <w:rFonts w:ascii="NouvelR" w:hAnsi="NouvelR"/>
          <w:lang w:val="pt-PT"/>
        </w:rPr>
      </w:pPr>
      <w:bookmarkStart w:id="38" w:name="_Toc159596771"/>
      <w:r w:rsidRPr="008B3159">
        <w:rPr>
          <w:rFonts w:ascii="NouvelR" w:hAnsi="NouvelR"/>
          <w:lang w:val="pt-PT"/>
        </w:rPr>
        <w:t>Safety Coach: individuální doporučení pro zodpovědnější jízdu</w:t>
      </w:r>
      <w:bookmarkEnd w:id="38"/>
    </w:p>
    <w:p w14:paraId="5295D71A" w14:textId="61CAA4EB" w:rsidR="00F14476" w:rsidRPr="008B3159" w:rsidRDefault="00F14476" w:rsidP="00F14476">
      <w:pPr>
        <w:rPr>
          <w:rFonts w:ascii="NouvelR" w:hAnsi="NouvelR"/>
          <w:lang w:val="pt-PT"/>
        </w:rPr>
      </w:pPr>
      <w:r w:rsidRPr="008B3159">
        <w:rPr>
          <w:rFonts w:ascii="NouvelR" w:hAnsi="NouvelR"/>
          <w:color w:val="000000" w:themeColor="text1"/>
          <w:lang w:val="pt-PT"/>
        </w:rPr>
        <w:t>Pro podporu řidičů a snížení rizika nehod je Renault 5 E-Tech</w:t>
      </w:r>
      <w:r w:rsidR="00965FC1">
        <w:rPr>
          <w:rFonts w:ascii="NouvelR" w:hAnsi="NouvelR"/>
          <w:color w:val="000000" w:themeColor="text1"/>
          <w:lang w:val="pt-PT"/>
        </w:rPr>
        <w:t xml:space="preserve"> 100% elektrický</w:t>
      </w:r>
      <w:r w:rsidR="002A5578">
        <w:rPr>
          <w:rFonts w:ascii="NouvelR" w:hAnsi="NouvelR"/>
          <w:color w:val="000000" w:themeColor="text1"/>
          <w:lang w:val="pt-PT"/>
        </w:rPr>
        <w:t xml:space="preserve"> </w:t>
      </w:r>
      <w:r w:rsidRPr="008B3159">
        <w:rPr>
          <w:rFonts w:ascii="NouvelR" w:hAnsi="NouvelR"/>
          <w:color w:val="000000" w:themeColor="text1"/>
          <w:lang w:val="pt-PT"/>
        </w:rPr>
        <w:t>vybaven bezpečnostním nástrojem "Safety Coach". Ten pomáhá řidičům objektivně si uvědomit jejich chování a návyky při řízení a poskytuje jim individuální rady, a to jak z hlediska řízení, tak i používání systému ADAS, s cílem navrhnout oblasti ke zlepšení.</w:t>
      </w:r>
    </w:p>
    <w:p w14:paraId="5969D14B" w14:textId="77777777" w:rsidR="00F14476" w:rsidRPr="008B3159" w:rsidRDefault="00F14476" w:rsidP="00F14476">
      <w:pPr>
        <w:rPr>
          <w:rFonts w:ascii="NouvelR" w:hAnsi="NouvelR"/>
          <w:lang w:val="pt-PT"/>
        </w:rPr>
      </w:pPr>
    </w:p>
    <w:p w14:paraId="62C288A0" w14:textId="77777777" w:rsidR="00924C69" w:rsidRPr="008B3159" w:rsidRDefault="00924C69" w:rsidP="00AC0307">
      <w:pPr>
        <w:rPr>
          <w:rFonts w:ascii="NouvelR" w:hAnsi="NouvelR"/>
        </w:rPr>
        <w:sectPr w:rsidR="00924C69" w:rsidRPr="008B3159" w:rsidSect="00942928">
          <w:pgSz w:w="11901" w:h="16817"/>
          <w:pgMar w:top="2835" w:right="1021" w:bottom="1814" w:left="1021" w:header="709" w:footer="454" w:gutter="0"/>
          <w:cols w:space="708"/>
          <w:titlePg/>
          <w:docGrid w:linePitch="360"/>
        </w:sectPr>
      </w:pPr>
    </w:p>
    <w:p w14:paraId="21D492CD" w14:textId="3E7D6D19" w:rsidR="000572F4" w:rsidRPr="008B3159" w:rsidRDefault="000572F4" w:rsidP="000572F4">
      <w:pPr>
        <w:pStyle w:val="Title1"/>
        <w:rPr>
          <w:rFonts w:ascii="NouvelR" w:hAnsi="NouvelR"/>
          <w:lang w:val="pt-PT"/>
        </w:rPr>
      </w:pPr>
      <w:bookmarkStart w:id="39" w:name="_Toc159596772"/>
      <w:r w:rsidRPr="008B3159">
        <w:rPr>
          <w:rFonts w:ascii="NouvelR" w:hAnsi="NouvelR"/>
          <w:lang w:val="pt-PT"/>
        </w:rPr>
        <w:lastRenderedPageBreak/>
        <w:t>ROZVÍJEJÍCÍ SE NABÍDKA</w:t>
      </w:r>
      <w:r w:rsidR="002B46C0" w:rsidRPr="008B3159">
        <w:rPr>
          <w:rFonts w:ascii="NouvelR" w:hAnsi="NouvelR"/>
          <w:lang w:val="pt-PT"/>
        </w:rPr>
        <w:t xml:space="preserve"> VÝBAV</w:t>
      </w:r>
      <w:r w:rsidRPr="008B3159">
        <w:rPr>
          <w:rFonts w:ascii="NouvelR" w:hAnsi="NouvelR"/>
          <w:lang w:val="pt-PT"/>
        </w:rPr>
        <w:t xml:space="preserve"> A NOVÉ PŘÍSLUŠENSTVÍ</w:t>
      </w:r>
      <w:bookmarkEnd w:id="39"/>
    </w:p>
    <w:p w14:paraId="6C4B9C90" w14:textId="77777777" w:rsidR="001F127C" w:rsidRPr="008B3159" w:rsidRDefault="001F127C" w:rsidP="00AC0307">
      <w:pPr>
        <w:rPr>
          <w:rFonts w:ascii="NouvelR" w:hAnsi="NouvelR"/>
        </w:rPr>
      </w:pPr>
    </w:p>
    <w:p w14:paraId="30834DF0" w14:textId="77E801F5" w:rsidR="00A72DEB" w:rsidRPr="008B3159" w:rsidRDefault="002D39C4" w:rsidP="009514F2">
      <w:pPr>
        <w:rPr>
          <w:rFonts w:ascii="NouvelR" w:hAnsi="NouvelR"/>
          <w:b/>
          <w:bCs/>
          <w:i/>
          <w:iCs/>
          <w:sz w:val="28"/>
          <w:szCs w:val="28"/>
        </w:rPr>
      </w:pPr>
      <w:r w:rsidRPr="008B3159">
        <w:rPr>
          <w:rFonts w:ascii="NouvelR" w:hAnsi="NouvelR"/>
          <w:b/>
          <w:bCs/>
          <w:i/>
          <w:iCs/>
          <w:noProof/>
          <w:sz w:val="28"/>
          <w:szCs w:val="28"/>
        </w:rPr>
        <w:drawing>
          <wp:inline distT="0" distB="0" distL="0" distR="0" wp14:anchorId="1AA0000E" wp14:editId="1C1220A0">
            <wp:extent cx="6261100" cy="4171458"/>
            <wp:effectExtent l="0" t="0" r="6350" b="635"/>
            <wp:docPr id="33" name="Image 33" descr="Une image contenant Console centrale, volant, véhicule,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Console centrale, volant, véhicule, transport&#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6275221" cy="4180866"/>
                    </a:xfrm>
                    <a:prstGeom prst="rect">
                      <a:avLst/>
                    </a:prstGeom>
                  </pic:spPr>
                </pic:pic>
              </a:graphicData>
            </a:graphic>
          </wp:inline>
        </w:drawing>
      </w:r>
    </w:p>
    <w:p w14:paraId="32227E59" w14:textId="77777777" w:rsidR="00A72DEB" w:rsidRPr="008B3159" w:rsidRDefault="00A72DEB" w:rsidP="009514F2">
      <w:pPr>
        <w:rPr>
          <w:rFonts w:ascii="NouvelR" w:hAnsi="NouvelR"/>
          <w:b/>
          <w:bCs/>
          <w:i/>
          <w:iCs/>
          <w:sz w:val="28"/>
          <w:szCs w:val="28"/>
        </w:rPr>
      </w:pPr>
    </w:p>
    <w:p w14:paraId="5AAEA6A7" w14:textId="77777777" w:rsidR="00CE3B2C" w:rsidRPr="008B3159" w:rsidRDefault="00CE3B2C" w:rsidP="00CE3B2C">
      <w:pPr>
        <w:rPr>
          <w:rFonts w:ascii="NouvelR" w:hAnsi="NouvelR"/>
          <w:b/>
          <w:bCs/>
          <w:i/>
          <w:iCs/>
          <w:sz w:val="28"/>
          <w:szCs w:val="28"/>
          <w:lang w:val="pt-PT"/>
        </w:rPr>
      </w:pPr>
      <w:r w:rsidRPr="008B3159">
        <w:rPr>
          <w:rFonts w:ascii="NouvelR" w:hAnsi="NouvelR"/>
          <w:b/>
          <w:bCs/>
          <w:i/>
          <w:iCs/>
          <w:sz w:val="28"/>
          <w:szCs w:val="28"/>
          <w:lang w:val="pt-PT"/>
        </w:rPr>
        <w:t>Kromě výbavových stupňů Evolution a Techno bude elektrická řada Renault 5 E-Tech doplněna o verzi Collection, která se bude každoročně měnit podle zásad haute couture. Při uvedení na trh to bude Iconic Cinq. Díky řadě nových individualizačních doplňků, včetně 3D tištěných lišt a úložných jednotek, je tento model vysoce přizpůsobitelný.</w:t>
      </w:r>
    </w:p>
    <w:p w14:paraId="793C38EB" w14:textId="77777777" w:rsidR="00CE3B2C" w:rsidRPr="008B3159" w:rsidRDefault="00CE3B2C" w:rsidP="00CE3B2C">
      <w:pPr>
        <w:rPr>
          <w:rFonts w:ascii="NouvelR" w:hAnsi="NouvelR"/>
          <w:lang w:val="pt-PT"/>
        </w:rPr>
      </w:pPr>
    </w:p>
    <w:p w14:paraId="72A5BB15" w14:textId="77777777" w:rsidR="002022BE" w:rsidRDefault="002022BE" w:rsidP="00CE3B2C">
      <w:pPr>
        <w:pStyle w:val="Title3"/>
        <w:rPr>
          <w:rFonts w:ascii="NouvelR" w:hAnsi="NouvelR"/>
          <w:lang w:val="pt-PT"/>
        </w:rPr>
      </w:pPr>
      <w:bookmarkStart w:id="40" w:name="_Toc159596773"/>
    </w:p>
    <w:p w14:paraId="39582578" w14:textId="77777777" w:rsidR="002022BE" w:rsidRDefault="002022BE" w:rsidP="00CE3B2C">
      <w:pPr>
        <w:pStyle w:val="Title3"/>
        <w:rPr>
          <w:rFonts w:ascii="NouvelR" w:hAnsi="NouvelR"/>
          <w:lang w:val="pt-PT"/>
        </w:rPr>
      </w:pPr>
    </w:p>
    <w:p w14:paraId="3CDC88DA" w14:textId="77777777" w:rsidR="002022BE" w:rsidRDefault="002022BE" w:rsidP="00CE3B2C">
      <w:pPr>
        <w:pStyle w:val="Title3"/>
        <w:rPr>
          <w:rFonts w:ascii="NouvelR" w:hAnsi="NouvelR"/>
          <w:lang w:val="pt-PT"/>
        </w:rPr>
      </w:pPr>
    </w:p>
    <w:p w14:paraId="4C0FB905" w14:textId="77777777" w:rsidR="002022BE" w:rsidRDefault="002022BE" w:rsidP="00CE3B2C">
      <w:pPr>
        <w:pStyle w:val="Title3"/>
        <w:rPr>
          <w:rFonts w:ascii="NouvelR" w:hAnsi="NouvelR"/>
          <w:lang w:val="pt-PT"/>
        </w:rPr>
      </w:pPr>
    </w:p>
    <w:p w14:paraId="5199B398" w14:textId="77777777" w:rsidR="002022BE" w:rsidRDefault="002022BE" w:rsidP="00CE3B2C">
      <w:pPr>
        <w:pStyle w:val="Title3"/>
        <w:rPr>
          <w:rFonts w:ascii="NouvelR" w:hAnsi="NouvelR"/>
          <w:lang w:val="pt-PT"/>
        </w:rPr>
      </w:pPr>
    </w:p>
    <w:p w14:paraId="166090ED" w14:textId="1239E1D7" w:rsidR="00CE3B2C" w:rsidRPr="008B3159" w:rsidRDefault="00CE3B2C" w:rsidP="00CE3B2C">
      <w:pPr>
        <w:pStyle w:val="Title3"/>
        <w:rPr>
          <w:rFonts w:ascii="NouvelR" w:hAnsi="NouvelR"/>
          <w:lang w:val="pt-PT"/>
        </w:rPr>
      </w:pPr>
      <w:r w:rsidRPr="008B3159">
        <w:rPr>
          <w:rFonts w:ascii="NouvelR" w:hAnsi="NouvelR"/>
          <w:lang w:val="pt-PT"/>
        </w:rPr>
        <w:t>Bohatá základní výbava</w:t>
      </w:r>
      <w:bookmarkEnd w:id="40"/>
    </w:p>
    <w:p w14:paraId="11A489D3" w14:textId="614D8B9A" w:rsidR="00CE3B2C" w:rsidRPr="008B3159" w:rsidRDefault="00CE3B2C" w:rsidP="00CE3B2C">
      <w:pPr>
        <w:rPr>
          <w:rFonts w:ascii="NouvelR" w:hAnsi="NouvelR"/>
          <w:lang w:val="pt-PT"/>
        </w:rPr>
      </w:pPr>
      <w:r w:rsidRPr="008B3159">
        <w:rPr>
          <w:rFonts w:ascii="NouvelR" w:hAnsi="NouvelR"/>
          <w:lang w:val="pt-PT"/>
        </w:rPr>
        <w:t>Aby se optimalizovaly náklady, aniž by se snížila atraktivita produktu, obsahuje modelová řada Renault 5 E-Tech</w:t>
      </w:r>
      <w:r w:rsidR="00965FC1">
        <w:rPr>
          <w:rFonts w:ascii="NouvelR" w:hAnsi="NouvelR"/>
          <w:lang w:val="pt-PT"/>
        </w:rPr>
        <w:t xml:space="preserve"> 100% elektrický</w:t>
      </w:r>
      <w:r w:rsidR="002A5578">
        <w:rPr>
          <w:rFonts w:ascii="NouvelR" w:hAnsi="NouvelR"/>
          <w:lang w:val="pt-PT"/>
        </w:rPr>
        <w:t xml:space="preserve"> </w:t>
      </w:r>
      <w:r w:rsidRPr="008B3159">
        <w:rPr>
          <w:rFonts w:ascii="NouvelR" w:hAnsi="NouvelR"/>
          <w:lang w:val="pt-PT"/>
        </w:rPr>
        <w:t xml:space="preserve">ikonické prvky, které nelze ignorovat. Například tak jako všechny verze jsou standardně vybaveny 18" koly, všechny mají 10" centrální obrazovku, hands-free kartu Renault, Android Auto a Apple CarPlay, </w:t>
      </w:r>
      <w:r w:rsidRPr="008B3159">
        <w:rPr>
          <w:rFonts w:ascii="NouvelR" w:hAnsi="NouvelR"/>
          <w:lang w:val="pt-PT"/>
        </w:rPr>
        <w:lastRenderedPageBreak/>
        <w:t>automatickou parkovací brzdu a full LED světlomety s automatickým přepínáním dálkových.</w:t>
      </w:r>
    </w:p>
    <w:p w14:paraId="4A3A192D" w14:textId="77777777" w:rsidR="00B179E2" w:rsidRPr="008B3159" w:rsidRDefault="00B179E2" w:rsidP="009A6D4F">
      <w:pPr>
        <w:pStyle w:val="Title3"/>
        <w:rPr>
          <w:rFonts w:ascii="NouvelR" w:hAnsi="NouvelR"/>
        </w:rPr>
      </w:pPr>
      <w:bookmarkStart w:id="41" w:name="_Toc159317479"/>
    </w:p>
    <w:p w14:paraId="284408EF" w14:textId="77777777" w:rsidR="00FB0AC8" w:rsidRPr="008B3159" w:rsidRDefault="00FB0AC8" w:rsidP="00FB0AC8">
      <w:pPr>
        <w:pStyle w:val="Title3"/>
        <w:rPr>
          <w:rFonts w:ascii="NouvelR" w:hAnsi="NouvelR"/>
          <w:lang w:val="pt-PT"/>
        </w:rPr>
      </w:pPr>
      <w:bookmarkStart w:id="42" w:name="_Toc159596774"/>
      <w:bookmarkEnd w:id="41"/>
      <w:r w:rsidRPr="008B3159">
        <w:rPr>
          <w:rFonts w:ascii="NouvelR" w:hAnsi="NouvelR"/>
          <w:lang w:val="pt-PT"/>
        </w:rPr>
        <w:t>Nabídka v pohybu</w:t>
      </w:r>
      <w:bookmarkEnd w:id="42"/>
    </w:p>
    <w:p w14:paraId="55177B23" w14:textId="281ABEDB" w:rsidR="00FB0AC8" w:rsidRPr="008B3159" w:rsidRDefault="00FB0AC8" w:rsidP="00FB0AC8">
      <w:pPr>
        <w:rPr>
          <w:rFonts w:ascii="NouvelR" w:hAnsi="NouvelR"/>
          <w:lang w:val="pt-PT"/>
        </w:rPr>
      </w:pPr>
      <w:r w:rsidRPr="008B3159">
        <w:rPr>
          <w:rFonts w:ascii="NouvelR" w:hAnsi="NouvelR"/>
          <w:lang w:val="pt-PT"/>
        </w:rPr>
        <w:t>Při uvedení Renaultu 5 E-tech</w:t>
      </w:r>
      <w:r w:rsidR="00965FC1">
        <w:rPr>
          <w:rFonts w:ascii="NouvelR" w:hAnsi="NouvelR"/>
          <w:lang w:val="pt-PT"/>
        </w:rPr>
        <w:t xml:space="preserve"> 100% elektrický</w:t>
      </w:r>
      <w:r w:rsidR="002A5578">
        <w:rPr>
          <w:rFonts w:ascii="NouvelR" w:hAnsi="NouvelR"/>
          <w:lang w:val="pt-PT"/>
        </w:rPr>
        <w:t xml:space="preserve"> </w:t>
      </w:r>
      <w:r w:rsidRPr="008B3159">
        <w:rPr>
          <w:rFonts w:ascii="NouvelR" w:hAnsi="NouvelR"/>
          <w:lang w:val="pt-PT"/>
        </w:rPr>
        <w:t>na trh budou nabízeny dvě výbavové úrovně s baterií o kapacitě 52 kWh: Techno a Iconic Cinq, první z připravovaných výbavových úrovní "Collection".</w:t>
      </w:r>
    </w:p>
    <w:p w14:paraId="00DBBE0B" w14:textId="77777777" w:rsidR="00FB0AC8" w:rsidRPr="008B3159" w:rsidRDefault="00FB0AC8" w:rsidP="00FB0AC8">
      <w:pPr>
        <w:rPr>
          <w:rFonts w:ascii="NouvelR" w:hAnsi="NouvelR"/>
          <w:lang w:val="pt-PT"/>
        </w:rPr>
      </w:pPr>
    </w:p>
    <w:p w14:paraId="38BB8941" w14:textId="4D82FC51" w:rsidR="00FB0AC8" w:rsidRPr="008B3159" w:rsidRDefault="00FB0AC8" w:rsidP="00FB0AC8">
      <w:pPr>
        <w:rPr>
          <w:rFonts w:ascii="NouvelR" w:hAnsi="NouvelR"/>
          <w:lang w:val="pt-PT"/>
        </w:rPr>
      </w:pPr>
      <w:r w:rsidRPr="008B3159">
        <w:rPr>
          <w:rFonts w:ascii="NouvelR" w:hAnsi="NouvelR"/>
          <w:lang w:val="pt-PT"/>
        </w:rPr>
        <w:t>Úroveň výbavy Techno nabídne kola z lehkých slitin, 10" přístrojový panel, nastavení Multi-sense, zadní parkovací kameru, multimediální systém OpenR Link s integrovanými službami Google, indukční nabíječku chytrých telefonů, osvětlený indikátor nabíjení na kapotě a Active driver assist ve standardní výbavě.</w:t>
      </w:r>
    </w:p>
    <w:p w14:paraId="0D8D5321" w14:textId="77777777" w:rsidR="00FB0AC8" w:rsidRPr="008B3159" w:rsidRDefault="00FB0AC8" w:rsidP="00FB0AC8">
      <w:pPr>
        <w:rPr>
          <w:rFonts w:ascii="NouvelR" w:hAnsi="NouvelR"/>
          <w:lang w:val="pt-PT"/>
        </w:rPr>
      </w:pPr>
      <w:r w:rsidRPr="008B3159">
        <w:rPr>
          <w:rFonts w:ascii="NouvelR" w:hAnsi="NouvelR"/>
          <w:lang w:val="pt-PT"/>
        </w:rPr>
        <w:t>Výbavový stupeň Iconic Cinq přidá dvoubarevné lakování, vyhřívaná sedadla a volant, hands-free parkování, přední, zadní a boční parkovací senzory a řadu designových prvků.</w:t>
      </w:r>
    </w:p>
    <w:p w14:paraId="01BABFF5" w14:textId="77777777" w:rsidR="00FB0AC8" w:rsidRPr="008B3159" w:rsidRDefault="00FB0AC8" w:rsidP="00FB0AC8">
      <w:pPr>
        <w:rPr>
          <w:rFonts w:ascii="NouvelR" w:hAnsi="NouvelR"/>
          <w:lang w:val="pt-PT"/>
        </w:rPr>
      </w:pPr>
    </w:p>
    <w:p w14:paraId="7462B87F" w14:textId="77777777" w:rsidR="00FB0AC8" w:rsidRPr="008B3159" w:rsidRDefault="00FB0AC8" w:rsidP="00FB0AC8">
      <w:pPr>
        <w:rPr>
          <w:rFonts w:ascii="NouvelR" w:hAnsi="NouvelR"/>
          <w:lang w:val="pt-PT"/>
        </w:rPr>
      </w:pPr>
      <w:r w:rsidRPr="008B3159">
        <w:rPr>
          <w:rFonts w:ascii="NouvelR" w:hAnsi="NouvelR"/>
          <w:lang w:val="pt-PT"/>
        </w:rPr>
        <w:t>Pro uspokojení zákazníků, kteří chtějí špičkovou výbavu bez potřeby maximálního dojezdu, budou tyto dvě výbavy Techno a Iconic Cinq později nabízeny s baterií o kapacitě 40 kWh. Cenově dostupnější základní modely budou rovněž k dispozici s baterií o kapacitě 40 kWh.</w:t>
      </w:r>
    </w:p>
    <w:p w14:paraId="0A4CDD93" w14:textId="77777777" w:rsidR="00FB0AC8" w:rsidRPr="008B3159" w:rsidRDefault="00FB0AC8" w:rsidP="00FB0AC8">
      <w:pPr>
        <w:rPr>
          <w:rFonts w:ascii="NouvelR" w:hAnsi="NouvelR"/>
          <w:lang w:val="pt-PT"/>
        </w:rPr>
      </w:pPr>
      <w:r w:rsidRPr="008B3159">
        <w:rPr>
          <w:rFonts w:ascii="NouvelR" w:hAnsi="NouvelR"/>
          <w:lang w:val="pt-PT"/>
        </w:rPr>
        <w:t>Jako další ukázka vývojové strategie této řady se plánuje také budoucí série Roland-Garros.</w:t>
      </w:r>
    </w:p>
    <w:p w14:paraId="5A3B4B15" w14:textId="77777777" w:rsidR="00EE12F5" w:rsidRPr="008B3159" w:rsidRDefault="00EE12F5" w:rsidP="009514F2">
      <w:pPr>
        <w:rPr>
          <w:rFonts w:ascii="NouvelR" w:hAnsi="NouvelR"/>
        </w:rPr>
      </w:pPr>
    </w:p>
    <w:p w14:paraId="569E7132" w14:textId="77777777" w:rsidR="00EA64B1" w:rsidRPr="008B3159" w:rsidRDefault="00EA64B1" w:rsidP="00EA64B1">
      <w:pPr>
        <w:pStyle w:val="Title3"/>
        <w:rPr>
          <w:rFonts w:ascii="NouvelR" w:hAnsi="NouvelR"/>
          <w:lang w:val="pt-PT"/>
        </w:rPr>
      </w:pPr>
      <w:bookmarkStart w:id="43" w:name="_Toc159596775"/>
      <w:r w:rsidRPr="008B3159">
        <w:rPr>
          <w:rFonts w:ascii="NouvelR" w:hAnsi="NouvelR"/>
          <w:lang w:val="pt-PT"/>
        </w:rPr>
        <w:t>Jedinečné personalizované příslušenství</w:t>
      </w:r>
      <w:bookmarkEnd w:id="43"/>
    </w:p>
    <w:p w14:paraId="176964C8" w14:textId="3C74C918" w:rsidR="00EA64B1" w:rsidRPr="008B3159" w:rsidRDefault="00EA64B1" w:rsidP="00EA64B1">
      <w:pPr>
        <w:rPr>
          <w:rFonts w:ascii="NouvelR" w:hAnsi="NouvelR"/>
          <w:lang w:val="pt-PT"/>
        </w:rPr>
      </w:pPr>
      <w:r w:rsidRPr="008B3159">
        <w:rPr>
          <w:rFonts w:ascii="NouvelR" w:hAnsi="NouvelR"/>
          <w:lang w:val="pt-PT"/>
        </w:rPr>
        <w:t>Díky svému velmi emotivnímu designu se Renault 5 E-Tech</w:t>
      </w:r>
      <w:r w:rsidR="00965FC1">
        <w:rPr>
          <w:rFonts w:ascii="NouvelR" w:hAnsi="NouvelR"/>
          <w:lang w:val="pt-PT"/>
        </w:rPr>
        <w:t xml:space="preserve"> 100% elektrický</w:t>
      </w:r>
      <w:r w:rsidR="002A5578">
        <w:rPr>
          <w:rFonts w:ascii="NouvelR" w:hAnsi="NouvelR"/>
          <w:lang w:val="pt-PT"/>
        </w:rPr>
        <w:t xml:space="preserve"> </w:t>
      </w:r>
      <w:r w:rsidRPr="008B3159">
        <w:rPr>
          <w:rFonts w:ascii="NouvelR" w:hAnsi="NouvelR"/>
          <w:lang w:val="pt-PT"/>
        </w:rPr>
        <w:t>dokonale hodí k personalizaci prostřednictvím řady doplňků, které podtrhují jeho žoviální a troufalý charakter. Z kompletní nabídky 104 doplňků, která zahrnuje klasické prvky jako tažné zařízení a interiérové koberce, je 33 "ikonických" doplňků, které podtrhnou nebo vylepší design vozu.</w:t>
      </w:r>
    </w:p>
    <w:p w14:paraId="414C096C" w14:textId="77777777" w:rsidR="00EA64B1" w:rsidRPr="008B3159" w:rsidRDefault="00EA64B1" w:rsidP="00EA64B1">
      <w:pPr>
        <w:rPr>
          <w:rFonts w:ascii="NouvelR" w:hAnsi="NouvelR"/>
          <w:lang w:val="pt-PT"/>
        </w:rPr>
      </w:pPr>
    </w:p>
    <w:p w14:paraId="1D1259FD" w14:textId="77777777" w:rsidR="00EA64B1" w:rsidRPr="008B3159" w:rsidRDefault="00EA64B1" w:rsidP="00EA64B1">
      <w:pPr>
        <w:rPr>
          <w:rFonts w:ascii="NouvelR" w:hAnsi="NouvelR"/>
          <w:lang w:val="pt-PT"/>
        </w:rPr>
      </w:pPr>
      <w:r w:rsidRPr="008B3159">
        <w:rPr>
          <w:rFonts w:ascii="NouvelR" w:hAnsi="NouvelR"/>
          <w:lang w:val="pt-PT"/>
        </w:rPr>
        <w:t>Pro interiér kabiny se díky technologii 3D tisku otevírá široká škála připínacích dekorativních prvků a přídavných odkládacích schránek s přizpůsobenými kryty. V závodě ve Flinsu lze 3D tisknout například tyto prvky :</w:t>
      </w:r>
    </w:p>
    <w:p w14:paraId="64130C02" w14:textId="77777777" w:rsidR="00EA64B1" w:rsidRPr="008B3159" w:rsidRDefault="00EA64B1" w:rsidP="00EA64B1">
      <w:pPr>
        <w:pStyle w:val="Odstavecseseznamem"/>
        <w:numPr>
          <w:ilvl w:val="0"/>
          <w:numId w:val="7"/>
        </w:numPr>
        <w:rPr>
          <w:rFonts w:ascii="NouvelR" w:hAnsi="NouvelR"/>
          <w:sz w:val="24"/>
          <w:szCs w:val="24"/>
        </w:rPr>
      </w:pPr>
      <w:r w:rsidRPr="008B3159">
        <w:rPr>
          <w:rFonts w:ascii="NouvelR" w:hAnsi="NouvelR"/>
          <w:sz w:val="24"/>
          <w:szCs w:val="24"/>
        </w:rPr>
        <w:t>Velký středový úložný modul ve 3 provedeních a 2 barvách</w:t>
      </w:r>
    </w:p>
    <w:p w14:paraId="49C0A568" w14:textId="77777777" w:rsidR="00EA64B1" w:rsidRPr="008B3159" w:rsidRDefault="00EA64B1" w:rsidP="00EA64B1">
      <w:pPr>
        <w:pStyle w:val="Odstavecseseznamem"/>
        <w:numPr>
          <w:ilvl w:val="0"/>
          <w:numId w:val="7"/>
        </w:numPr>
        <w:rPr>
          <w:rFonts w:ascii="NouvelR" w:hAnsi="NouvelR"/>
          <w:sz w:val="24"/>
          <w:szCs w:val="24"/>
        </w:rPr>
      </w:pPr>
      <w:r w:rsidRPr="008B3159">
        <w:rPr>
          <w:rFonts w:ascii="NouvelR" w:hAnsi="NouvelR"/>
          <w:sz w:val="24"/>
          <w:szCs w:val="24"/>
        </w:rPr>
        <w:t>Malá středová úložná jednotka ve 3 provedeních a 2 barvách</w:t>
      </w:r>
    </w:p>
    <w:p w14:paraId="7E966A35" w14:textId="77777777" w:rsidR="00EA64B1" w:rsidRPr="008B3159" w:rsidRDefault="00EA64B1" w:rsidP="00EA64B1">
      <w:pPr>
        <w:pStyle w:val="Odstavecseseznamem"/>
        <w:numPr>
          <w:ilvl w:val="0"/>
          <w:numId w:val="7"/>
        </w:numPr>
        <w:rPr>
          <w:rFonts w:ascii="NouvelR" w:hAnsi="NouvelR"/>
          <w:sz w:val="24"/>
          <w:szCs w:val="24"/>
        </w:rPr>
      </w:pPr>
      <w:r w:rsidRPr="008B3159">
        <w:rPr>
          <w:rFonts w:ascii="NouvelR" w:hAnsi="NouvelR"/>
          <w:sz w:val="24"/>
          <w:szCs w:val="24"/>
        </w:rPr>
        <w:t>Organizér na dokumenty ve 2 barvách</w:t>
      </w:r>
    </w:p>
    <w:p w14:paraId="6B7574E1" w14:textId="06698E48" w:rsidR="00EA64B1" w:rsidRPr="008B3159" w:rsidRDefault="00EA64B1" w:rsidP="00EA64B1">
      <w:pPr>
        <w:rPr>
          <w:rFonts w:ascii="NouvelR" w:hAnsi="NouvelR"/>
        </w:rPr>
      </w:pPr>
      <w:r w:rsidRPr="008B3159">
        <w:rPr>
          <w:rFonts w:ascii="NouvelR" w:hAnsi="NouvelR"/>
        </w:rPr>
        <w:t>Renault 5 E-Tech</w:t>
      </w:r>
      <w:r w:rsidR="00965FC1">
        <w:rPr>
          <w:rFonts w:ascii="NouvelR" w:hAnsi="NouvelR"/>
        </w:rPr>
        <w:t xml:space="preserve"> 100% elektrický</w:t>
      </w:r>
      <w:r w:rsidR="002A5578">
        <w:rPr>
          <w:rFonts w:ascii="NouvelR" w:hAnsi="NouvelR"/>
        </w:rPr>
        <w:t xml:space="preserve"> </w:t>
      </w:r>
      <w:r w:rsidRPr="008B3159">
        <w:rPr>
          <w:rFonts w:ascii="NouvelR" w:hAnsi="NouvelR"/>
        </w:rPr>
        <w:t xml:space="preserve">bude také vůbec prvním vozem speciálně vybaveným pro přepravu baget zakoupených u pekaře. K tomuto účelu lze vpravo od středové </w:t>
      </w:r>
      <w:r w:rsidRPr="008B3159">
        <w:rPr>
          <w:rFonts w:ascii="NouvelR" w:hAnsi="NouvelR"/>
        </w:rPr>
        <w:lastRenderedPageBreak/>
        <w:t xml:space="preserve">konzoly namontovat speciálně vyhrazený proutěný koš. Už žádné skvrny od mouky nebo drobky na krásném </w:t>
      </w:r>
      <w:proofErr w:type="gramStart"/>
      <w:r w:rsidRPr="008B3159">
        <w:rPr>
          <w:rFonts w:ascii="NouvelR" w:hAnsi="NouvelR"/>
        </w:rPr>
        <w:t>čalounění!</w:t>
      </w:r>
      <w:proofErr w:type="gramEnd"/>
    </w:p>
    <w:p w14:paraId="1411BEDF" w14:textId="77777777" w:rsidR="00EA64B1" w:rsidRPr="008B3159" w:rsidRDefault="00EA64B1" w:rsidP="00EA64B1">
      <w:pPr>
        <w:rPr>
          <w:rFonts w:ascii="NouvelR" w:hAnsi="NouvelR"/>
        </w:rPr>
      </w:pPr>
    </w:p>
    <w:p w14:paraId="07D4307B" w14:textId="77777777" w:rsidR="00EA64B1" w:rsidRPr="008B3159" w:rsidRDefault="00EA64B1" w:rsidP="00EA64B1">
      <w:pPr>
        <w:rPr>
          <w:rFonts w:ascii="NouvelR" w:hAnsi="NouvelR"/>
        </w:rPr>
      </w:pPr>
      <w:r w:rsidRPr="008B3159">
        <w:rPr>
          <w:rFonts w:ascii="NouvelR" w:hAnsi="NouvelR"/>
        </w:rPr>
        <w:t>Vrcholu rafinovanosti dosahuje volič převodovky e-pop na volantu, kterou lze přizpůsobit tak, aby připomínala tubu od rtěnky. Nachází se ve snadném dosahu za volantem vpravo a lze jej přizpůsobit kolekcím nebo individuálnímu vkusu (k dispozici v obchodě s příslušenstvím). Tento e-pop volič lze vyměnit bez použití nářadí, pomocí jednoduché koncovky, stejným způsobem, jako vyjmete SIM kartu z chytrého telefonu.</w:t>
      </w:r>
    </w:p>
    <w:p w14:paraId="72548C63" w14:textId="77777777" w:rsidR="00EA64B1" w:rsidRPr="008B3159" w:rsidRDefault="00EA64B1" w:rsidP="00EA64B1">
      <w:pPr>
        <w:rPr>
          <w:rFonts w:ascii="NouvelR" w:hAnsi="NouvelR"/>
        </w:rPr>
      </w:pPr>
    </w:p>
    <w:p w14:paraId="309AAA87" w14:textId="77777777" w:rsidR="00EA64B1" w:rsidRPr="008B3159" w:rsidRDefault="00EA64B1" w:rsidP="00EA64B1">
      <w:pPr>
        <w:rPr>
          <w:rFonts w:ascii="NouvelR" w:hAnsi="NouvelR"/>
        </w:rPr>
      </w:pPr>
      <w:r w:rsidRPr="008B3159">
        <w:rPr>
          <w:rFonts w:ascii="NouvelR" w:hAnsi="NouvelR"/>
        </w:rPr>
        <w:t xml:space="preserve">Z venku budou personalizační dekory včetně lišt na střeše a předních dveřích nabízeny ve dvou verzích, každá ve dvou </w:t>
      </w:r>
      <w:proofErr w:type="gramStart"/>
      <w:r w:rsidRPr="008B3159">
        <w:rPr>
          <w:rFonts w:ascii="NouvelR" w:hAnsi="NouvelR"/>
        </w:rPr>
        <w:t>barvách:</w:t>
      </w:r>
      <w:proofErr w:type="gramEnd"/>
      <w:r w:rsidRPr="008B3159">
        <w:rPr>
          <w:rFonts w:ascii="NouvelR" w:hAnsi="NouvelR"/>
        </w:rPr>
        <w:t xml:space="preserve"> NumbeR5 v červené nebo černé a Unlimited 5 ve zlaté nebo stříbrné.</w:t>
      </w:r>
    </w:p>
    <w:p w14:paraId="67176AAF" w14:textId="77777777" w:rsidR="000F40CD" w:rsidRPr="008B3159" w:rsidRDefault="000F40CD" w:rsidP="009514F2">
      <w:pPr>
        <w:rPr>
          <w:rFonts w:ascii="NouvelR" w:hAnsi="NouvelR"/>
        </w:rPr>
      </w:pPr>
    </w:p>
    <w:p w14:paraId="22F69533" w14:textId="77777777" w:rsidR="00A8762C" w:rsidRPr="008B3159" w:rsidRDefault="00A8762C" w:rsidP="009514F2">
      <w:pPr>
        <w:rPr>
          <w:rFonts w:ascii="NouvelR" w:hAnsi="NouvelR"/>
        </w:rPr>
      </w:pPr>
    </w:p>
    <w:p w14:paraId="33558232" w14:textId="77777777" w:rsidR="00A8762C" w:rsidRPr="008B3159" w:rsidRDefault="00A8762C" w:rsidP="009514F2">
      <w:pPr>
        <w:rPr>
          <w:rFonts w:ascii="NouvelR" w:hAnsi="NouvelR"/>
        </w:rPr>
        <w:sectPr w:rsidR="00A8762C" w:rsidRPr="008B3159" w:rsidSect="00942928">
          <w:pgSz w:w="11901" w:h="16817"/>
          <w:pgMar w:top="2835" w:right="1021" w:bottom="1814" w:left="1021" w:header="709" w:footer="454" w:gutter="0"/>
          <w:cols w:space="708"/>
          <w:titlePg/>
          <w:docGrid w:linePitch="360"/>
        </w:sectPr>
      </w:pPr>
    </w:p>
    <w:p w14:paraId="14DE9425" w14:textId="35DBDA53" w:rsidR="00F5285C" w:rsidRPr="008B3159" w:rsidRDefault="00F5285C" w:rsidP="00F5285C">
      <w:pPr>
        <w:pStyle w:val="Title1"/>
        <w:rPr>
          <w:rFonts w:ascii="NouvelR" w:hAnsi="NouvelR"/>
        </w:rPr>
      </w:pPr>
      <w:bookmarkStart w:id="44" w:name="_Toc159596776"/>
      <w:r w:rsidRPr="008B3159">
        <w:rPr>
          <w:rFonts w:ascii="NouvelR" w:hAnsi="NouvelR"/>
        </w:rPr>
        <w:lastRenderedPageBreak/>
        <w:t>made in Electricity</w:t>
      </w:r>
      <w:bookmarkEnd w:id="44"/>
    </w:p>
    <w:p w14:paraId="37840DF3" w14:textId="77777777" w:rsidR="00A8762C" w:rsidRPr="008B3159" w:rsidRDefault="00A8762C" w:rsidP="00A8762C">
      <w:pPr>
        <w:rPr>
          <w:rFonts w:ascii="NouvelR" w:hAnsi="NouvelR" w:cstheme="minorHAnsi"/>
        </w:rPr>
      </w:pPr>
    </w:p>
    <w:p w14:paraId="16FA760A" w14:textId="1F9F20C2" w:rsidR="00B179E2" w:rsidRPr="008B3159" w:rsidRDefault="002D39C4" w:rsidP="00A8762C">
      <w:pPr>
        <w:rPr>
          <w:rFonts w:ascii="NouvelR" w:hAnsi="NouvelR" w:cstheme="minorHAnsi"/>
        </w:rPr>
      </w:pPr>
      <w:r w:rsidRPr="008B3159">
        <w:rPr>
          <w:rFonts w:ascii="NouvelR" w:hAnsi="NouvelR" w:cstheme="minorHAnsi"/>
          <w:noProof/>
        </w:rPr>
        <w:drawing>
          <wp:inline distT="0" distB="0" distL="0" distR="0" wp14:anchorId="36B86BA6" wp14:editId="5D2FBF16">
            <wp:extent cx="6292850" cy="3539728"/>
            <wp:effectExtent l="0" t="0" r="0" b="3810"/>
            <wp:docPr id="31" name="Image 31" descr="Une image contenant Console centrale, véhicule, voiture, vol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Console centrale, véhicule, voiture, volant&#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6303571" cy="3545758"/>
                    </a:xfrm>
                    <a:prstGeom prst="rect">
                      <a:avLst/>
                    </a:prstGeom>
                  </pic:spPr>
                </pic:pic>
              </a:graphicData>
            </a:graphic>
          </wp:inline>
        </w:drawing>
      </w:r>
    </w:p>
    <w:p w14:paraId="0A731B1F" w14:textId="77777777" w:rsidR="00B179E2" w:rsidRPr="008B3159" w:rsidRDefault="00B179E2" w:rsidP="00A8762C">
      <w:pPr>
        <w:rPr>
          <w:rFonts w:ascii="NouvelR" w:hAnsi="NouvelR" w:cstheme="minorHAnsi"/>
        </w:rPr>
      </w:pPr>
    </w:p>
    <w:p w14:paraId="10616188" w14:textId="77777777" w:rsidR="00C406F4" w:rsidRPr="008B3159" w:rsidRDefault="00C406F4" w:rsidP="00C406F4">
      <w:pPr>
        <w:rPr>
          <w:rFonts w:ascii="NouvelR" w:hAnsi="NouvelR" w:cstheme="minorHAnsi"/>
        </w:rPr>
      </w:pPr>
      <w:r w:rsidRPr="008B3159">
        <w:rPr>
          <w:rFonts w:ascii="NouvelR" w:hAnsi="NouvelR" w:cstheme="minorHAnsi"/>
        </w:rPr>
        <w:t xml:space="preserve">Centrem průmyslového zařízení pro výrobu elektrického Renault 5 E-Tech bude výrobní středisko ElectriCity, který sdružuje tři výrobní závody v Douai, Maubeuge </w:t>
      </w:r>
      <w:proofErr w:type="gramStart"/>
      <w:r w:rsidRPr="008B3159">
        <w:rPr>
          <w:rFonts w:ascii="NouvelR" w:hAnsi="NouvelR" w:cstheme="minorHAnsi"/>
        </w:rPr>
        <w:t>a</w:t>
      </w:r>
      <w:proofErr w:type="gramEnd"/>
      <w:r w:rsidRPr="008B3159">
        <w:rPr>
          <w:rFonts w:ascii="NouvelR" w:hAnsi="NouvelR" w:cstheme="minorHAnsi"/>
        </w:rPr>
        <w:t xml:space="preserve"> Ruitz v regionu Hauts-de-France. Vůz se bude montovat v Douai a baterie v Ruitzu (předtím, než se budou baterie kompletně vyrábět v gigafactory v Douai ve spolupráci s AESC-Envision od března 2025. Motor bude mezitím sjíždět z montážní linky v závodě Cléon v Normandii, aby bylo zajištěno, že vůz bude vyráběn ve Francii.</w:t>
      </w:r>
    </w:p>
    <w:p w14:paraId="02E7696A" w14:textId="77777777" w:rsidR="00C406F4" w:rsidRPr="008B3159" w:rsidRDefault="00C406F4" w:rsidP="00C406F4">
      <w:pPr>
        <w:rPr>
          <w:rFonts w:ascii="NouvelR" w:hAnsi="NouvelR" w:cstheme="minorHAnsi"/>
        </w:rPr>
      </w:pPr>
    </w:p>
    <w:p w14:paraId="02C3B42B" w14:textId="77777777" w:rsidR="00C406F4" w:rsidRPr="008B3159" w:rsidRDefault="00C406F4" w:rsidP="00C406F4">
      <w:pPr>
        <w:rPr>
          <w:rFonts w:ascii="NouvelR" w:hAnsi="NouvelR" w:cstheme="minorHAnsi"/>
        </w:rPr>
      </w:pPr>
      <w:r w:rsidRPr="008B3159">
        <w:rPr>
          <w:rFonts w:ascii="NouvelR" w:hAnsi="NouvelR" w:cstheme="minorHAnsi"/>
        </w:rPr>
        <w:t>Tento výrobní systém průmyslu 4.0 by měl zkrátit dobu potřebnou k výrobě elektrického Renaultu 5 E-Tech na 9 hodin. Aby toho dosáhl, spoléhá se na svou průmyslový Metaverse. Metaverse je akcelerátor konkurenceschopnosti, který pomáhá znovuobjevit výrobu automobilů. Umožňuje optimalizovat výrobní nástroj v reálném čase díky milionům dat, která se vracejí ze všech zařízení, jež jsou nyní propojena.</w:t>
      </w:r>
    </w:p>
    <w:p w14:paraId="28E392FE" w14:textId="77777777" w:rsidR="00C406F4" w:rsidRPr="008B3159" w:rsidRDefault="00C406F4" w:rsidP="00C406F4">
      <w:pPr>
        <w:rPr>
          <w:rFonts w:ascii="NouvelR" w:hAnsi="NouvelR" w:cstheme="minorHAnsi"/>
        </w:rPr>
      </w:pPr>
    </w:p>
    <w:p w14:paraId="3D8ADBAE" w14:textId="77777777" w:rsidR="00C406F4" w:rsidRPr="008B3159" w:rsidRDefault="00C406F4" w:rsidP="00C406F4">
      <w:pPr>
        <w:rPr>
          <w:rFonts w:ascii="NouvelR" w:hAnsi="NouvelR" w:cstheme="minorHAnsi"/>
        </w:rPr>
      </w:pPr>
      <w:r w:rsidRPr="008B3159">
        <w:rPr>
          <w:rFonts w:ascii="NouvelR" w:hAnsi="NouvelR" w:cstheme="minorHAnsi"/>
        </w:rPr>
        <w:t>Metaverse Industrial skupiny Renault umožňuje chytřejší, rychlejší a lepší výrobu a zároveň snižuje náklady a uhlíkovou stopu průmyslových procesů. V kombinaci s umělou inteligencí poskytuje prediktivní přístup ke spotřebě energie a dokáže snížit spotřebu energie v průmyslových závodech skupiny o 20 %. Pro divizi ElectriCity a závod Cléon je cílem dosáhnout uhlíkové neutrality do roku 2025.</w:t>
      </w:r>
    </w:p>
    <w:p w14:paraId="56D18209" w14:textId="77777777" w:rsidR="006406A0" w:rsidRPr="008B3159" w:rsidRDefault="006406A0" w:rsidP="009514F2">
      <w:pPr>
        <w:rPr>
          <w:rFonts w:ascii="NouvelR" w:hAnsi="NouvelR"/>
        </w:rPr>
        <w:sectPr w:rsidR="006406A0" w:rsidRPr="008B3159" w:rsidSect="00942928">
          <w:pgSz w:w="11901" w:h="16817"/>
          <w:pgMar w:top="2835" w:right="1021" w:bottom="1814" w:left="1021" w:header="709" w:footer="454" w:gutter="0"/>
          <w:cols w:space="708"/>
          <w:titlePg/>
          <w:docGrid w:linePitch="360"/>
        </w:sectPr>
      </w:pPr>
    </w:p>
    <w:p w14:paraId="298CD2CC" w14:textId="680175C9" w:rsidR="003A1969" w:rsidRPr="008B3159" w:rsidRDefault="008D5010" w:rsidP="003A1969">
      <w:pPr>
        <w:pStyle w:val="Title1"/>
        <w:rPr>
          <w:rFonts w:ascii="NouvelR" w:hAnsi="NouvelR"/>
        </w:rPr>
      </w:pPr>
      <w:bookmarkStart w:id="45" w:name="_Toc158979403"/>
      <w:bookmarkStart w:id="46" w:name="_Toc159317482"/>
      <w:r w:rsidRPr="008B3159">
        <w:rPr>
          <w:rFonts w:ascii="NouvelR" w:hAnsi="NouvelR"/>
        </w:rPr>
        <w:lastRenderedPageBreak/>
        <w:t>SNÍŽENÍ UHLÍKOVÉ STOPY A BEZPEČNOST JAKO PRIORITA</w:t>
      </w:r>
      <w:bookmarkEnd w:id="45"/>
      <w:bookmarkEnd w:id="46"/>
    </w:p>
    <w:p w14:paraId="1A7FAF22" w14:textId="77777777" w:rsidR="003A1969" w:rsidRPr="008B3159" w:rsidRDefault="003A1969" w:rsidP="003A1969">
      <w:pPr>
        <w:rPr>
          <w:rFonts w:ascii="NouvelR" w:hAnsi="NouvelR"/>
        </w:rPr>
      </w:pPr>
    </w:p>
    <w:p w14:paraId="4675B145" w14:textId="77777777" w:rsidR="002D39C4" w:rsidRPr="008B3159" w:rsidRDefault="002D39C4" w:rsidP="003A1969">
      <w:pPr>
        <w:rPr>
          <w:rFonts w:ascii="NouvelR" w:hAnsi="NouvelR"/>
          <w:b/>
          <w:bCs/>
          <w:i/>
          <w:iCs/>
          <w:sz w:val="28"/>
          <w:szCs w:val="28"/>
        </w:rPr>
      </w:pPr>
      <w:r w:rsidRPr="008B3159">
        <w:rPr>
          <w:rFonts w:ascii="NouvelR" w:hAnsi="NouvelR"/>
          <w:b/>
          <w:bCs/>
          <w:i/>
          <w:iCs/>
          <w:noProof/>
          <w:sz w:val="28"/>
          <w:szCs w:val="28"/>
        </w:rPr>
        <w:drawing>
          <wp:inline distT="0" distB="0" distL="0" distR="0" wp14:anchorId="2F3173C3" wp14:editId="1772E00A">
            <wp:extent cx="6330950" cy="4653248"/>
            <wp:effectExtent l="0" t="0" r="0" b="0"/>
            <wp:docPr id="32" name="Image 32" descr="Une image contenant voiture, roue, Véhicule terrest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voiture, roue, Véhicule terrestre, véhicul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6344937" cy="4663528"/>
                    </a:xfrm>
                    <a:prstGeom prst="rect">
                      <a:avLst/>
                    </a:prstGeom>
                  </pic:spPr>
                </pic:pic>
              </a:graphicData>
            </a:graphic>
          </wp:inline>
        </w:drawing>
      </w:r>
    </w:p>
    <w:p w14:paraId="2638FCD4" w14:textId="77777777" w:rsidR="002D39C4" w:rsidRPr="008B3159" w:rsidRDefault="002D39C4" w:rsidP="003A1969">
      <w:pPr>
        <w:rPr>
          <w:rFonts w:ascii="NouvelR" w:hAnsi="NouvelR"/>
          <w:b/>
          <w:bCs/>
          <w:i/>
          <w:iCs/>
          <w:sz w:val="28"/>
          <w:szCs w:val="28"/>
        </w:rPr>
      </w:pPr>
    </w:p>
    <w:p w14:paraId="06D38515" w14:textId="72C0BCAC" w:rsidR="008D6E72" w:rsidRPr="008B3159" w:rsidRDefault="008F01C6" w:rsidP="003A1969">
      <w:pPr>
        <w:rPr>
          <w:rFonts w:ascii="NouvelR" w:hAnsi="NouvelR"/>
          <w:b/>
          <w:bCs/>
          <w:i/>
          <w:iCs/>
          <w:sz w:val="28"/>
          <w:szCs w:val="28"/>
        </w:rPr>
      </w:pPr>
      <w:r w:rsidRPr="008B3159">
        <w:rPr>
          <w:rFonts w:ascii="NouvelR" w:hAnsi="NouvelR"/>
          <w:b/>
          <w:bCs/>
          <w:i/>
          <w:iCs/>
          <w:sz w:val="28"/>
          <w:szCs w:val="28"/>
        </w:rPr>
        <w:t>Elektrický Renault 5 E-Tech ztělesňuje závazky skupiny Renault a Renaultu v oblasti udržitelného rozvoje. Dláždí cestu k mobilitě, která je ohleduplnější k životnímu prostředí, přírodním zdrojům a klimatu, stejně jako k bezpečnosti cestujících a ostatních účastníků silničního provozu.</w:t>
      </w:r>
    </w:p>
    <w:p w14:paraId="26E8204C" w14:textId="77777777" w:rsidR="008F01C6" w:rsidRPr="008B3159" w:rsidRDefault="008F01C6" w:rsidP="003A1969">
      <w:pPr>
        <w:rPr>
          <w:rFonts w:ascii="NouvelR" w:hAnsi="NouvelR"/>
        </w:rPr>
      </w:pPr>
    </w:p>
    <w:p w14:paraId="17A2EC6E" w14:textId="77777777" w:rsidR="006C4323" w:rsidRPr="008B3159" w:rsidRDefault="006C4323" w:rsidP="006C4323">
      <w:pPr>
        <w:rPr>
          <w:rFonts w:ascii="NouvelR" w:hAnsi="NouvelR"/>
          <w:b/>
          <w:bCs/>
          <w:color w:val="000000" w:themeColor="text1"/>
          <w:sz w:val="28"/>
        </w:rPr>
      </w:pPr>
      <w:bookmarkStart w:id="47" w:name="_Hlk158886240"/>
      <w:r w:rsidRPr="008B3159">
        <w:rPr>
          <w:rFonts w:ascii="NouvelR" w:hAnsi="NouvelR"/>
          <w:b/>
          <w:bCs/>
          <w:color w:val="000000" w:themeColor="text1"/>
          <w:sz w:val="28"/>
        </w:rPr>
        <w:t>Kompaktní výrobní řetězec kolem ElectriCity</w:t>
      </w:r>
    </w:p>
    <w:p w14:paraId="6054EB83" w14:textId="77777777" w:rsidR="006C4323" w:rsidRPr="008B3159" w:rsidRDefault="006C4323" w:rsidP="006C4323">
      <w:pPr>
        <w:rPr>
          <w:rFonts w:ascii="NouvelR" w:hAnsi="NouvelR"/>
          <w:color w:val="000000" w:themeColor="text1"/>
        </w:rPr>
      </w:pPr>
      <w:r w:rsidRPr="008B3159">
        <w:rPr>
          <w:rFonts w:ascii="NouvelR" w:hAnsi="NouvelR"/>
          <w:color w:val="000000" w:themeColor="text1"/>
        </w:rPr>
        <w:t xml:space="preserve">- Bezuhlíková elektřina dostupná ve Francii. </w:t>
      </w:r>
    </w:p>
    <w:p w14:paraId="34DBD93B" w14:textId="77777777" w:rsidR="006C4323" w:rsidRPr="008B3159" w:rsidRDefault="006C4323" w:rsidP="006C4323">
      <w:pPr>
        <w:rPr>
          <w:rFonts w:ascii="NouvelR" w:hAnsi="NouvelR"/>
          <w:color w:val="000000" w:themeColor="text1"/>
        </w:rPr>
      </w:pPr>
      <w:r w:rsidRPr="008B3159">
        <w:rPr>
          <w:rFonts w:ascii="NouvelR" w:hAnsi="NouvelR"/>
          <w:color w:val="000000" w:themeColor="text1"/>
        </w:rPr>
        <w:t>- Vozidlo smontované v našem závodě Ampere v Douai.</w:t>
      </w:r>
    </w:p>
    <w:p w14:paraId="712981B3" w14:textId="77777777" w:rsidR="006C4323" w:rsidRPr="008B3159" w:rsidRDefault="006C4323" w:rsidP="006C4323">
      <w:pPr>
        <w:rPr>
          <w:rFonts w:ascii="NouvelR" w:hAnsi="NouvelR"/>
          <w:color w:val="000000" w:themeColor="text1"/>
        </w:rPr>
      </w:pPr>
      <w:r w:rsidRPr="008B3159">
        <w:rPr>
          <w:rFonts w:ascii="NouvelR" w:hAnsi="NouvelR"/>
          <w:color w:val="000000" w:themeColor="text1"/>
        </w:rPr>
        <w:t>- Motor vyráběný v závodě Ampere v Cléonu.</w:t>
      </w:r>
    </w:p>
    <w:p w14:paraId="6061A4FD" w14:textId="77777777" w:rsidR="006C4323" w:rsidRPr="008B3159" w:rsidRDefault="006C4323" w:rsidP="006C4323">
      <w:pPr>
        <w:rPr>
          <w:rFonts w:ascii="NouvelR" w:hAnsi="NouvelR"/>
          <w:color w:val="000000" w:themeColor="text1"/>
        </w:rPr>
      </w:pPr>
      <w:r w:rsidRPr="008B3159">
        <w:rPr>
          <w:rFonts w:ascii="NouvelR" w:hAnsi="NouvelR"/>
          <w:color w:val="000000" w:themeColor="text1"/>
        </w:rPr>
        <w:t>- Akumulátor vyráběný v závodě Ampere v Ruitzu.</w:t>
      </w:r>
    </w:p>
    <w:p w14:paraId="1D036C95" w14:textId="77777777" w:rsidR="006C4323" w:rsidRPr="008B3159" w:rsidRDefault="006C4323" w:rsidP="006C4323">
      <w:pPr>
        <w:rPr>
          <w:rFonts w:ascii="NouvelR" w:hAnsi="NouvelR"/>
          <w:color w:val="000000" w:themeColor="text1"/>
        </w:rPr>
      </w:pPr>
      <w:r w:rsidRPr="008B3159">
        <w:rPr>
          <w:rFonts w:ascii="NouvelR" w:hAnsi="NouvelR"/>
          <w:color w:val="000000" w:themeColor="text1"/>
        </w:rPr>
        <w:lastRenderedPageBreak/>
        <w:t>- Baterie vyráběné v našem závodě v Douai díky partnerství s Envision, od roku 2025.</w:t>
      </w:r>
    </w:p>
    <w:p w14:paraId="27694E79" w14:textId="77777777" w:rsidR="006C4323" w:rsidRPr="008B3159" w:rsidRDefault="006C4323" w:rsidP="006C4323">
      <w:pPr>
        <w:rPr>
          <w:rFonts w:ascii="NouvelR" w:hAnsi="NouvelR"/>
          <w:color w:val="000000" w:themeColor="text1"/>
        </w:rPr>
      </w:pPr>
      <w:r w:rsidRPr="008B3159">
        <w:rPr>
          <w:rFonts w:ascii="NouvelR" w:hAnsi="NouvelR"/>
          <w:color w:val="000000" w:themeColor="text1"/>
        </w:rPr>
        <w:t>- 75 % našich dodavatelů je vzdáleno méně než 300 km od našeho centra Ampere ElectriCity (Douai, Maubeuge, Ruitz).</w:t>
      </w:r>
    </w:p>
    <w:p w14:paraId="1614A4F0" w14:textId="0DF4303B" w:rsidR="003A1969" w:rsidRPr="008B3159" w:rsidRDefault="006C4323" w:rsidP="006C4323">
      <w:pPr>
        <w:rPr>
          <w:rFonts w:ascii="NouvelR" w:hAnsi="NouvelR"/>
          <w:color w:val="000000" w:themeColor="text1"/>
        </w:rPr>
      </w:pPr>
      <w:r w:rsidRPr="008B3159">
        <w:rPr>
          <w:rFonts w:ascii="NouvelR" w:hAnsi="NouvelR"/>
          <w:color w:val="000000" w:themeColor="text1"/>
        </w:rPr>
        <w:t>- 75 % našich zákazníků elektrických vozidel je vzdáleno méně než 1000 km od ElectriCity.</w:t>
      </w:r>
    </w:p>
    <w:p w14:paraId="15D647B4" w14:textId="77777777" w:rsidR="006C4323" w:rsidRPr="008B3159" w:rsidRDefault="006C4323" w:rsidP="006C4323">
      <w:pPr>
        <w:rPr>
          <w:rFonts w:ascii="NouvelR" w:hAnsi="NouvelR"/>
        </w:rPr>
      </w:pPr>
    </w:p>
    <w:bookmarkEnd w:id="47"/>
    <w:p w14:paraId="2934E8F0" w14:textId="77777777" w:rsidR="00AD6B45" w:rsidRPr="008B3159" w:rsidRDefault="00AD6B45" w:rsidP="00AD6B45">
      <w:pPr>
        <w:rPr>
          <w:rFonts w:ascii="NouvelR" w:hAnsi="NouvelR"/>
        </w:rPr>
      </w:pPr>
      <w:r w:rsidRPr="008B3159">
        <w:rPr>
          <w:rFonts w:ascii="NouvelR" w:hAnsi="NouvelR"/>
          <w:b/>
          <w:bCs/>
          <w:color w:val="000000" w:themeColor="text1"/>
          <w:sz w:val="28"/>
        </w:rPr>
        <w:t>Opravitelné baterie se sníženou uhlíkovou stopou</w:t>
      </w:r>
    </w:p>
    <w:p w14:paraId="6226C071" w14:textId="77777777" w:rsidR="00AD6B45" w:rsidRPr="008B3159" w:rsidRDefault="00AD6B45" w:rsidP="00AD6B45">
      <w:pPr>
        <w:rPr>
          <w:rFonts w:ascii="NouvelR" w:hAnsi="NouvelR"/>
        </w:rPr>
      </w:pPr>
      <w:r w:rsidRPr="008B3159">
        <w:rPr>
          <w:rFonts w:ascii="NouvelR" w:hAnsi="NouvelR"/>
        </w:rPr>
        <w:t xml:space="preserve">- Fáze </w:t>
      </w:r>
      <w:proofErr w:type="gramStart"/>
      <w:r w:rsidRPr="008B3159">
        <w:rPr>
          <w:rFonts w:ascii="NouvelR" w:hAnsi="NouvelR"/>
        </w:rPr>
        <w:t>1:</w:t>
      </w:r>
      <w:proofErr w:type="gramEnd"/>
      <w:r w:rsidRPr="008B3159">
        <w:rPr>
          <w:rFonts w:ascii="NouvelR" w:hAnsi="NouvelR"/>
        </w:rPr>
        <w:t xml:space="preserve"> cíl snížit emise o -20 % do roku 2025 ve srovnání s rokem 2020.</w:t>
      </w:r>
    </w:p>
    <w:p w14:paraId="327F1129" w14:textId="03B19A34" w:rsidR="003A1969" w:rsidRPr="008B3159" w:rsidRDefault="00AD6B45" w:rsidP="00AD6B45">
      <w:pPr>
        <w:rPr>
          <w:rFonts w:ascii="NouvelR" w:hAnsi="NouvelR"/>
        </w:rPr>
      </w:pPr>
      <w:r w:rsidRPr="008B3159">
        <w:rPr>
          <w:rFonts w:ascii="NouvelR" w:hAnsi="NouvelR"/>
        </w:rPr>
        <w:t xml:space="preserve">- Fáze </w:t>
      </w:r>
      <w:proofErr w:type="gramStart"/>
      <w:r w:rsidRPr="008B3159">
        <w:rPr>
          <w:rFonts w:ascii="NouvelR" w:hAnsi="NouvelR"/>
        </w:rPr>
        <w:t>2:</w:t>
      </w:r>
      <w:proofErr w:type="gramEnd"/>
      <w:r w:rsidRPr="008B3159">
        <w:rPr>
          <w:rFonts w:ascii="NouvelR" w:hAnsi="NouvelR"/>
        </w:rPr>
        <w:t xml:space="preserve"> cíl snížení o -35 % do roku 2030 ve srovnání s rokem 2020.</w:t>
      </w:r>
    </w:p>
    <w:p w14:paraId="7BFB2313" w14:textId="77777777" w:rsidR="00AD6B45" w:rsidRPr="008B3159" w:rsidRDefault="00AD6B45" w:rsidP="003A1969">
      <w:pPr>
        <w:pStyle w:val="Title3"/>
        <w:rPr>
          <w:rFonts w:ascii="NouvelR" w:hAnsi="NouvelR"/>
        </w:rPr>
      </w:pPr>
      <w:bookmarkStart w:id="48" w:name="_Toc158979406"/>
      <w:bookmarkStart w:id="49" w:name="_Toc159317485"/>
    </w:p>
    <w:bookmarkEnd w:id="48"/>
    <w:bookmarkEnd w:id="49"/>
    <w:p w14:paraId="20BACA10" w14:textId="77777777" w:rsidR="00D34B6C" w:rsidRPr="008B3159" w:rsidRDefault="00D34B6C" w:rsidP="00D34B6C">
      <w:pPr>
        <w:rPr>
          <w:rFonts w:ascii="NouvelR" w:hAnsi="NouvelR"/>
        </w:rPr>
      </w:pPr>
      <w:r w:rsidRPr="008B3159">
        <w:rPr>
          <w:rFonts w:ascii="NouvelR" w:hAnsi="NouvelR"/>
          <w:b/>
          <w:bCs/>
          <w:color w:val="000000" w:themeColor="text1"/>
          <w:sz w:val="28"/>
        </w:rPr>
        <w:t>Kompaktní elektromotor bez obsahu vzácných zemin</w:t>
      </w:r>
    </w:p>
    <w:p w14:paraId="00E7A4A2" w14:textId="66E8EE9C" w:rsidR="00D34B6C" w:rsidRPr="008B3159" w:rsidRDefault="00D34B6C" w:rsidP="00D34B6C">
      <w:pPr>
        <w:rPr>
          <w:rFonts w:ascii="NouvelR" w:hAnsi="NouvelR"/>
        </w:rPr>
      </w:pPr>
      <w:r w:rsidRPr="008B3159">
        <w:rPr>
          <w:rFonts w:ascii="NouvelR" w:hAnsi="NouvelR"/>
        </w:rPr>
        <w:t>- Elektromotor vozu Renault 5 E-Tech</w:t>
      </w:r>
      <w:r w:rsidR="00965FC1">
        <w:rPr>
          <w:rFonts w:ascii="NouvelR" w:hAnsi="NouvelR"/>
        </w:rPr>
        <w:t xml:space="preserve"> 100% elektrický</w:t>
      </w:r>
      <w:r w:rsidR="002A5578">
        <w:rPr>
          <w:rFonts w:ascii="NouvelR" w:hAnsi="NouvelR"/>
        </w:rPr>
        <w:t xml:space="preserve"> </w:t>
      </w:r>
      <w:r w:rsidRPr="008B3159">
        <w:rPr>
          <w:rFonts w:ascii="NouvelR" w:hAnsi="NouvelR"/>
        </w:rPr>
        <w:t>je kompaktnější než motor vozů Mégane E-Tech</w:t>
      </w:r>
      <w:r w:rsidR="00965FC1">
        <w:rPr>
          <w:rFonts w:ascii="NouvelR" w:hAnsi="NouvelR"/>
        </w:rPr>
        <w:t xml:space="preserve"> 100% elektrický</w:t>
      </w:r>
      <w:r w:rsidR="002A5578">
        <w:rPr>
          <w:rFonts w:ascii="NouvelR" w:hAnsi="NouvelR"/>
        </w:rPr>
        <w:t xml:space="preserve"> </w:t>
      </w:r>
      <w:r w:rsidRPr="008B3159">
        <w:rPr>
          <w:rFonts w:ascii="NouvelR" w:hAnsi="NouvelR"/>
        </w:rPr>
        <w:t>a Scénic E-Tech electric, z nichž je odvozen.</w:t>
      </w:r>
    </w:p>
    <w:p w14:paraId="51A37A65" w14:textId="77777777" w:rsidR="00D34B6C" w:rsidRPr="008B3159" w:rsidRDefault="00D34B6C" w:rsidP="00D34B6C">
      <w:pPr>
        <w:rPr>
          <w:rFonts w:ascii="NouvelR" w:hAnsi="NouvelR"/>
        </w:rPr>
      </w:pPr>
      <w:r w:rsidRPr="008B3159">
        <w:rPr>
          <w:rFonts w:ascii="NouvelR" w:hAnsi="NouvelR"/>
        </w:rPr>
        <w:t xml:space="preserve">- Zůstává věrný technologii preferované společností </w:t>
      </w:r>
      <w:proofErr w:type="gramStart"/>
      <w:r w:rsidRPr="008B3159">
        <w:rPr>
          <w:rFonts w:ascii="NouvelR" w:hAnsi="NouvelR"/>
        </w:rPr>
        <w:t>Renault:</w:t>
      </w:r>
      <w:proofErr w:type="gramEnd"/>
      <w:r w:rsidRPr="008B3159">
        <w:rPr>
          <w:rFonts w:ascii="NouvelR" w:hAnsi="NouvelR"/>
        </w:rPr>
        <w:t xml:space="preserve"> synchronní s vinutým rotorem.</w:t>
      </w:r>
    </w:p>
    <w:p w14:paraId="60A52152" w14:textId="079B6098" w:rsidR="003A1969" w:rsidRPr="008B3159" w:rsidRDefault="00D34B6C" w:rsidP="00D34B6C">
      <w:pPr>
        <w:rPr>
          <w:rFonts w:ascii="NouvelR" w:hAnsi="NouvelR"/>
        </w:rPr>
      </w:pPr>
      <w:r w:rsidRPr="008B3159">
        <w:rPr>
          <w:rFonts w:ascii="NouvelR" w:hAnsi="NouvelR"/>
        </w:rPr>
        <w:t>- Díky absenci permanentních magnetů nepoužívá žádné vzácné zeminy, čímž snižuje svůj dopad na životní prostředí.</w:t>
      </w:r>
    </w:p>
    <w:p w14:paraId="6D6D2561" w14:textId="77777777" w:rsidR="00D34B6C" w:rsidRPr="008B3159" w:rsidRDefault="00D34B6C" w:rsidP="00D34B6C">
      <w:pPr>
        <w:rPr>
          <w:rFonts w:ascii="NouvelR" w:hAnsi="NouvelR"/>
        </w:rPr>
      </w:pPr>
    </w:p>
    <w:p w14:paraId="708FC772" w14:textId="3DFFA0E9" w:rsidR="00A93EAA" w:rsidRPr="008B3159" w:rsidRDefault="00A93EAA" w:rsidP="00A93EAA">
      <w:pPr>
        <w:rPr>
          <w:rFonts w:ascii="NouvelR" w:hAnsi="NouvelR"/>
        </w:rPr>
      </w:pPr>
      <w:bookmarkStart w:id="50" w:name="_Hlk159236480"/>
      <w:r w:rsidRPr="008B3159">
        <w:rPr>
          <w:rFonts w:ascii="NouvelR" w:hAnsi="NouvelR"/>
          <w:b/>
          <w:bCs/>
          <w:color w:val="000000" w:themeColor="text1"/>
          <w:sz w:val="28"/>
        </w:rPr>
        <w:t>Udržitelný koncept</w:t>
      </w:r>
    </w:p>
    <w:bookmarkEnd w:id="50"/>
    <w:p w14:paraId="78B16C6C" w14:textId="77777777" w:rsidR="009F1FDF" w:rsidRPr="008B3159" w:rsidRDefault="009F1FDF" w:rsidP="009F1FDF">
      <w:pPr>
        <w:rPr>
          <w:rFonts w:ascii="NouvelR" w:hAnsi="NouvelR"/>
        </w:rPr>
      </w:pPr>
      <w:r w:rsidRPr="008B3159">
        <w:rPr>
          <w:rFonts w:ascii="NouvelR" w:hAnsi="NouvelR"/>
        </w:rPr>
        <w:t>- 85 % recyklovatelné vozidlo.</w:t>
      </w:r>
    </w:p>
    <w:p w14:paraId="499970FB" w14:textId="77777777" w:rsidR="009F1FDF" w:rsidRPr="008B3159" w:rsidRDefault="009F1FDF" w:rsidP="009F1FDF">
      <w:pPr>
        <w:rPr>
          <w:rFonts w:ascii="NouvelR" w:hAnsi="NouvelR"/>
        </w:rPr>
      </w:pPr>
      <w:r w:rsidRPr="008B3159">
        <w:rPr>
          <w:rFonts w:ascii="NouvelR" w:hAnsi="NouvelR"/>
        </w:rPr>
        <w:t>- 19,4 % recyklovaného obsahu (norma ISO14021).</w:t>
      </w:r>
    </w:p>
    <w:p w14:paraId="1E902FDE" w14:textId="77777777" w:rsidR="009F1FDF" w:rsidRPr="008B3159" w:rsidRDefault="009F1FDF" w:rsidP="009F1FDF">
      <w:pPr>
        <w:rPr>
          <w:rFonts w:ascii="NouvelR" w:hAnsi="NouvelR"/>
        </w:rPr>
      </w:pPr>
      <w:r w:rsidRPr="008B3159">
        <w:rPr>
          <w:rFonts w:ascii="NouvelR" w:hAnsi="NouvelR"/>
        </w:rPr>
        <w:t>- 26,6 % materiálů z oběhového hospodářství, včetně 41 kg recyklovaných polymerů.</w:t>
      </w:r>
    </w:p>
    <w:p w14:paraId="6E738B50" w14:textId="1C891398" w:rsidR="003A1969" w:rsidRPr="008B3159" w:rsidRDefault="009F1FDF" w:rsidP="009F1FDF">
      <w:pPr>
        <w:rPr>
          <w:rFonts w:ascii="NouvelR" w:hAnsi="NouvelR"/>
        </w:rPr>
      </w:pPr>
      <w:r w:rsidRPr="008B3159">
        <w:rPr>
          <w:rFonts w:ascii="NouvelR" w:hAnsi="NouvelR"/>
        </w:rPr>
        <w:t>- 100% recyklované látky z plastových lahví pro sedadla z čalounění E3 u verzí Techno a Iconic Five.</w:t>
      </w:r>
    </w:p>
    <w:p w14:paraId="783B41F2" w14:textId="77777777" w:rsidR="00A71A0F" w:rsidRPr="008B3159" w:rsidRDefault="00A71A0F" w:rsidP="003A1969">
      <w:pPr>
        <w:pStyle w:val="Title3"/>
        <w:rPr>
          <w:rFonts w:ascii="NouvelR" w:hAnsi="NouvelR"/>
        </w:rPr>
      </w:pPr>
      <w:bookmarkStart w:id="51" w:name="_Toc158979408"/>
      <w:bookmarkStart w:id="52" w:name="_Toc159317487"/>
    </w:p>
    <w:p w14:paraId="3EA57B44" w14:textId="77777777" w:rsidR="00A71A0F" w:rsidRPr="008B3159" w:rsidRDefault="00A71A0F" w:rsidP="00A71A0F">
      <w:pPr>
        <w:pStyle w:val="Title3"/>
        <w:rPr>
          <w:rFonts w:ascii="NouvelR" w:hAnsi="NouvelR"/>
        </w:rPr>
      </w:pPr>
      <w:r w:rsidRPr="008B3159">
        <w:rPr>
          <w:rFonts w:ascii="NouvelR" w:hAnsi="NouvelR"/>
          <w:szCs w:val="28"/>
        </w:rPr>
        <w:t>První vozidlo, které se díky technologii V2G* zapojilo do energetického ekosystému</w:t>
      </w:r>
      <w:r w:rsidRPr="008B3159">
        <w:rPr>
          <w:rFonts w:ascii="NouvelR" w:hAnsi="NouvelR"/>
        </w:rPr>
        <w:t xml:space="preserve">. </w:t>
      </w:r>
    </w:p>
    <w:p w14:paraId="6D76C2C2" w14:textId="77777777" w:rsidR="00A71A0F" w:rsidRPr="008B3159" w:rsidRDefault="00A71A0F" w:rsidP="00A71A0F">
      <w:pPr>
        <w:pStyle w:val="Title3"/>
        <w:rPr>
          <w:rFonts w:ascii="NouvelR" w:hAnsi="NouvelR"/>
          <w:b w:val="0"/>
          <w:bCs w:val="0"/>
          <w:sz w:val="24"/>
        </w:rPr>
      </w:pPr>
      <w:r w:rsidRPr="008B3159">
        <w:rPr>
          <w:rFonts w:ascii="NouvelR" w:hAnsi="NouvelR"/>
          <w:b w:val="0"/>
          <w:bCs w:val="0"/>
          <w:sz w:val="24"/>
        </w:rPr>
        <w:t>- Nová obousměrná nabíječka střídavého proudu o výkonu 11 kW, která umožňuje nasměrovat nabíjení do oblastí, kde je k dispozici obnovitelná energie, a snížit tak zatížení sítě.</w:t>
      </w:r>
    </w:p>
    <w:p w14:paraId="001A6B44" w14:textId="77777777" w:rsidR="00A71A0F" w:rsidRPr="008B3159" w:rsidRDefault="00A71A0F" w:rsidP="00A71A0F">
      <w:pPr>
        <w:pStyle w:val="Title3"/>
        <w:rPr>
          <w:rFonts w:ascii="NouvelR" w:hAnsi="NouvelR"/>
          <w:b w:val="0"/>
          <w:bCs w:val="0"/>
          <w:sz w:val="24"/>
        </w:rPr>
      </w:pPr>
      <w:r w:rsidRPr="008B3159">
        <w:rPr>
          <w:rFonts w:ascii="NouvelR" w:hAnsi="NouvelR"/>
          <w:b w:val="0"/>
          <w:bCs w:val="0"/>
          <w:sz w:val="24"/>
        </w:rPr>
        <w:t xml:space="preserve">- Nabíječka, která umožňuje dodávat dekarbonizovanou elektřinu zpět do globální elektrické sítě díky smlouvě o dodávce elektřiny, kterou nabízí společnost Mobilize ve spolupráci s TMH. </w:t>
      </w:r>
    </w:p>
    <w:p w14:paraId="23941E7C" w14:textId="77777777" w:rsidR="00A71A0F" w:rsidRPr="008B3159" w:rsidRDefault="00A71A0F" w:rsidP="00A71A0F">
      <w:pPr>
        <w:pStyle w:val="Title3"/>
        <w:rPr>
          <w:rFonts w:ascii="NouvelR" w:hAnsi="NouvelR"/>
          <w:b w:val="0"/>
          <w:bCs w:val="0"/>
          <w:sz w:val="24"/>
        </w:rPr>
      </w:pPr>
    </w:p>
    <w:bookmarkEnd w:id="51"/>
    <w:bookmarkEnd w:id="52"/>
    <w:p w14:paraId="3DEFDC2B" w14:textId="77777777" w:rsidR="003A1969" w:rsidRDefault="003A1969" w:rsidP="003A1969">
      <w:pPr>
        <w:rPr>
          <w:rFonts w:ascii="NouvelR" w:eastAsia="Times New Roman" w:hAnsi="NouvelR"/>
        </w:rPr>
      </w:pPr>
    </w:p>
    <w:p w14:paraId="2D66CC3B" w14:textId="77777777" w:rsidR="00EE34D0" w:rsidRDefault="00EE34D0" w:rsidP="003A1969">
      <w:pPr>
        <w:rPr>
          <w:rFonts w:ascii="NouvelR" w:eastAsia="Times New Roman" w:hAnsi="NouvelR"/>
        </w:rPr>
      </w:pPr>
    </w:p>
    <w:p w14:paraId="67857420" w14:textId="77777777" w:rsidR="00EE34D0" w:rsidRDefault="00EE34D0" w:rsidP="003A1969">
      <w:pPr>
        <w:rPr>
          <w:rFonts w:ascii="NouvelR" w:eastAsia="Times New Roman" w:hAnsi="NouvelR"/>
        </w:rPr>
      </w:pPr>
    </w:p>
    <w:p w14:paraId="6F11CB1C" w14:textId="77777777" w:rsidR="00EE34D0" w:rsidRDefault="00EE34D0" w:rsidP="003A1969">
      <w:pPr>
        <w:rPr>
          <w:rFonts w:ascii="NouvelR" w:eastAsia="Times New Roman" w:hAnsi="NouvelR"/>
        </w:rPr>
      </w:pPr>
    </w:p>
    <w:p w14:paraId="45D818A9" w14:textId="77777777" w:rsidR="00EE34D0" w:rsidRDefault="00EE34D0" w:rsidP="003A1969">
      <w:pPr>
        <w:rPr>
          <w:rFonts w:ascii="NouvelR" w:eastAsia="Times New Roman" w:hAnsi="NouvelR"/>
        </w:rPr>
      </w:pPr>
    </w:p>
    <w:p w14:paraId="4AAF8661" w14:textId="77777777" w:rsidR="00EE34D0" w:rsidRPr="008B3159" w:rsidRDefault="00EE34D0" w:rsidP="003A1969">
      <w:pPr>
        <w:rPr>
          <w:rFonts w:ascii="NouvelR" w:eastAsia="Times New Roman" w:hAnsi="NouvelR"/>
        </w:rPr>
      </w:pPr>
    </w:p>
    <w:p w14:paraId="0988A755" w14:textId="4B1FA780" w:rsidR="00826F79" w:rsidRPr="008B3159" w:rsidRDefault="00826F79" w:rsidP="00826F79">
      <w:pPr>
        <w:rPr>
          <w:rFonts w:ascii="NouvelR" w:hAnsi="NouvelR"/>
        </w:rPr>
      </w:pPr>
      <w:r w:rsidRPr="008B3159">
        <w:rPr>
          <w:rFonts w:ascii="NouvelR" w:hAnsi="NouvelR"/>
          <w:b/>
          <w:bCs/>
          <w:color w:val="000000" w:themeColor="text1"/>
          <w:sz w:val="28"/>
        </w:rPr>
        <w:lastRenderedPageBreak/>
        <w:t>Na špičce bezpečnosti</w:t>
      </w:r>
    </w:p>
    <w:p w14:paraId="283733E5" w14:textId="77777777" w:rsidR="00826F79" w:rsidRPr="008B3159" w:rsidRDefault="00826F79" w:rsidP="00826F79">
      <w:pPr>
        <w:rPr>
          <w:rFonts w:ascii="NouvelR" w:hAnsi="NouvelR"/>
        </w:rPr>
      </w:pPr>
      <w:r w:rsidRPr="008B3159">
        <w:rPr>
          <w:rFonts w:ascii="NouvelR" w:hAnsi="NouvelR"/>
        </w:rPr>
        <w:t>- Pomocné systémy pro řízení (ADAS) na úrovni nejvyššího segmentu, které jdou nad rámec nového nařízení GSR II (General Safety Regulation II</w:t>
      </w:r>
      <w:proofErr w:type="gramStart"/>
      <w:r w:rsidRPr="008B3159">
        <w:rPr>
          <w:rFonts w:ascii="NouvelR" w:hAnsi="NouvelR"/>
        </w:rPr>
        <w:t>):</w:t>
      </w:r>
      <w:proofErr w:type="gramEnd"/>
      <w:r w:rsidRPr="008B3159">
        <w:rPr>
          <w:rFonts w:ascii="NouvelR" w:hAnsi="NouvelR"/>
        </w:rPr>
        <w:t xml:space="preserve"> kromě systému sledování pozornosti řidiče také automatické nouzové brzdění při couvání, detekce předních vozidel s nouzovou korekcí jízdního pruhu, detekce zadních vozidel s nouzovou korekcí jízdního pruhu a bezpečné vystupování cestujících.</w:t>
      </w:r>
    </w:p>
    <w:p w14:paraId="68CE9F39" w14:textId="77777777" w:rsidR="00826F79" w:rsidRPr="008B3159" w:rsidRDefault="00826F79" w:rsidP="00826F79">
      <w:pPr>
        <w:rPr>
          <w:rFonts w:ascii="NouvelR" w:hAnsi="NouvelR"/>
        </w:rPr>
      </w:pPr>
      <w:r w:rsidRPr="008B3159">
        <w:rPr>
          <w:rFonts w:ascii="NouvelR" w:hAnsi="NouvelR"/>
        </w:rPr>
        <w:t>- Active Driver Assist, inteligentní adaptivní tempomat, předvídá podmínky na silnici a deleguje řízení na úrovni 2.</w:t>
      </w:r>
    </w:p>
    <w:p w14:paraId="59BF2F0A" w14:textId="77777777" w:rsidR="00826F79" w:rsidRPr="008B3159" w:rsidRDefault="00826F79" w:rsidP="00826F79">
      <w:pPr>
        <w:rPr>
          <w:rFonts w:ascii="NouvelR" w:hAnsi="NouvelR"/>
        </w:rPr>
      </w:pPr>
      <w:r w:rsidRPr="008B3159">
        <w:rPr>
          <w:rFonts w:ascii="NouvelR" w:hAnsi="NouvelR"/>
        </w:rPr>
        <w:t>- Safety Coach poskytuje individuální rady pro zodpovědnější řízení.</w:t>
      </w:r>
    </w:p>
    <w:p w14:paraId="167C6A9A" w14:textId="77777777" w:rsidR="00826F79" w:rsidRPr="008B3159" w:rsidRDefault="00826F79" w:rsidP="00826F79">
      <w:pPr>
        <w:rPr>
          <w:rFonts w:ascii="NouvelR" w:hAnsi="NouvelR"/>
        </w:rPr>
      </w:pPr>
      <w:r w:rsidRPr="008B3159">
        <w:rPr>
          <w:rFonts w:ascii="NouvelR" w:hAnsi="NouvelR"/>
        </w:rPr>
        <w:t>- Nový dynamický brzdový systém zkracuje reakční dobu automatického brzdění na polovinu.</w:t>
      </w:r>
    </w:p>
    <w:p w14:paraId="3E1252DD" w14:textId="77777777" w:rsidR="00826F79" w:rsidRPr="008B3159" w:rsidRDefault="00826F79" w:rsidP="00826F79">
      <w:pPr>
        <w:rPr>
          <w:rFonts w:ascii="NouvelR" w:hAnsi="NouvelR"/>
        </w:rPr>
      </w:pPr>
      <w:r w:rsidRPr="008B3159">
        <w:rPr>
          <w:rFonts w:ascii="NouvelR" w:hAnsi="NouvelR"/>
        </w:rPr>
        <w:t>- Systém automatického brzdění po nehodě automaticky zablokuje brzdy vozidla v případě kolize, aby se zvýšila bezpečnost vozidla a jeho cestujících po prvním nárazu.</w:t>
      </w:r>
    </w:p>
    <w:p w14:paraId="4148A770" w14:textId="6001B59C" w:rsidR="006406A0" w:rsidRDefault="00826F79" w:rsidP="00826F79">
      <w:pPr>
        <w:rPr>
          <w:rFonts w:ascii="NouvelR" w:hAnsi="NouvelR"/>
        </w:rPr>
      </w:pPr>
      <w:r w:rsidRPr="008B3159">
        <w:rPr>
          <w:rFonts w:ascii="NouvelR" w:hAnsi="NouvelR"/>
        </w:rPr>
        <w:t>- Inovativní technologie (Fireman Access, Pyroswitch a QRescue) zjednodušují první pomoc v případě nehody.</w:t>
      </w:r>
    </w:p>
    <w:p w14:paraId="505358B1" w14:textId="77777777" w:rsidR="003A487A" w:rsidRDefault="003A487A" w:rsidP="00826F79">
      <w:pPr>
        <w:rPr>
          <w:rFonts w:ascii="NouvelR" w:hAnsi="NouvelR"/>
        </w:rPr>
      </w:pPr>
    </w:p>
    <w:p w14:paraId="5401468D" w14:textId="77777777" w:rsidR="003A487A" w:rsidRDefault="003A487A" w:rsidP="00826F79">
      <w:pPr>
        <w:rPr>
          <w:rFonts w:ascii="NouvelR" w:hAnsi="NouvelR"/>
        </w:rPr>
      </w:pPr>
    </w:p>
    <w:p w14:paraId="237983EA" w14:textId="77777777" w:rsidR="003A487A" w:rsidRDefault="003A487A" w:rsidP="00826F79">
      <w:pPr>
        <w:rPr>
          <w:rFonts w:ascii="NouvelR" w:hAnsi="NouvelR"/>
        </w:rPr>
      </w:pPr>
    </w:p>
    <w:p w14:paraId="175D1A3B" w14:textId="77777777" w:rsidR="003A487A" w:rsidRPr="003A487A" w:rsidRDefault="003A487A" w:rsidP="003A487A">
      <w:pPr>
        <w:rPr>
          <w:rFonts w:ascii="NouvelR" w:hAnsi="NouvelR"/>
          <w:b/>
          <w:bCs/>
          <w:sz w:val="18"/>
          <w:szCs w:val="18"/>
          <w:lang w:val="pt-PT"/>
        </w:rPr>
      </w:pPr>
      <w:r w:rsidRPr="003A487A">
        <w:rPr>
          <w:rFonts w:ascii="NouvelR" w:hAnsi="NouvelR"/>
          <w:b/>
          <w:bCs/>
          <w:sz w:val="18"/>
          <w:szCs w:val="18"/>
          <w:lang w:val="pt-PT"/>
        </w:rPr>
        <w:t>O značce Renault</w:t>
      </w:r>
    </w:p>
    <w:p w14:paraId="69C3F81D" w14:textId="77777777" w:rsidR="003A487A" w:rsidRPr="003A487A" w:rsidRDefault="003A487A" w:rsidP="003A487A">
      <w:pPr>
        <w:rPr>
          <w:rFonts w:ascii="NouvelR" w:hAnsi="NouvelR"/>
          <w:sz w:val="18"/>
          <w:szCs w:val="18"/>
          <w:lang w:val="pt-PT"/>
        </w:rPr>
      </w:pPr>
      <w:r w:rsidRPr="003A487A">
        <w:rPr>
          <w:rFonts w:ascii="NouvelR" w:hAnsi="NouvelR"/>
          <w:sz w:val="18"/>
          <w:szCs w:val="18"/>
          <w:lang w:val="pt-PT"/>
        </w:rPr>
        <w:t>Renault je tradiční značkou mobility a průkopníkem elektromobilů v Evropě, vždy vyvíjel inovativní vozidla. Strategickým plánem "Renaulution" značka nastiňuje ambiciózní transformaci, která bude generovat hodnotu. Renault směřuje k ještě konkurenceschopnější, vyváženější a elektrifikovanější nabídce. Hodlá ztělesňovat moderní a inovativní technologické, energetické a mobilní služby v automobilovém průmyslu i mimo něj.</w:t>
      </w:r>
    </w:p>
    <w:p w14:paraId="1E125098" w14:textId="77777777" w:rsidR="003A487A" w:rsidRPr="003A487A" w:rsidRDefault="003A487A" w:rsidP="003A487A">
      <w:pPr>
        <w:rPr>
          <w:rFonts w:ascii="NouvelR" w:hAnsi="NouvelR"/>
          <w:sz w:val="18"/>
          <w:szCs w:val="18"/>
          <w:lang w:val="pt-PT"/>
        </w:rPr>
      </w:pPr>
    </w:p>
    <w:p w14:paraId="3FAAABD0" w14:textId="77777777" w:rsidR="003A487A" w:rsidRPr="003A487A" w:rsidRDefault="003A487A" w:rsidP="003A487A">
      <w:pPr>
        <w:rPr>
          <w:rFonts w:ascii="NouvelR" w:hAnsi="NouvelR"/>
          <w:sz w:val="18"/>
          <w:szCs w:val="18"/>
          <w:lang w:val="pt-PT"/>
        </w:rPr>
      </w:pPr>
    </w:p>
    <w:p w14:paraId="143BE4C0" w14:textId="77777777" w:rsidR="003A487A" w:rsidRDefault="003A487A" w:rsidP="003A487A">
      <w:pPr>
        <w:rPr>
          <w:rFonts w:ascii="NouvelR" w:hAnsi="NouvelR"/>
          <w:b/>
          <w:bCs/>
          <w:sz w:val="18"/>
          <w:szCs w:val="18"/>
          <w:lang w:val="pt-PT"/>
        </w:rPr>
      </w:pPr>
      <w:r w:rsidRPr="003A487A">
        <w:rPr>
          <w:rFonts w:ascii="NouvelR" w:hAnsi="NouvelR"/>
          <w:b/>
          <w:bCs/>
          <w:sz w:val="18"/>
          <w:szCs w:val="18"/>
          <w:lang w:val="pt-PT"/>
        </w:rPr>
        <w:t xml:space="preserve">Kontakt: </w:t>
      </w:r>
    </w:p>
    <w:p w14:paraId="118E272D" w14:textId="44AC74D9" w:rsidR="003A487A" w:rsidRDefault="003A487A" w:rsidP="003A487A">
      <w:pPr>
        <w:rPr>
          <w:rFonts w:ascii="NouvelR" w:hAnsi="NouvelR"/>
          <w:sz w:val="18"/>
          <w:szCs w:val="18"/>
          <w:lang w:val="pt-PT"/>
        </w:rPr>
      </w:pPr>
      <w:r w:rsidRPr="003A487A">
        <w:rPr>
          <w:rFonts w:ascii="NouvelR" w:hAnsi="NouvelR"/>
          <w:sz w:val="18"/>
          <w:szCs w:val="18"/>
          <w:lang w:val="pt-PT"/>
        </w:rPr>
        <w:t xml:space="preserve">Jitka Skaličková, PR odd. Společnosti Renault Česká republika, a.s., tel.: +420602275168, </w:t>
      </w:r>
      <w:hyperlink r:id="rId23" w:history="1">
        <w:r w:rsidRPr="005034A0">
          <w:rPr>
            <w:rStyle w:val="Hypertextovodkaz"/>
            <w:rFonts w:ascii="NouvelR" w:hAnsi="NouvelR"/>
            <w:sz w:val="18"/>
            <w:szCs w:val="18"/>
            <w:lang w:val="pt-PT"/>
          </w:rPr>
          <w:t>jitka.skalickova@renault.cz</w:t>
        </w:r>
      </w:hyperlink>
      <w:r w:rsidRPr="003A487A">
        <w:rPr>
          <w:rFonts w:ascii="NouvelR" w:hAnsi="NouvelR"/>
          <w:sz w:val="18"/>
          <w:szCs w:val="18"/>
          <w:lang w:val="pt-PT"/>
        </w:rPr>
        <w:t>.</w:t>
      </w:r>
    </w:p>
    <w:p w14:paraId="56AA64EC" w14:textId="2C20959B" w:rsidR="003A487A" w:rsidRDefault="00524FB9" w:rsidP="003A487A">
      <w:pPr>
        <w:rPr>
          <w:rFonts w:ascii="NouvelR" w:hAnsi="NouvelR"/>
          <w:sz w:val="18"/>
          <w:szCs w:val="18"/>
          <w:lang w:val="pt-PT"/>
        </w:rPr>
      </w:pPr>
      <w:hyperlink r:id="rId24" w:history="1">
        <w:r w:rsidR="003A487A" w:rsidRPr="005034A0">
          <w:rPr>
            <w:rStyle w:val="Hypertextovodkaz"/>
            <w:rFonts w:ascii="NouvelR" w:hAnsi="NouvelR"/>
            <w:sz w:val="18"/>
            <w:szCs w:val="18"/>
            <w:lang w:val="pt-PT"/>
          </w:rPr>
          <w:t>www.media.renault.cz</w:t>
        </w:r>
      </w:hyperlink>
    </w:p>
    <w:p w14:paraId="21AF9E5F" w14:textId="6148B5EC" w:rsidR="003A487A" w:rsidRDefault="00524FB9" w:rsidP="003A487A">
      <w:pPr>
        <w:rPr>
          <w:rFonts w:ascii="NouvelR" w:hAnsi="NouvelR"/>
          <w:sz w:val="18"/>
          <w:szCs w:val="18"/>
          <w:lang w:val="pt-PT"/>
        </w:rPr>
      </w:pPr>
      <w:hyperlink r:id="rId25" w:history="1">
        <w:r w:rsidR="003A487A" w:rsidRPr="005034A0">
          <w:rPr>
            <w:rStyle w:val="Hypertextovodkaz"/>
            <w:rFonts w:ascii="NouvelR" w:hAnsi="NouvelR"/>
            <w:sz w:val="18"/>
            <w:szCs w:val="18"/>
            <w:lang w:val="pt-PT"/>
          </w:rPr>
          <w:t>www.renault.cz</w:t>
        </w:r>
      </w:hyperlink>
    </w:p>
    <w:p w14:paraId="2E1D7534" w14:textId="77777777" w:rsidR="003A487A" w:rsidRPr="003A487A" w:rsidRDefault="003A487A" w:rsidP="003A487A">
      <w:pPr>
        <w:rPr>
          <w:rFonts w:ascii="NouvelR" w:hAnsi="NouvelR"/>
          <w:sz w:val="18"/>
          <w:szCs w:val="18"/>
          <w:lang w:val="pt-PT"/>
        </w:rPr>
      </w:pPr>
    </w:p>
    <w:p w14:paraId="1581B04F" w14:textId="77777777" w:rsidR="003A487A" w:rsidRPr="003A487A" w:rsidRDefault="003A487A" w:rsidP="003A487A">
      <w:pPr>
        <w:rPr>
          <w:rFonts w:ascii="NouvelR" w:hAnsi="NouvelR"/>
          <w:b/>
          <w:bCs/>
          <w:sz w:val="18"/>
          <w:szCs w:val="18"/>
        </w:rPr>
      </w:pPr>
    </w:p>
    <w:p w14:paraId="63034F70" w14:textId="77777777" w:rsidR="003A487A" w:rsidRPr="003A487A" w:rsidRDefault="003A487A" w:rsidP="00826F79">
      <w:pPr>
        <w:rPr>
          <w:rFonts w:ascii="NouvelR" w:hAnsi="NouvelR"/>
          <w:sz w:val="18"/>
          <w:szCs w:val="18"/>
        </w:rPr>
      </w:pPr>
    </w:p>
    <w:p w14:paraId="7D01427E" w14:textId="77777777" w:rsidR="009514F2" w:rsidRPr="003A487A" w:rsidRDefault="009514F2" w:rsidP="009514F2">
      <w:pPr>
        <w:rPr>
          <w:rFonts w:ascii="NouvelR" w:hAnsi="NouvelR"/>
          <w:sz w:val="18"/>
          <w:szCs w:val="18"/>
        </w:rPr>
      </w:pPr>
    </w:p>
    <w:p w14:paraId="769E850E" w14:textId="77777777" w:rsidR="009514F2" w:rsidRPr="008B3159" w:rsidRDefault="009514F2" w:rsidP="00AC0307">
      <w:pPr>
        <w:rPr>
          <w:rFonts w:ascii="NouvelR" w:hAnsi="NouvelR"/>
        </w:rPr>
        <w:sectPr w:rsidR="009514F2" w:rsidRPr="008B3159" w:rsidSect="00942928">
          <w:pgSz w:w="11901" w:h="16817"/>
          <w:pgMar w:top="2835" w:right="1021" w:bottom="1814" w:left="1021" w:header="709" w:footer="454" w:gutter="0"/>
          <w:cols w:space="708"/>
          <w:titlePg/>
          <w:docGrid w:linePitch="360"/>
        </w:sectPr>
      </w:pPr>
    </w:p>
    <w:p w14:paraId="23B7A433" w14:textId="673811A5" w:rsidR="00F9068B" w:rsidRPr="008B3159" w:rsidRDefault="00BA679E" w:rsidP="00F9068B">
      <w:pPr>
        <w:pStyle w:val="Title1"/>
        <w:rPr>
          <w:rFonts w:ascii="NouvelR" w:hAnsi="NouvelR"/>
        </w:rPr>
      </w:pPr>
      <w:r w:rsidRPr="008B3159">
        <w:rPr>
          <w:rFonts w:ascii="NouvelR" w:hAnsi="NouvelR"/>
        </w:rPr>
        <w:lastRenderedPageBreak/>
        <w:t>TECHNICKÉ ÚDAJE</w:t>
      </w:r>
    </w:p>
    <w:p w14:paraId="5A1EE9C8" w14:textId="77777777" w:rsidR="00743E06" w:rsidRPr="008B3159" w:rsidRDefault="00743E06" w:rsidP="00F07068">
      <w:pPr>
        <w:rPr>
          <w:rFonts w:ascii="NouvelR" w:hAnsi="NouvelR"/>
        </w:rPr>
      </w:pPr>
    </w:p>
    <w:p w14:paraId="41DBE106" w14:textId="77777777" w:rsidR="00743E06" w:rsidRPr="008B3159" w:rsidRDefault="00743E06" w:rsidP="00F07068">
      <w:pPr>
        <w:rPr>
          <w:rFonts w:ascii="NouvelR" w:hAnsi="NouvelR"/>
        </w:rPr>
      </w:pPr>
    </w:p>
    <w:p w14:paraId="3137D19D" w14:textId="77777777" w:rsidR="000001C8" w:rsidRPr="00EE34D0" w:rsidRDefault="000001C8" w:rsidP="000001C8">
      <w:pPr>
        <w:pStyle w:val="Title2"/>
        <w:rPr>
          <w:rFonts w:ascii="NouvelR" w:hAnsi="NouvelR"/>
          <w:sz w:val="22"/>
          <w:szCs w:val="22"/>
        </w:rPr>
      </w:pPr>
      <w:bookmarkStart w:id="53" w:name="_Toc159596778"/>
      <w:r w:rsidRPr="00EE34D0">
        <w:rPr>
          <w:rFonts w:ascii="NouvelR" w:hAnsi="NouvelR"/>
          <w:sz w:val="22"/>
          <w:szCs w:val="22"/>
        </w:rPr>
        <w:t>Rozměry a hmotnost</w:t>
      </w:r>
      <w:bookmarkEnd w:id="53"/>
    </w:p>
    <w:p w14:paraId="45714E2D" w14:textId="77777777" w:rsidR="000001C8" w:rsidRPr="00EE34D0" w:rsidRDefault="000001C8" w:rsidP="000001C8">
      <w:pPr>
        <w:rPr>
          <w:rFonts w:ascii="NouvelR" w:hAnsi="NouvelR"/>
          <w:sz w:val="22"/>
          <w:szCs w:val="22"/>
        </w:rPr>
      </w:pPr>
    </w:p>
    <w:p w14:paraId="26D0DB88" w14:textId="77777777" w:rsidR="000001C8" w:rsidRPr="00EE34D0" w:rsidRDefault="000001C8" w:rsidP="000001C8">
      <w:pPr>
        <w:rPr>
          <w:rFonts w:ascii="NouvelR" w:hAnsi="NouvelR"/>
          <w:sz w:val="22"/>
          <w:szCs w:val="22"/>
        </w:rPr>
      </w:pPr>
      <w:r w:rsidRPr="00EE34D0">
        <w:rPr>
          <w:rFonts w:ascii="NouvelR" w:hAnsi="NouvelR"/>
          <w:sz w:val="22"/>
          <w:szCs w:val="22"/>
        </w:rPr>
        <w:t>Délka : 3,92 m</w:t>
      </w:r>
    </w:p>
    <w:p w14:paraId="3582B950" w14:textId="77777777" w:rsidR="000001C8" w:rsidRPr="00EE34D0" w:rsidRDefault="000001C8" w:rsidP="000001C8">
      <w:pPr>
        <w:rPr>
          <w:rFonts w:ascii="NouvelR" w:hAnsi="NouvelR"/>
          <w:sz w:val="22"/>
          <w:szCs w:val="22"/>
        </w:rPr>
      </w:pPr>
      <w:r w:rsidRPr="00EE34D0">
        <w:rPr>
          <w:rFonts w:ascii="NouvelR" w:hAnsi="NouvelR"/>
          <w:sz w:val="22"/>
          <w:szCs w:val="22"/>
        </w:rPr>
        <w:t>Šířka : 1,77 m</w:t>
      </w:r>
    </w:p>
    <w:p w14:paraId="730C01C9" w14:textId="77777777" w:rsidR="000001C8" w:rsidRPr="00EE34D0" w:rsidRDefault="000001C8" w:rsidP="000001C8">
      <w:pPr>
        <w:rPr>
          <w:rFonts w:ascii="NouvelR" w:hAnsi="NouvelR"/>
          <w:sz w:val="22"/>
          <w:szCs w:val="22"/>
        </w:rPr>
      </w:pPr>
      <w:r w:rsidRPr="00EE34D0">
        <w:rPr>
          <w:rFonts w:ascii="NouvelR" w:hAnsi="NouvelR"/>
          <w:sz w:val="22"/>
          <w:szCs w:val="22"/>
        </w:rPr>
        <w:t>Výška : 1,50 m</w:t>
      </w:r>
    </w:p>
    <w:p w14:paraId="2EAD600D" w14:textId="77777777" w:rsidR="000001C8" w:rsidRPr="00EE34D0" w:rsidRDefault="000001C8" w:rsidP="000001C8">
      <w:pPr>
        <w:rPr>
          <w:rFonts w:ascii="NouvelR" w:hAnsi="NouvelR"/>
          <w:sz w:val="22"/>
          <w:szCs w:val="22"/>
        </w:rPr>
      </w:pPr>
      <w:r w:rsidRPr="00EE34D0">
        <w:rPr>
          <w:rFonts w:ascii="NouvelR" w:hAnsi="NouvelR"/>
          <w:sz w:val="22"/>
          <w:szCs w:val="22"/>
        </w:rPr>
        <w:t>Rozvor : 2,54 m</w:t>
      </w:r>
    </w:p>
    <w:p w14:paraId="4C4A9914" w14:textId="77777777" w:rsidR="000001C8" w:rsidRPr="00EE34D0" w:rsidRDefault="000001C8" w:rsidP="000001C8">
      <w:pPr>
        <w:rPr>
          <w:rFonts w:ascii="NouvelR" w:hAnsi="NouvelR"/>
          <w:sz w:val="22"/>
          <w:szCs w:val="22"/>
        </w:rPr>
      </w:pPr>
      <w:r w:rsidRPr="00EE34D0">
        <w:rPr>
          <w:rFonts w:ascii="NouvelR" w:hAnsi="NouvelR"/>
          <w:sz w:val="22"/>
          <w:szCs w:val="22"/>
        </w:rPr>
        <w:t>Přední převis : 749 mm</w:t>
      </w:r>
    </w:p>
    <w:p w14:paraId="64DF839B" w14:textId="77777777" w:rsidR="000001C8" w:rsidRPr="00EE34D0" w:rsidRDefault="000001C8" w:rsidP="000001C8">
      <w:pPr>
        <w:rPr>
          <w:rFonts w:ascii="NouvelR" w:hAnsi="NouvelR"/>
          <w:sz w:val="22"/>
          <w:szCs w:val="22"/>
        </w:rPr>
      </w:pPr>
      <w:r w:rsidRPr="00EE34D0">
        <w:rPr>
          <w:rFonts w:ascii="NouvelR" w:hAnsi="NouvelR"/>
          <w:sz w:val="22"/>
          <w:szCs w:val="22"/>
        </w:rPr>
        <w:t>Zadní převis : 633 mm</w:t>
      </w:r>
    </w:p>
    <w:p w14:paraId="6DC8CE5D" w14:textId="77777777" w:rsidR="000001C8" w:rsidRPr="00EE34D0" w:rsidRDefault="000001C8" w:rsidP="000001C8">
      <w:pPr>
        <w:rPr>
          <w:rFonts w:ascii="NouvelR" w:hAnsi="NouvelR"/>
          <w:sz w:val="22"/>
          <w:szCs w:val="22"/>
        </w:rPr>
      </w:pPr>
      <w:r w:rsidRPr="00EE34D0">
        <w:rPr>
          <w:rFonts w:ascii="NouvelR" w:hAnsi="NouvelR"/>
          <w:sz w:val="22"/>
          <w:szCs w:val="22"/>
        </w:rPr>
        <w:t>Světlá výška : 145 mm</w:t>
      </w:r>
    </w:p>
    <w:p w14:paraId="4BA1A5B1" w14:textId="77777777" w:rsidR="000001C8" w:rsidRPr="00EE34D0" w:rsidRDefault="000001C8" w:rsidP="000001C8">
      <w:pPr>
        <w:rPr>
          <w:rFonts w:ascii="NouvelR" w:hAnsi="NouvelR"/>
          <w:sz w:val="22"/>
          <w:szCs w:val="22"/>
          <w:lang w:val="pl-PL"/>
        </w:rPr>
      </w:pPr>
      <w:r w:rsidRPr="00EE34D0">
        <w:rPr>
          <w:rFonts w:ascii="NouvelR" w:hAnsi="NouvelR"/>
          <w:sz w:val="22"/>
          <w:szCs w:val="22"/>
          <w:lang w:val="pl-PL"/>
        </w:rPr>
        <w:t>Hmotnost: od 1 450 kg (verze 52 kWh) a 1 350 kg (verze 40 kWh).</w:t>
      </w:r>
    </w:p>
    <w:p w14:paraId="273B82A5" w14:textId="0AA6D30D" w:rsidR="000001C8" w:rsidRPr="00EE34D0" w:rsidRDefault="000001C8" w:rsidP="000001C8">
      <w:pPr>
        <w:rPr>
          <w:rFonts w:ascii="NouvelR" w:hAnsi="NouvelR"/>
          <w:sz w:val="22"/>
          <w:szCs w:val="22"/>
        </w:rPr>
      </w:pPr>
      <w:r w:rsidRPr="00EE34D0">
        <w:rPr>
          <w:rFonts w:ascii="NouvelR" w:hAnsi="NouvelR"/>
          <w:sz w:val="22"/>
          <w:szCs w:val="22"/>
        </w:rPr>
        <w:t>Objem zavazadelníku : 326 litrů</w:t>
      </w:r>
    </w:p>
    <w:p w14:paraId="310FBA27" w14:textId="77777777" w:rsidR="000001C8" w:rsidRPr="00EE34D0" w:rsidRDefault="000001C8" w:rsidP="000001C8">
      <w:pPr>
        <w:rPr>
          <w:rFonts w:ascii="NouvelR" w:hAnsi="NouvelR"/>
          <w:sz w:val="22"/>
          <w:szCs w:val="22"/>
        </w:rPr>
      </w:pPr>
    </w:p>
    <w:p w14:paraId="43652536" w14:textId="77777777" w:rsidR="000001C8" w:rsidRPr="00EE34D0" w:rsidRDefault="000001C8" w:rsidP="000001C8">
      <w:pPr>
        <w:pStyle w:val="Title2"/>
        <w:rPr>
          <w:rFonts w:ascii="NouvelR" w:hAnsi="NouvelR"/>
          <w:sz w:val="22"/>
          <w:szCs w:val="22"/>
        </w:rPr>
      </w:pPr>
      <w:bookmarkStart w:id="54" w:name="_Toc159596779"/>
      <w:r w:rsidRPr="00EE34D0">
        <w:rPr>
          <w:rFonts w:ascii="NouvelR" w:hAnsi="NouvelR"/>
          <w:sz w:val="22"/>
          <w:szCs w:val="22"/>
        </w:rPr>
        <w:t>Motory a baterie</w:t>
      </w:r>
      <w:bookmarkEnd w:id="54"/>
    </w:p>
    <w:p w14:paraId="1A51678E" w14:textId="77777777" w:rsidR="000001C8" w:rsidRPr="00EE34D0" w:rsidRDefault="000001C8" w:rsidP="000001C8">
      <w:pPr>
        <w:rPr>
          <w:rFonts w:ascii="NouvelR" w:hAnsi="NouvelR"/>
          <w:sz w:val="22"/>
          <w:szCs w:val="22"/>
        </w:rPr>
      </w:pPr>
    </w:p>
    <w:p w14:paraId="3FFE6B62" w14:textId="77777777" w:rsidR="000001C8" w:rsidRPr="00EE34D0" w:rsidRDefault="000001C8" w:rsidP="000001C8">
      <w:pPr>
        <w:rPr>
          <w:rFonts w:ascii="NouvelR" w:hAnsi="NouvelR"/>
          <w:sz w:val="22"/>
          <w:szCs w:val="22"/>
          <w:u w:val="single"/>
        </w:rPr>
      </w:pPr>
      <w:r w:rsidRPr="00EE34D0">
        <w:rPr>
          <w:rFonts w:ascii="NouvelR" w:hAnsi="NouvelR"/>
          <w:sz w:val="22"/>
          <w:szCs w:val="22"/>
          <w:u w:val="single"/>
        </w:rPr>
        <w:t>Synchronní elektromotor s vinutím na rotoru</w:t>
      </w:r>
    </w:p>
    <w:p w14:paraId="1E6A5C4E" w14:textId="77777777" w:rsidR="000001C8" w:rsidRPr="00EE34D0" w:rsidRDefault="000001C8" w:rsidP="000001C8">
      <w:pPr>
        <w:pStyle w:val="Odstavecseseznamem"/>
        <w:numPr>
          <w:ilvl w:val="0"/>
          <w:numId w:val="7"/>
        </w:numPr>
        <w:rPr>
          <w:rFonts w:ascii="NouvelR" w:hAnsi="NouvelR"/>
        </w:rPr>
      </w:pPr>
      <w:r w:rsidRPr="00EE34D0">
        <w:rPr>
          <w:rFonts w:ascii="NouvelR" w:hAnsi="NouvelR"/>
        </w:rPr>
        <w:t>70 kW (95 k / 215 Nm)</w:t>
      </w:r>
    </w:p>
    <w:p w14:paraId="7163DDAC" w14:textId="77777777" w:rsidR="000001C8" w:rsidRPr="00EE34D0" w:rsidRDefault="000001C8" w:rsidP="000001C8">
      <w:pPr>
        <w:pStyle w:val="Odstavecseseznamem"/>
        <w:numPr>
          <w:ilvl w:val="0"/>
          <w:numId w:val="7"/>
        </w:numPr>
        <w:rPr>
          <w:rFonts w:ascii="NouvelR" w:hAnsi="NouvelR"/>
        </w:rPr>
      </w:pPr>
      <w:r w:rsidRPr="00EE34D0">
        <w:rPr>
          <w:rFonts w:ascii="NouvelR" w:hAnsi="NouvelR"/>
        </w:rPr>
        <w:t>90 kW (120 k / 225 Nm)</w:t>
      </w:r>
    </w:p>
    <w:p w14:paraId="5C8287A3" w14:textId="21784DC1" w:rsidR="0039466C" w:rsidRPr="00EE34D0" w:rsidRDefault="000001C8" w:rsidP="0039466C">
      <w:pPr>
        <w:pStyle w:val="Odstavecseseznamem"/>
        <w:numPr>
          <w:ilvl w:val="0"/>
          <w:numId w:val="7"/>
        </w:numPr>
        <w:rPr>
          <w:rFonts w:ascii="NouvelR" w:hAnsi="NouvelR"/>
        </w:rPr>
      </w:pPr>
      <w:r w:rsidRPr="00EE34D0">
        <w:rPr>
          <w:rFonts w:ascii="NouvelR" w:hAnsi="NouvelR"/>
        </w:rPr>
        <w:t>110 kW (150 k / 245 Nm)</w:t>
      </w:r>
    </w:p>
    <w:p w14:paraId="2CA6B56F" w14:textId="77777777" w:rsidR="003A7926" w:rsidRPr="00EE34D0" w:rsidRDefault="003A7926" w:rsidP="003A7926">
      <w:pPr>
        <w:rPr>
          <w:rFonts w:ascii="NouvelR" w:hAnsi="NouvelR"/>
          <w:sz w:val="22"/>
          <w:szCs w:val="22"/>
          <w:u w:val="single"/>
        </w:rPr>
      </w:pPr>
      <w:r w:rsidRPr="00EE34D0">
        <w:rPr>
          <w:rFonts w:ascii="NouvelR" w:hAnsi="NouvelR"/>
          <w:sz w:val="22"/>
          <w:szCs w:val="22"/>
          <w:u w:val="single"/>
        </w:rPr>
        <w:t>Batterie lithium-ion</w:t>
      </w:r>
    </w:p>
    <w:p w14:paraId="128B3766" w14:textId="77777777" w:rsidR="003A7926" w:rsidRPr="00EE34D0" w:rsidRDefault="003A7926" w:rsidP="003A7926">
      <w:pPr>
        <w:pStyle w:val="Odstavecseseznamem"/>
        <w:numPr>
          <w:ilvl w:val="0"/>
          <w:numId w:val="7"/>
        </w:numPr>
        <w:rPr>
          <w:rFonts w:ascii="NouvelR" w:hAnsi="NouvelR"/>
        </w:rPr>
      </w:pPr>
      <w:r w:rsidRPr="00EE34D0">
        <w:rPr>
          <w:rFonts w:ascii="NouvelR" w:hAnsi="NouvelR"/>
        </w:rPr>
        <w:t>Comfort range 52 kWh (dojezd až 400 km WLTP)</w:t>
      </w:r>
    </w:p>
    <w:p w14:paraId="7A77BB44" w14:textId="5A187190" w:rsidR="003A7926" w:rsidRPr="00EE34D0" w:rsidRDefault="003A7926" w:rsidP="003A7926">
      <w:pPr>
        <w:pStyle w:val="Odstavecseseznamem"/>
        <w:numPr>
          <w:ilvl w:val="0"/>
          <w:numId w:val="7"/>
        </w:numPr>
        <w:rPr>
          <w:rFonts w:ascii="NouvelR" w:hAnsi="NouvelR"/>
        </w:rPr>
      </w:pPr>
      <w:r w:rsidRPr="00EE34D0">
        <w:rPr>
          <w:rFonts w:ascii="NouvelR" w:hAnsi="NouvelR"/>
        </w:rPr>
        <w:t>Urban range 40 kWh (dojezd až 300 km WLTP)</w:t>
      </w:r>
    </w:p>
    <w:p w14:paraId="5E581DCF" w14:textId="77777777" w:rsidR="003A7926" w:rsidRPr="00EE34D0" w:rsidRDefault="003A7926" w:rsidP="003A7926">
      <w:pPr>
        <w:rPr>
          <w:rFonts w:ascii="NouvelR" w:hAnsi="NouvelR"/>
          <w:sz w:val="22"/>
          <w:szCs w:val="22"/>
          <w:u w:val="single"/>
        </w:rPr>
      </w:pPr>
      <w:r w:rsidRPr="00EE34D0">
        <w:rPr>
          <w:rFonts w:ascii="NouvelR" w:hAnsi="NouvelR"/>
          <w:sz w:val="22"/>
          <w:szCs w:val="22"/>
          <w:u w:val="single"/>
        </w:rPr>
        <w:t>Nabíječky</w:t>
      </w:r>
    </w:p>
    <w:p w14:paraId="757C7393" w14:textId="77777777" w:rsidR="003A7926" w:rsidRPr="00EE34D0" w:rsidRDefault="003A7926" w:rsidP="003A7926">
      <w:pPr>
        <w:pStyle w:val="Odstavecseseznamem"/>
        <w:numPr>
          <w:ilvl w:val="0"/>
          <w:numId w:val="7"/>
        </w:numPr>
        <w:rPr>
          <w:rFonts w:ascii="NouvelR" w:hAnsi="NouvelR"/>
          <w:lang w:val="pl-PL"/>
        </w:rPr>
      </w:pPr>
      <w:r w:rsidRPr="00EE34D0">
        <w:rPr>
          <w:rFonts w:ascii="NouvelR" w:hAnsi="NouvelR"/>
          <w:lang w:val="pl-PL"/>
        </w:rPr>
        <w:t>AC 11 kW jednosměrně u motoru s výkonem 70 kW</w:t>
      </w:r>
    </w:p>
    <w:p w14:paraId="426AC563" w14:textId="77777777" w:rsidR="003A7926" w:rsidRPr="00EE34D0" w:rsidRDefault="003A7926" w:rsidP="003A7926">
      <w:pPr>
        <w:pStyle w:val="Odstavecseseznamem"/>
        <w:numPr>
          <w:ilvl w:val="0"/>
          <w:numId w:val="7"/>
        </w:numPr>
        <w:rPr>
          <w:rFonts w:ascii="NouvelR" w:hAnsi="NouvelR"/>
          <w:lang w:val="pl-PL"/>
        </w:rPr>
      </w:pPr>
      <w:r w:rsidRPr="00EE34D0">
        <w:rPr>
          <w:rFonts w:ascii="NouvelR" w:hAnsi="NouvelR"/>
          <w:lang w:val="pl-PL"/>
        </w:rPr>
        <w:t>AC 11 kW obousměrný u motorů s výkonem 90 a 110 kW.</w:t>
      </w:r>
    </w:p>
    <w:p w14:paraId="152351E4" w14:textId="77777777" w:rsidR="003A7926" w:rsidRPr="00EE34D0" w:rsidRDefault="003A7926" w:rsidP="003A7926">
      <w:pPr>
        <w:pStyle w:val="Odstavecseseznamem"/>
        <w:numPr>
          <w:ilvl w:val="0"/>
          <w:numId w:val="7"/>
        </w:numPr>
        <w:rPr>
          <w:rFonts w:ascii="NouvelR" w:hAnsi="NouvelR"/>
          <w:lang w:val="pl-PL"/>
        </w:rPr>
      </w:pPr>
      <w:r w:rsidRPr="00EE34D0">
        <w:rPr>
          <w:rFonts w:ascii="NouvelR" w:hAnsi="NouvelR"/>
          <w:lang w:val="pl-PL"/>
        </w:rPr>
        <w:t>DC 80 kW u motoru s výkonem 90 kW</w:t>
      </w:r>
    </w:p>
    <w:p w14:paraId="346ECDED" w14:textId="3B2FBF35" w:rsidR="00A47186" w:rsidRPr="00EE34D0" w:rsidRDefault="003A7926" w:rsidP="00F07068">
      <w:pPr>
        <w:pStyle w:val="Odstavecseseznamem"/>
        <w:numPr>
          <w:ilvl w:val="0"/>
          <w:numId w:val="7"/>
        </w:numPr>
        <w:rPr>
          <w:rFonts w:ascii="NouvelR" w:hAnsi="NouvelR"/>
          <w:lang w:val="pl-PL"/>
        </w:rPr>
      </w:pPr>
      <w:r w:rsidRPr="00EE34D0">
        <w:rPr>
          <w:rFonts w:ascii="NouvelR" w:hAnsi="NouvelR"/>
          <w:lang w:val="pl-PL"/>
        </w:rPr>
        <w:t>DC 100 kW u motoru s výkonem 110 kW</w:t>
      </w:r>
    </w:p>
    <w:p w14:paraId="6D50C6A2" w14:textId="77777777" w:rsidR="00CC2EAC" w:rsidRPr="00EE34D0" w:rsidRDefault="00CC2EAC" w:rsidP="00CC2EAC">
      <w:pPr>
        <w:rPr>
          <w:rFonts w:ascii="NouvelR" w:hAnsi="NouvelR"/>
          <w:sz w:val="22"/>
          <w:szCs w:val="22"/>
          <w:u w:val="single"/>
          <w:lang w:val="en-US"/>
        </w:rPr>
      </w:pPr>
      <w:r w:rsidRPr="00EE34D0">
        <w:rPr>
          <w:rFonts w:ascii="NouvelR" w:hAnsi="NouvelR"/>
          <w:sz w:val="22"/>
          <w:szCs w:val="22"/>
          <w:u w:val="single"/>
          <w:lang w:val="en-US"/>
        </w:rPr>
        <w:t>Výkon (verze 52 kWh)</w:t>
      </w:r>
    </w:p>
    <w:p w14:paraId="4EE12252" w14:textId="77777777" w:rsidR="00CC2EAC" w:rsidRPr="00EE34D0" w:rsidRDefault="00CC2EAC" w:rsidP="00CC2EAC">
      <w:pPr>
        <w:rPr>
          <w:rFonts w:ascii="NouvelR" w:hAnsi="NouvelR"/>
          <w:sz w:val="22"/>
          <w:szCs w:val="22"/>
          <w:lang w:val="pt-PT"/>
        </w:rPr>
      </w:pPr>
      <w:r w:rsidRPr="00EE34D0">
        <w:rPr>
          <w:rFonts w:ascii="NouvelR" w:hAnsi="NouvelR"/>
          <w:sz w:val="22"/>
          <w:szCs w:val="22"/>
          <w:lang w:val="pt-PT"/>
        </w:rPr>
        <w:t>0-100 km/h : &lt; 8 sec</w:t>
      </w:r>
    </w:p>
    <w:p w14:paraId="2DEE8C2A" w14:textId="77777777" w:rsidR="00CC2EAC" w:rsidRPr="00EE34D0" w:rsidRDefault="00CC2EAC" w:rsidP="00CC2EAC">
      <w:pPr>
        <w:rPr>
          <w:rFonts w:ascii="NouvelR" w:hAnsi="NouvelR"/>
          <w:sz w:val="22"/>
          <w:szCs w:val="22"/>
          <w:lang w:val="pt-PT"/>
        </w:rPr>
      </w:pPr>
      <w:r w:rsidRPr="00EE34D0">
        <w:rPr>
          <w:rFonts w:ascii="NouvelR" w:hAnsi="NouvelR"/>
          <w:sz w:val="22"/>
          <w:szCs w:val="22"/>
          <w:lang w:val="pt-PT"/>
        </w:rPr>
        <w:t>80-120 km/h : &lt; 7 sec</w:t>
      </w:r>
    </w:p>
    <w:p w14:paraId="33840212" w14:textId="77777777" w:rsidR="00CC2EAC" w:rsidRPr="00EE34D0" w:rsidRDefault="00CC2EAC" w:rsidP="00CC2EAC">
      <w:pPr>
        <w:rPr>
          <w:rFonts w:ascii="NouvelR" w:hAnsi="NouvelR"/>
          <w:sz w:val="22"/>
          <w:szCs w:val="22"/>
          <w:lang w:val="pt-PT"/>
        </w:rPr>
      </w:pPr>
      <w:r w:rsidRPr="00EE34D0">
        <w:rPr>
          <w:rFonts w:ascii="NouvelR" w:hAnsi="NouvelR"/>
          <w:sz w:val="22"/>
          <w:szCs w:val="22"/>
          <w:lang w:val="pt-PT"/>
        </w:rPr>
        <w:t>Maximální rychlost: 150 km/h</w:t>
      </w:r>
    </w:p>
    <w:p w14:paraId="4D0E215F" w14:textId="77777777" w:rsidR="00EE34D0" w:rsidRPr="008B3159" w:rsidRDefault="00EE34D0" w:rsidP="00F07068">
      <w:pPr>
        <w:rPr>
          <w:rFonts w:ascii="NouvelR" w:hAnsi="NouvelR"/>
        </w:rPr>
      </w:pPr>
    </w:p>
    <w:sectPr w:rsidR="00EE34D0" w:rsidRPr="008B3159" w:rsidSect="00942928">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8D2C3" w14:textId="77777777" w:rsidR="00E70E37" w:rsidRDefault="00E70E37" w:rsidP="00E66B13">
      <w:r>
        <w:separator/>
      </w:r>
    </w:p>
  </w:endnote>
  <w:endnote w:type="continuationSeparator" w:id="0">
    <w:p w14:paraId="7745F9BF" w14:textId="77777777" w:rsidR="00E70E37" w:rsidRDefault="00E70E37" w:rsidP="00E66B13">
      <w:r>
        <w:continuationSeparator/>
      </w:r>
    </w:p>
  </w:endnote>
  <w:endnote w:type="continuationNotice" w:id="1">
    <w:p w14:paraId="3C45BABE" w14:textId="77777777" w:rsidR="00E70E37" w:rsidRDefault="00E70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NouvelR Variable Extrabold">
    <w:panose1 w:val="00000000000000000000"/>
    <w:charset w:val="00"/>
    <w:family w:val="auto"/>
    <w:pitch w:val="variable"/>
    <w:sig w:usb0="A00002FF" w:usb1="0000207B" w:usb2="00000000" w:usb3="00000000" w:csb0="0000019F" w:csb1="00000000"/>
  </w:font>
  <w:font w:name="NouvelR">
    <w:panose1 w:val="00000000000000000000"/>
    <w:charset w:val="00"/>
    <w:family w:val="auto"/>
    <w:pitch w:val="variable"/>
    <w:sig w:usb0="E00002A7" w:usb1="50000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ACCC" w14:textId="1BB287A7" w:rsidR="00147B6D" w:rsidRPr="00541113" w:rsidRDefault="00524FB9" w:rsidP="005422EC">
    <w:pPr>
      <w:pStyle w:val="Zpat"/>
      <w:framePr w:wrap="none" w:vAnchor="text" w:hAnchor="page" w:x="10574" w:y="46"/>
      <w:rPr>
        <w:rStyle w:val="slostrnky"/>
        <w:rFonts w:ascii="Arial" w:hAnsi="Arial" w:cs="Arial"/>
        <w:sz w:val="16"/>
        <w:szCs w:val="16"/>
      </w:rPr>
    </w:pPr>
    <w:sdt>
      <w:sdtPr>
        <w:rPr>
          <w:rStyle w:val="slostrnky"/>
          <w:rFonts w:ascii="Arial" w:hAnsi="Arial" w:cs="Arial"/>
          <w:sz w:val="16"/>
          <w:szCs w:val="16"/>
        </w:rPr>
        <w:id w:val="-1247407736"/>
        <w:docPartObj>
          <w:docPartGallery w:val="Page Numbers (Bottom of Page)"/>
          <w:docPartUnique/>
        </w:docPartObj>
      </w:sdtPr>
      <w:sdtEndPr>
        <w:rPr>
          <w:rStyle w:val="slostrnky"/>
        </w:rPr>
      </w:sdtEndPr>
      <w:sdtContent>
        <w:r w:rsidR="00147B6D" w:rsidRPr="00541113">
          <w:rPr>
            <w:rStyle w:val="slostrnky"/>
            <w:rFonts w:ascii="Arial" w:hAnsi="Arial" w:cs="Arial"/>
            <w:sz w:val="16"/>
            <w:szCs w:val="16"/>
          </w:rPr>
          <w:fldChar w:fldCharType="begin"/>
        </w:r>
        <w:r w:rsidR="00147B6D" w:rsidRPr="00541113">
          <w:rPr>
            <w:rStyle w:val="slostrnky"/>
            <w:rFonts w:ascii="Arial" w:hAnsi="Arial" w:cs="Arial"/>
            <w:sz w:val="16"/>
            <w:szCs w:val="16"/>
          </w:rPr>
          <w:instrText xml:space="preserve"> PAGE </w:instrText>
        </w:r>
        <w:r w:rsidR="00147B6D" w:rsidRPr="00541113">
          <w:rPr>
            <w:rStyle w:val="slostrnky"/>
            <w:rFonts w:ascii="Arial" w:hAnsi="Arial" w:cs="Arial"/>
            <w:sz w:val="16"/>
            <w:szCs w:val="16"/>
          </w:rPr>
          <w:fldChar w:fldCharType="separate"/>
        </w:r>
        <w:r w:rsidR="00147B6D" w:rsidRPr="00541113">
          <w:rPr>
            <w:rStyle w:val="slostrnky"/>
            <w:rFonts w:ascii="Arial" w:hAnsi="Arial" w:cs="Arial"/>
            <w:sz w:val="16"/>
            <w:szCs w:val="16"/>
          </w:rPr>
          <w:t>1</w:t>
        </w:r>
        <w:r w:rsidR="00147B6D" w:rsidRPr="00541113">
          <w:rPr>
            <w:rStyle w:val="slostrnky"/>
            <w:rFonts w:ascii="Arial" w:hAnsi="Arial" w:cs="Arial"/>
            <w:sz w:val="16"/>
            <w:szCs w:val="16"/>
          </w:rPr>
          <w:fldChar w:fldCharType="end"/>
        </w:r>
        <w:r w:rsidR="00147B6D" w:rsidRPr="00541113">
          <w:rPr>
            <w:rStyle w:val="slostrnky"/>
            <w:rFonts w:ascii="Arial" w:hAnsi="Arial" w:cs="Arial"/>
            <w:sz w:val="16"/>
            <w:szCs w:val="16"/>
          </w:rPr>
          <w:t xml:space="preserve"> / </w:t>
        </w:r>
        <w:r w:rsidR="00147B6D" w:rsidRPr="00541113">
          <w:rPr>
            <w:rStyle w:val="slostrnky"/>
            <w:rFonts w:ascii="Arial" w:hAnsi="Arial" w:cs="Arial"/>
            <w:sz w:val="16"/>
            <w:szCs w:val="16"/>
          </w:rPr>
          <w:fldChar w:fldCharType="begin"/>
        </w:r>
        <w:r w:rsidR="00147B6D" w:rsidRPr="00541113">
          <w:rPr>
            <w:rStyle w:val="slostrnky"/>
            <w:rFonts w:ascii="Arial" w:hAnsi="Arial" w:cs="Arial"/>
            <w:sz w:val="16"/>
            <w:szCs w:val="16"/>
          </w:rPr>
          <w:instrText xml:space="preserve"> NUMPAGES </w:instrText>
        </w:r>
        <w:r w:rsidR="00147B6D" w:rsidRPr="00541113">
          <w:rPr>
            <w:rStyle w:val="slostrnky"/>
            <w:rFonts w:ascii="Arial" w:hAnsi="Arial" w:cs="Arial"/>
            <w:sz w:val="16"/>
            <w:szCs w:val="16"/>
          </w:rPr>
          <w:fldChar w:fldCharType="separate"/>
        </w:r>
        <w:r w:rsidR="00147B6D" w:rsidRPr="00541113">
          <w:rPr>
            <w:rStyle w:val="slostrnky"/>
            <w:rFonts w:ascii="Arial" w:hAnsi="Arial" w:cs="Arial"/>
            <w:sz w:val="16"/>
            <w:szCs w:val="16"/>
          </w:rPr>
          <w:t>2</w:t>
        </w:r>
        <w:r w:rsidR="00147B6D" w:rsidRPr="00541113">
          <w:rPr>
            <w:rStyle w:val="slostrnky"/>
            <w:rFonts w:ascii="Arial" w:hAnsi="Arial" w:cs="Arial"/>
            <w:sz w:val="16"/>
            <w:szCs w:val="16"/>
          </w:rPr>
          <w:fldChar w:fldCharType="end"/>
        </w:r>
      </w:sdtContent>
    </w:sdt>
  </w:p>
  <w:p w14:paraId="16AED452" w14:textId="77777777" w:rsidR="00147B6D" w:rsidRPr="00541113" w:rsidRDefault="00147B6D">
    <w:pPr>
      <w:pStyle w:val="Zpat"/>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60668" w14:textId="51294A6B" w:rsidR="00317B55" w:rsidRPr="00541113" w:rsidRDefault="00524FB9" w:rsidP="00554C7B">
    <w:pPr>
      <w:pStyle w:val="Zpat"/>
      <w:framePr w:wrap="none" w:vAnchor="text" w:hAnchor="margin" w:xAlign="right" w:y="1"/>
      <w:rPr>
        <w:rStyle w:val="slostrnky"/>
        <w:rFonts w:ascii="Arial" w:hAnsi="Arial" w:cs="Arial"/>
        <w:sz w:val="16"/>
        <w:szCs w:val="16"/>
      </w:rPr>
    </w:pPr>
    <w:sdt>
      <w:sdtPr>
        <w:rPr>
          <w:rStyle w:val="slostrnky"/>
          <w:rFonts w:ascii="Arial" w:hAnsi="Arial" w:cs="Arial"/>
          <w:sz w:val="16"/>
          <w:szCs w:val="16"/>
        </w:rPr>
        <w:id w:val="-95332847"/>
        <w:docPartObj>
          <w:docPartGallery w:val="Page Numbers (Bottom of Page)"/>
          <w:docPartUnique/>
        </w:docPartObj>
      </w:sdtPr>
      <w:sdtEndPr>
        <w:rPr>
          <w:rStyle w:val="slostrnky"/>
        </w:rPr>
      </w:sdtEndPr>
      <w:sdtContent>
        <w:r w:rsidR="004D7E6D" w:rsidRPr="00541113">
          <w:rPr>
            <w:rStyle w:val="slostrnky"/>
            <w:rFonts w:ascii="Arial" w:hAnsi="Arial" w:cs="Arial"/>
            <w:sz w:val="16"/>
            <w:szCs w:val="16"/>
          </w:rPr>
          <w:fldChar w:fldCharType="begin"/>
        </w:r>
        <w:r w:rsidR="004D7E6D" w:rsidRPr="00541113">
          <w:rPr>
            <w:rStyle w:val="slostrnky"/>
            <w:rFonts w:ascii="Arial" w:hAnsi="Arial" w:cs="Arial"/>
            <w:sz w:val="16"/>
            <w:szCs w:val="16"/>
          </w:rPr>
          <w:instrText xml:space="preserve"> PAGE </w:instrText>
        </w:r>
        <w:r w:rsidR="004D7E6D" w:rsidRPr="00541113">
          <w:rPr>
            <w:rStyle w:val="slostrnky"/>
            <w:rFonts w:ascii="Arial" w:hAnsi="Arial" w:cs="Arial"/>
            <w:sz w:val="16"/>
            <w:szCs w:val="16"/>
          </w:rPr>
          <w:fldChar w:fldCharType="separate"/>
        </w:r>
        <w:r w:rsidR="004D7E6D" w:rsidRPr="00541113">
          <w:rPr>
            <w:rStyle w:val="slostrnky"/>
            <w:rFonts w:ascii="Arial" w:hAnsi="Arial" w:cs="Arial"/>
            <w:noProof/>
            <w:sz w:val="16"/>
            <w:szCs w:val="16"/>
          </w:rPr>
          <w:t>1</w:t>
        </w:r>
        <w:r w:rsidR="004D7E6D" w:rsidRPr="00541113">
          <w:rPr>
            <w:rStyle w:val="slostrnky"/>
            <w:rFonts w:ascii="Arial" w:hAnsi="Arial" w:cs="Arial"/>
            <w:sz w:val="16"/>
            <w:szCs w:val="16"/>
          </w:rPr>
          <w:fldChar w:fldCharType="end"/>
        </w:r>
        <w:r w:rsidR="004D7E6D" w:rsidRPr="00541113">
          <w:rPr>
            <w:rStyle w:val="slostrnky"/>
            <w:rFonts w:ascii="Arial" w:hAnsi="Arial" w:cs="Arial"/>
            <w:sz w:val="16"/>
            <w:szCs w:val="16"/>
          </w:rPr>
          <w:t xml:space="preserve"> / </w:t>
        </w:r>
        <w:r w:rsidR="004D7E6D" w:rsidRPr="00541113">
          <w:rPr>
            <w:rStyle w:val="slostrnky"/>
            <w:rFonts w:ascii="Arial" w:hAnsi="Arial" w:cs="Arial"/>
            <w:sz w:val="16"/>
            <w:szCs w:val="16"/>
          </w:rPr>
          <w:fldChar w:fldCharType="begin"/>
        </w:r>
        <w:r w:rsidR="004D7E6D" w:rsidRPr="00541113">
          <w:rPr>
            <w:rStyle w:val="slostrnky"/>
            <w:rFonts w:ascii="Arial" w:hAnsi="Arial" w:cs="Arial"/>
            <w:sz w:val="16"/>
            <w:szCs w:val="16"/>
          </w:rPr>
          <w:instrText xml:space="preserve"> NUMPAGES </w:instrText>
        </w:r>
        <w:r w:rsidR="004D7E6D" w:rsidRPr="00541113">
          <w:rPr>
            <w:rStyle w:val="slostrnky"/>
            <w:rFonts w:ascii="Arial" w:hAnsi="Arial" w:cs="Arial"/>
            <w:sz w:val="16"/>
            <w:szCs w:val="16"/>
          </w:rPr>
          <w:fldChar w:fldCharType="separate"/>
        </w:r>
        <w:r w:rsidR="004D7E6D" w:rsidRPr="00541113">
          <w:rPr>
            <w:rStyle w:val="slostrnky"/>
            <w:rFonts w:ascii="Arial" w:hAnsi="Arial" w:cs="Arial"/>
            <w:noProof/>
            <w:sz w:val="16"/>
            <w:szCs w:val="16"/>
          </w:rPr>
          <w:t>1</w:t>
        </w:r>
        <w:r w:rsidR="004D7E6D" w:rsidRPr="00541113">
          <w:rPr>
            <w:rStyle w:val="slostrnky"/>
            <w:rFonts w:ascii="Arial" w:hAnsi="Arial" w:cs="Arial"/>
            <w:sz w:val="16"/>
            <w:szCs w:val="16"/>
          </w:rPr>
          <w:fldChar w:fldCharType="end"/>
        </w:r>
      </w:sdtContent>
    </w:sdt>
  </w:p>
  <w:p w14:paraId="1120AB7C" w14:textId="67E1614D" w:rsidR="00FF225C" w:rsidRPr="00541113" w:rsidRDefault="00FF225C" w:rsidP="00317B55">
    <w:pPr>
      <w:pStyle w:val="Zpat"/>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4749D" w14:textId="77777777" w:rsidR="00E70E37" w:rsidRDefault="00E70E37" w:rsidP="00E66B13">
      <w:r>
        <w:separator/>
      </w:r>
    </w:p>
  </w:footnote>
  <w:footnote w:type="continuationSeparator" w:id="0">
    <w:p w14:paraId="3E83FDCA" w14:textId="77777777" w:rsidR="00E70E37" w:rsidRDefault="00E70E37" w:rsidP="00E66B13">
      <w:r>
        <w:continuationSeparator/>
      </w:r>
    </w:p>
  </w:footnote>
  <w:footnote w:type="continuationNotice" w:id="1">
    <w:p w14:paraId="295454EF" w14:textId="77777777" w:rsidR="00E70E37" w:rsidRDefault="00E70E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F050" w14:textId="68D0E3CD" w:rsidR="00F43466" w:rsidRPr="00540B11" w:rsidRDefault="00F43466" w:rsidP="00F43466">
    <w:pPr>
      <w:spacing w:line="480" w:lineRule="exact"/>
      <w:rPr>
        <w:rFonts w:ascii="Arial" w:hAnsi="Arial" w:cs="Arial"/>
        <w:b/>
        <w:bCs/>
        <w:color w:val="000000" w:themeColor="text1"/>
        <w:sz w:val="40"/>
        <w:szCs w:val="40"/>
      </w:rPr>
    </w:pPr>
    <w:r>
      <w:rPr>
        <w:noProof/>
      </w:rPr>
      <w:drawing>
        <wp:anchor distT="0" distB="0" distL="114300" distR="114300" simplePos="0" relativeHeight="251658243" behindDoc="1" locked="0" layoutInCell="1" allowOverlap="1" wp14:anchorId="67277D37" wp14:editId="392BE200">
          <wp:simplePos x="0" y="0"/>
          <wp:positionH relativeFrom="page">
            <wp:align>right</wp:align>
          </wp:positionH>
          <wp:positionV relativeFrom="paragraph">
            <wp:posOffset>-451974</wp:posOffset>
          </wp:positionV>
          <wp:extent cx="7560000" cy="10685647"/>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r w:rsidR="00540B11">
      <w:rPr>
        <w:rFonts w:ascii="Arial" w:hAnsi="Arial" w:cs="Arial"/>
        <w:b/>
        <w:bCs/>
        <w:color w:val="000000" w:themeColor="text1"/>
        <w:sz w:val="40"/>
        <w:szCs w:val="40"/>
      </w:rPr>
      <w:t>TISKOVÁ ZPRÁVA</w:t>
    </w:r>
  </w:p>
  <w:p w14:paraId="14FD8621" w14:textId="3AC4D329" w:rsidR="00147B6D" w:rsidRDefault="00147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3B250" w14:textId="77777777" w:rsidR="00E66B13" w:rsidRPr="00541113" w:rsidRDefault="005565CC" w:rsidP="00547282">
    <w:pPr>
      <w:pStyle w:val="Zhlav"/>
      <w:spacing w:line="410" w:lineRule="exact"/>
      <w:rPr>
        <w:rFonts w:ascii="Arial" w:hAnsi="Arial" w:cs="Arial"/>
      </w:rPr>
    </w:pPr>
    <w:r w:rsidRPr="00541113">
      <w:rPr>
        <w:rFonts w:ascii="Arial" w:hAnsi="Arial" w:cs="Arial"/>
        <w:noProof/>
      </w:rPr>
      <mc:AlternateContent>
        <mc:Choice Requires="wps">
          <w:drawing>
            <wp:anchor distT="0" distB="0" distL="114300" distR="114300" simplePos="0" relativeHeight="251658244" behindDoc="0" locked="0" layoutInCell="1" allowOverlap="1" wp14:anchorId="2820315C" wp14:editId="761257C2">
              <wp:simplePos x="0" y="0"/>
              <wp:positionH relativeFrom="page">
                <wp:posOffset>620110</wp:posOffset>
              </wp:positionH>
              <wp:positionV relativeFrom="page">
                <wp:posOffset>546538</wp:posOffset>
              </wp:positionV>
              <wp:extent cx="4320000" cy="612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72CDD60C" w14:textId="1A8EC458" w:rsidR="00547282" w:rsidRPr="00541113" w:rsidRDefault="00D47428" w:rsidP="00D47428">
                          <w:pPr>
                            <w:spacing w:line="480" w:lineRule="exact"/>
                            <w:rPr>
                              <w:rFonts w:ascii="Arial" w:hAnsi="Arial" w:cs="Arial"/>
                              <w:color w:val="000000" w:themeColor="text1"/>
                              <w:sz w:val="20"/>
                              <w:szCs w:val="20"/>
                            </w:rPr>
                          </w:pPr>
                          <w:r>
                            <w:rPr>
                              <w:rFonts w:ascii="Arial" w:hAnsi="Arial" w:cs="Arial"/>
                              <w:b/>
                              <w:bCs/>
                              <w:color w:val="000000" w:themeColor="text1"/>
                              <w:sz w:val="40"/>
                              <w:szCs w:val="40"/>
                            </w:rPr>
                            <w:t>TISKOVÁ ZPRÁVA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0315C" id="_x0000_t202" coordsize="21600,21600" o:spt="202" path="m,l,21600r21600,l21600,xe">
              <v:stroke joinstyle="miter"/>
              <v:path gradientshapeok="t" o:connecttype="rect"/>
            </v:shapetype>
            <v:shape id="Zone de texte 9" o:spid="_x0000_s1042" type="#_x0000_t202" style="position:absolute;margin-left:48.85pt;margin-top:43.05pt;width:340.15pt;height:48.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" filled="f" stroked="f" strokeweight=".5pt">
              <v:textbox inset="0,0,0,0">
                <w:txbxContent>
                  <w:p w14:paraId="72CDD60C" w14:textId="1A8EC458" w:rsidR="00547282" w:rsidRPr="00541113" w:rsidRDefault="00D47428" w:rsidP="00D47428">
                    <w:pPr>
                      <w:spacing w:line="480" w:lineRule="exact"/>
                      <w:rPr>
                        <w:rFonts w:ascii="Arial" w:hAnsi="Arial" w:cs="Arial"/>
                        <w:color w:val="000000" w:themeColor="text1"/>
                        <w:sz w:val="20"/>
                        <w:szCs w:val="20"/>
                      </w:rPr>
                    </w:pPr>
                    <w:r>
                      <w:rPr>
                        <w:rFonts w:ascii="Arial" w:hAnsi="Arial" w:cs="Arial"/>
                        <w:b/>
                        <w:bCs/>
                        <w:color w:val="000000" w:themeColor="text1"/>
                        <w:sz w:val="40"/>
                        <w:szCs w:val="40"/>
                      </w:rPr>
                      <w:t>TISKOVÁ ZPRÁVA</w:t>
                    </w:r>
                  </w:p>
                </w:txbxContent>
              </v:textbox>
              <w10:wrap anchorx="page" anchory="page"/>
            </v:shape>
          </w:pict>
        </mc:Fallback>
      </mc:AlternateContent>
    </w:r>
    <w:r w:rsidR="00541DE3" w:rsidRPr="00541113">
      <w:rPr>
        <w:rFonts w:ascii="Arial" w:hAnsi="Arial" w:cs="Arial"/>
        <w:noProof/>
      </w:rPr>
      <w:drawing>
        <wp:anchor distT="0" distB="0" distL="114300" distR="114300" simplePos="0" relativeHeight="251658242" behindDoc="1" locked="0" layoutInCell="1" allowOverlap="1" wp14:anchorId="38BD964D" wp14:editId="5C3BE64E">
          <wp:simplePos x="0" y="0"/>
          <wp:positionH relativeFrom="column">
            <wp:posOffset>-648335</wp:posOffset>
          </wp:positionH>
          <wp:positionV relativeFrom="paragraph">
            <wp:posOffset>-450215</wp:posOffset>
          </wp:positionV>
          <wp:extent cx="7559040" cy="1068514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sidR="00541DE3" w:rsidRPr="00541113">
      <w:rPr>
        <w:rFonts w:ascii="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1418E8"/>
    <w:multiLevelType w:val="hybridMultilevel"/>
    <w:tmpl w:val="B89A699A"/>
    <w:lvl w:ilvl="0" w:tplc="3BF6AE42">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C7216E"/>
    <w:multiLevelType w:val="hybridMultilevel"/>
    <w:tmpl w:val="80025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1C7433"/>
    <w:multiLevelType w:val="hybridMultilevel"/>
    <w:tmpl w:val="B602FF0C"/>
    <w:lvl w:ilvl="0" w:tplc="F948CB2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6CB7250"/>
    <w:multiLevelType w:val="hybridMultilevel"/>
    <w:tmpl w:val="D4F65FA2"/>
    <w:lvl w:ilvl="0" w:tplc="6A0A934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F905879"/>
    <w:multiLevelType w:val="hybridMultilevel"/>
    <w:tmpl w:val="B072A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E1B6212"/>
    <w:multiLevelType w:val="hybridMultilevel"/>
    <w:tmpl w:val="3878B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1727C3C"/>
    <w:multiLevelType w:val="hybridMultilevel"/>
    <w:tmpl w:val="DE7A7870"/>
    <w:lvl w:ilvl="0" w:tplc="42F085B4">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1C45C9"/>
    <w:multiLevelType w:val="hybridMultilevel"/>
    <w:tmpl w:val="2DB857A4"/>
    <w:lvl w:ilvl="0" w:tplc="32AC7702">
      <w:numFmt w:val="bullet"/>
      <w:lvlText w:val=""/>
      <w:lvlJc w:val="left"/>
      <w:pPr>
        <w:ind w:left="1776" w:hanging="360"/>
      </w:pPr>
      <w:rPr>
        <w:rFonts w:ascii="Wingdings" w:eastAsia="SimSun" w:hAnsi="Wingdings" w:cstheme="minorHAnsi" w:hint="default"/>
        <w:b/>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15:restartNumberingAfterBreak="0">
    <w:nsid w:val="7B222C0D"/>
    <w:multiLevelType w:val="hybridMultilevel"/>
    <w:tmpl w:val="2ECCB142"/>
    <w:lvl w:ilvl="0" w:tplc="46AECDA0">
      <w:start w:val="75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299189555">
    <w:abstractNumId w:val="4"/>
  </w:num>
  <w:num w:numId="2" w16cid:durableId="738095890">
    <w:abstractNumId w:val="1"/>
  </w:num>
  <w:num w:numId="3" w16cid:durableId="307244477">
    <w:abstractNumId w:val="2"/>
  </w:num>
  <w:num w:numId="4" w16cid:durableId="924411602">
    <w:abstractNumId w:val="3"/>
  </w:num>
  <w:num w:numId="5" w16cid:durableId="770128680">
    <w:abstractNumId w:val="5"/>
  </w:num>
  <w:num w:numId="6" w16cid:durableId="1252352914">
    <w:abstractNumId w:val="7"/>
  </w:num>
  <w:num w:numId="7" w16cid:durableId="840124184">
    <w:abstractNumId w:val="0"/>
  </w:num>
  <w:num w:numId="8" w16cid:durableId="119803571">
    <w:abstractNumId w:val="6"/>
  </w:num>
  <w:num w:numId="9" w16cid:durableId="19030565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92E"/>
    <w:rsid w:val="000001C8"/>
    <w:rsid w:val="00002E88"/>
    <w:rsid w:val="00002F26"/>
    <w:rsid w:val="00003162"/>
    <w:rsid w:val="00003DEF"/>
    <w:rsid w:val="00004524"/>
    <w:rsid w:val="000049E3"/>
    <w:rsid w:val="00005418"/>
    <w:rsid w:val="0000601C"/>
    <w:rsid w:val="00006C44"/>
    <w:rsid w:val="00006E4F"/>
    <w:rsid w:val="00007BA5"/>
    <w:rsid w:val="00010441"/>
    <w:rsid w:val="0001152E"/>
    <w:rsid w:val="00011EC4"/>
    <w:rsid w:val="00011EFF"/>
    <w:rsid w:val="00011FAE"/>
    <w:rsid w:val="000129EA"/>
    <w:rsid w:val="00012B08"/>
    <w:rsid w:val="00012DE8"/>
    <w:rsid w:val="00013ED7"/>
    <w:rsid w:val="0001607E"/>
    <w:rsid w:val="00016D08"/>
    <w:rsid w:val="000170A0"/>
    <w:rsid w:val="0001753D"/>
    <w:rsid w:val="000177B1"/>
    <w:rsid w:val="000203E8"/>
    <w:rsid w:val="000206F9"/>
    <w:rsid w:val="00022582"/>
    <w:rsid w:val="000227B6"/>
    <w:rsid w:val="0002354E"/>
    <w:rsid w:val="000237D4"/>
    <w:rsid w:val="00023F34"/>
    <w:rsid w:val="0002441C"/>
    <w:rsid w:val="00025AFF"/>
    <w:rsid w:val="00025B8C"/>
    <w:rsid w:val="00026987"/>
    <w:rsid w:val="0002753D"/>
    <w:rsid w:val="000302B9"/>
    <w:rsid w:val="0003076A"/>
    <w:rsid w:val="00032002"/>
    <w:rsid w:val="00032585"/>
    <w:rsid w:val="000325C6"/>
    <w:rsid w:val="00032DBA"/>
    <w:rsid w:val="0003337B"/>
    <w:rsid w:val="0003568B"/>
    <w:rsid w:val="00036281"/>
    <w:rsid w:val="00036EDC"/>
    <w:rsid w:val="00036F74"/>
    <w:rsid w:val="0003769D"/>
    <w:rsid w:val="00037717"/>
    <w:rsid w:val="00037C9D"/>
    <w:rsid w:val="00037CC3"/>
    <w:rsid w:val="00040368"/>
    <w:rsid w:val="000413C9"/>
    <w:rsid w:val="00041AEF"/>
    <w:rsid w:val="00042534"/>
    <w:rsid w:val="00042784"/>
    <w:rsid w:val="00043582"/>
    <w:rsid w:val="000438A9"/>
    <w:rsid w:val="00043A2F"/>
    <w:rsid w:val="00045697"/>
    <w:rsid w:val="00046732"/>
    <w:rsid w:val="00046E86"/>
    <w:rsid w:val="00050AD0"/>
    <w:rsid w:val="00051457"/>
    <w:rsid w:val="00051510"/>
    <w:rsid w:val="000539F5"/>
    <w:rsid w:val="00054527"/>
    <w:rsid w:val="000545CB"/>
    <w:rsid w:val="00054C10"/>
    <w:rsid w:val="00054FB5"/>
    <w:rsid w:val="000565E0"/>
    <w:rsid w:val="000566E1"/>
    <w:rsid w:val="00056BE7"/>
    <w:rsid w:val="000572F4"/>
    <w:rsid w:val="00060160"/>
    <w:rsid w:val="00060B33"/>
    <w:rsid w:val="00061A3D"/>
    <w:rsid w:val="00061E7B"/>
    <w:rsid w:val="00062432"/>
    <w:rsid w:val="0006300D"/>
    <w:rsid w:val="00064144"/>
    <w:rsid w:val="00064939"/>
    <w:rsid w:val="00064C49"/>
    <w:rsid w:val="000655DF"/>
    <w:rsid w:val="0006640D"/>
    <w:rsid w:val="00067602"/>
    <w:rsid w:val="0006791F"/>
    <w:rsid w:val="0007086F"/>
    <w:rsid w:val="00070944"/>
    <w:rsid w:val="00070A40"/>
    <w:rsid w:val="00070FB1"/>
    <w:rsid w:val="00071C00"/>
    <w:rsid w:val="00071D70"/>
    <w:rsid w:val="00072043"/>
    <w:rsid w:val="0007263D"/>
    <w:rsid w:val="000727C6"/>
    <w:rsid w:val="00072C31"/>
    <w:rsid w:val="000736EA"/>
    <w:rsid w:val="00073EF8"/>
    <w:rsid w:val="00074D73"/>
    <w:rsid w:val="00075046"/>
    <w:rsid w:val="00075E76"/>
    <w:rsid w:val="00075FF2"/>
    <w:rsid w:val="00076D3D"/>
    <w:rsid w:val="00076F0C"/>
    <w:rsid w:val="00077A60"/>
    <w:rsid w:val="000802F5"/>
    <w:rsid w:val="00080330"/>
    <w:rsid w:val="0008115C"/>
    <w:rsid w:val="00081937"/>
    <w:rsid w:val="0008268A"/>
    <w:rsid w:val="00082D04"/>
    <w:rsid w:val="000831EC"/>
    <w:rsid w:val="0008384E"/>
    <w:rsid w:val="00083F68"/>
    <w:rsid w:val="00084191"/>
    <w:rsid w:val="0008445B"/>
    <w:rsid w:val="000845F0"/>
    <w:rsid w:val="00084619"/>
    <w:rsid w:val="000850C9"/>
    <w:rsid w:val="000858C5"/>
    <w:rsid w:val="00086E57"/>
    <w:rsid w:val="00086EE3"/>
    <w:rsid w:val="0008750B"/>
    <w:rsid w:val="00090E19"/>
    <w:rsid w:val="000910F5"/>
    <w:rsid w:val="0009317A"/>
    <w:rsid w:val="000931A9"/>
    <w:rsid w:val="0009421F"/>
    <w:rsid w:val="000949FA"/>
    <w:rsid w:val="00094CA8"/>
    <w:rsid w:val="00094D71"/>
    <w:rsid w:val="000953FF"/>
    <w:rsid w:val="0009567D"/>
    <w:rsid w:val="000961F5"/>
    <w:rsid w:val="00097162"/>
    <w:rsid w:val="000973EA"/>
    <w:rsid w:val="000A0115"/>
    <w:rsid w:val="000A095E"/>
    <w:rsid w:val="000A2409"/>
    <w:rsid w:val="000A25FF"/>
    <w:rsid w:val="000A3F51"/>
    <w:rsid w:val="000A4BF2"/>
    <w:rsid w:val="000A5154"/>
    <w:rsid w:val="000A53DB"/>
    <w:rsid w:val="000A553E"/>
    <w:rsid w:val="000A5CE3"/>
    <w:rsid w:val="000A67BE"/>
    <w:rsid w:val="000A6DDC"/>
    <w:rsid w:val="000B1815"/>
    <w:rsid w:val="000B23CB"/>
    <w:rsid w:val="000B28C3"/>
    <w:rsid w:val="000B2CAB"/>
    <w:rsid w:val="000B343B"/>
    <w:rsid w:val="000B3664"/>
    <w:rsid w:val="000B419D"/>
    <w:rsid w:val="000B4CA7"/>
    <w:rsid w:val="000B5744"/>
    <w:rsid w:val="000B5C17"/>
    <w:rsid w:val="000B6B10"/>
    <w:rsid w:val="000B6EFF"/>
    <w:rsid w:val="000B7514"/>
    <w:rsid w:val="000B79B1"/>
    <w:rsid w:val="000C01C4"/>
    <w:rsid w:val="000C0C41"/>
    <w:rsid w:val="000C14E1"/>
    <w:rsid w:val="000C28F9"/>
    <w:rsid w:val="000C3408"/>
    <w:rsid w:val="000C427C"/>
    <w:rsid w:val="000C4580"/>
    <w:rsid w:val="000C6C04"/>
    <w:rsid w:val="000D03BA"/>
    <w:rsid w:val="000D09E0"/>
    <w:rsid w:val="000D16A8"/>
    <w:rsid w:val="000D189A"/>
    <w:rsid w:val="000D24E4"/>
    <w:rsid w:val="000D2DD3"/>
    <w:rsid w:val="000D326F"/>
    <w:rsid w:val="000D3F77"/>
    <w:rsid w:val="000D45DE"/>
    <w:rsid w:val="000D4A2B"/>
    <w:rsid w:val="000D4DA6"/>
    <w:rsid w:val="000D5288"/>
    <w:rsid w:val="000D531F"/>
    <w:rsid w:val="000D60D3"/>
    <w:rsid w:val="000D60ED"/>
    <w:rsid w:val="000D6EFE"/>
    <w:rsid w:val="000E1895"/>
    <w:rsid w:val="000E2B2B"/>
    <w:rsid w:val="000E334D"/>
    <w:rsid w:val="000E40C6"/>
    <w:rsid w:val="000E4E48"/>
    <w:rsid w:val="000E568B"/>
    <w:rsid w:val="000E60B7"/>
    <w:rsid w:val="000E78E0"/>
    <w:rsid w:val="000F0C4F"/>
    <w:rsid w:val="000F1436"/>
    <w:rsid w:val="000F40CD"/>
    <w:rsid w:val="000F4813"/>
    <w:rsid w:val="000F4C92"/>
    <w:rsid w:val="000F55C9"/>
    <w:rsid w:val="000F5A14"/>
    <w:rsid w:val="000F6E4C"/>
    <w:rsid w:val="00101039"/>
    <w:rsid w:val="001012E0"/>
    <w:rsid w:val="00101328"/>
    <w:rsid w:val="00101D41"/>
    <w:rsid w:val="00102C16"/>
    <w:rsid w:val="0010330F"/>
    <w:rsid w:val="00103ADA"/>
    <w:rsid w:val="00105281"/>
    <w:rsid w:val="001075C2"/>
    <w:rsid w:val="00111D4B"/>
    <w:rsid w:val="00111EB1"/>
    <w:rsid w:val="00112881"/>
    <w:rsid w:val="00112A34"/>
    <w:rsid w:val="00114681"/>
    <w:rsid w:val="00115754"/>
    <w:rsid w:val="00115DF1"/>
    <w:rsid w:val="00116AA7"/>
    <w:rsid w:val="0012124D"/>
    <w:rsid w:val="0012130A"/>
    <w:rsid w:val="001215FD"/>
    <w:rsid w:val="00122298"/>
    <w:rsid w:val="001222F7"/>
    <w:rsid w:val="00123BB9"/>
    <w:rsid w:val="00123BD2"/>
    <w:rsid w:val="00123C00"/>
    <w:rsid w:val="00123C8D"/>
    <w:rsid w:val="00123E5C"/>
    <w:rsid w:val="00124E14"/>
    <w:rsid w:val="001250F1"/>
    <w:rsid w:val="001257AE"/>
    <w:rsid w:val="00125F44"/>
    <w:rsid w:val="0012613E"/>
    <w:rsid w:val="00126B97"/>
    <w:rsid w:val="0012715D"/>
    <w:rsid w:val="00127577"/>
    <w:rsid w:val="001279F1"/>
    <w:rsid w:val="00131468"/>
    <w:rsid w:val="001315B8"/>
    <w:rsid w:val="00131F44"/>
    <w:rsid w:val="00132381"/>
    <w:rsid w:val="001329BF"/>
    <w:rsid w:val="001340B9"/>
    <w:rsid w:val="001343B8"/>
    <w:rsid w:val="001345D6"/>
    <w:rsid w:val="00134D30"/>
    <w:rsid w:val="0013502B"/>
    <w:rsid w:val="00135DB8"/>
    <w:rsid w:val="00135E5E"/>
    <w:rsid w:val="00136D68"/>
    <w:rsid w:val="0013745F"/>
    <w:rsid w:val="00137553"/>
    <w:rsid w:val="0013763B"/>
    <w:rsid w:val="00140E98"/>
    <w:rsid w:val="00141969"/>
    <w:rsid w:val="00141D26"/>
    <w:rsid w:val="00141E04"/>
    <w:rsid w:val="00142252"/>
    <w:rsid w:val="00142572"/>
    <w:rsid w:val="00142D95"/>
    <w:rsid w:val="00143129"/>
    <w:rsid w:val="0014367E"/>
    <w:rsid w:val="00143B96"/>
    <w:rsid w:val="001445C8"/>
    <w:rsid w:val="001459BC"/>
    <w:rsid w:val="001459D7"/>
    <w:rsid w:val="001461CB"/>
    <w:rsid w:val="00146BA0"/>
    <w:rsid w:val="00147544"/>
    <w:rsid w:val="00147B6D"/>
    <w:rsid w:val="001505C9"/>
    <w:rsid w:val="001505DC"/>
    <w:rsid w:val="00150DC6"/>
    <w:rsid w:val="00150FC6"/>
    <w:rsid w:val="001523EC"/>
    <w:rsid w:val="001526A9"/>
    <w:rsid w:val="00152BEC"/>
    <w:rsid w:val="00152C16"/>
    <w:rsid w:val="00153F95"/>
    <w:rsid w:val="00154083"/>
    <w:rsid w:val="0015415C"/>
    <w:rsid w:val="00154584"/>
    <w:rsid w:val="00154BCF"/>
    <w:rsid w:val="00154F0B"/>
    <w:rsid w:val="00155C6E"/>
    <w:rsid w:val="00155FB3"/>
    <w:rsid w:val="00157B74"/>
    <w:rsid w:val="00157EB5"/>
    <w:rsid w:val="001605B4"/>
    <w:rsid w:val="00160984"/>
    <w:rsid w:val="00163FB7"/>
    <w:rsid w:val="0016404A"/>
    <w:rsid w:val="00164647"/>
    <w:rsid w:val="00165AD7"/>
    <w:rsid w:val="00166E64"/>
    <w:rsid w:val="001672AE"/>
    <w:rsid w:val="001676A8"/>
    <w:rsid w:val="00167EED"/>
    <w:rsid w:val="00167F12"/>
    <w:rsid w:val="00170005"/>
    <w:rsid w:val="00170579"/>
    <w:rsid w:val="001710C1"/>
    <w:rsid w:val="00171A5D"/>
    <w:rsid w:val="00171A95"/>
    <w:rsid w:val="00172B73"/>
    <w:rsid w:val="00174323"/>
    <w:rsid w:val="00174382"/>
    <w:rsid w:val="001746FC"/>
    <w:rsid w:val="00174E78"/>
    <w:rsid w:val="001762ED"/>
    <w:rsid w:val="001764CC"/>
    <w:rsid w:val="0017652B"/>
    <w:rsid w:val="00176AB8"/>
    <w:rsid w:val="001770C7"/>
    <w:rsid w:val="00177411"/>
    <w:rsid w:val="001800EA"/>
    <w:rsid w:val="0018105A"/>
    <w:rsid w:val="001814C3"/>
    <w:rsid w:val="001819C8"/>
    <w:rsid w:val="00181A95"/>
    <w:rsid w:val="001823DD"/>
    <w:rsid w:val="001833FB"/>
    <w:rsid w:val="00185D9C"/>
    <w:rsid w:val="0018699D"/>
    <w:rsid w:val="00192AB3"/>
    <w:rsid w:val="00192BF3"/>
    <w:rsid w:val="00193970"/>
    <w:rsid w:val="00193CAE"/>
    <w:rsid w:val="001940A4"/>
    <w:rsid w:val="0019503F"/>
    <w:rsid w:val="001958C9"/>
    <w:rsid w:val="00195CF5"/>
    <w:rsid w:val="001969F9"/>
    <w:rsid w:val="001A00EA"/>
    <w:rsid w:val="001A05D8"/>
    <w:rsid w:val="001A100A"/>
    <w:rsid w:val="001A10F7"/>
    <w:rsid w:val="001A257D"/>
    <w:rsid w:val="001A411E"/>
    <w:rsid w:val="001A60B7"/>
    <w:rsid w:val="001A64C9"/>
    <w:rsid w:val="001A6B70"/>
    <w:rsid w:val="001B0297"/>
    <w:rsid w:val="001B03D8"/>
    <w:rsid w:val="001B0B27"/>
    <w:rsid w:val="001B0F79"/>
    <w:rsid w:val="001B2151"/>
    <w:rsid w:val="001B5141"/>
    <w:rsid w:val="001B577E"/>
    <w:rsid w:val="001B62D9"/>
    <w:rsid w:val="001B6BE4"/>
    <w:rsid w:val="001B6F39"/>
    <w:rsid w:val="001B7EA7"/>
    <w:rsid w:val="001C0528"/>
    <w:rsid w:val="001C1188"/>
    <w:rsid w:val="001C1812"/>
    <w:rsid w:val="001C1BAC"/>
    <w:rsid w:val="001C2229"/>
    <w:rsid w:val="001C240A"/>
    <w:rsid w:val="001C4080"/>
    <w:rsid w:val="001C42D8"/>
    <w:rsid w:val="001C48A3"/>
    <w:rsid w:val="001C4BE0"/>
    <w:rsid w:val="001C4D9C"/>
    <w:rsid w:val="001C542B"/>
    <w:rsid w:val="001C7AD4"/>
    <w:rsid w:val="001D0936"/>
    <w:rsid w:val="001D13DB"/>
    <w:rsid w:val="001D1C9C"/>
    <w:rsid w:val="001D2C48"/>
    <w:rsid w:val="001D2DA5"/>
    <w:rsid w:val="001D2E58"/>
    <w:rsid w:val="001D2E5F"/>
    <w:rsid w:val="001D3283"/>
    <w:rsid w:val="001D3625"/>
    <w:rsid w:val="001D3866"/>
    <w:rsid w:val="001D3E45"/>
    <w:rsid w:val="001D4385"/>
    <w:rsid w:val="001D6EA7"/>
    <w:rsid w:val="001E0800"/>
    <w:rsid w:val="001E09B7"/>
    <w:rsid w:val="001E106B"/>
    <w:rsid w:val="001E1868"/>
    <w:rsid w:val="001E1D69"/>
    <w:rsid w:val="001E2BF5"/>
    <w:rsid w:val="001E2ED4"/>
    <w:rsid w:val="001E38F0"/>
    <w:rsid w:val="001E3B95"/>
    <w:rsid w:val="001E4A23"/>
    <w:rsid w:val="001E53CF"/>
    <w:rsid w:val="001E5489"/>
    <w:rsid w:val="001E5CFB"/>
    <w:rsid w:val="001E745C"/>
    <w:rsid w:val="001F0347"/>
    <w:rsid w:val="001F0BBB"/>
    <w:rsid w:val="001F0BBD"/>
    <w:rsid w:val="001F127C"/>
    <w:rsid w:val="001F1728"/>
    <w:rsid w:val="001F24CF"/>
    <w:rsid w:val="001F2AEF"/>
    <w:rsid w:val="001F3404"/>
    <w:rsid w:val="001F50FB"/>
    <w:rsid w:val="001F5991"/>
    <w:rsid w:val="001F5AC8"/>
    <w:rsid w:val="001F6675"/>
    <w:rsid w:val="001F6B53"/>
    <w:rsid w:val="001F6F18"/>
    <w:rsid w:val="001F7F12"/>
    <w:rsid w:val="002004C4"/>
    <w:rsid w:val="00200EBE"/>
    <w:rsid w:val="002022BE"/>
    <w:rsid w:val="002022FF"/>
    <w:rsid w:val="00202F71"/>
    <w:rsid w:val="002032CB"/>
    <w:rsid w:val="00203319"/>
    <w:rsid w:val="0020492E"/>
    <w:rsid w:val="0020614B"/>
    <w:rsid w:val="00206B2B"/>
    <w:rsid w:val="002106EB"/>
    <w:rsid w:val="00210AE9"/>
    <w:rsid w:val="00210DB4"/>
    <w:rsid w:val="0021256B"/>
    <w:rsid w:val="00212DCE"/>
    <w:rsid w:val="00213214"/>
    <w:rsid w:val="002144C4"/>
    <w:rsid w:val="002150E3"/>
    <w:rsid w:val="002152D3"/>
    <w:rsid w:val="002158FF"/>
    <w:rsid w:val="00216703"/>
    <w:rsid w:val="00216CB9"/>
    <w:rsid w:val="00216F2D"/>
    <w:rsid w:val="002200BB"/>
    <w:rsid w:val="00221413"/>
    <w:rsid w:val="00221A29"/>
    <w:rsid w:val="00221BF4"/>
    <w:rsid w:val="00223838"/>
    <w:rsid w:val="00224F08"/>
    <w:rsid w:val="0022556C"/>
    <w:rsid w:val="00225745"/>
    <w:rsid w:val="002263DA"/>
    <w:rsid w:val="0022697A"/>
    <w:rsid w:val="002274E3"/>
    <w:rsid w:val="00230705"/>
    <w:rsid w:val="002315CC"/>
    <w:rsid w:val="00231DF7"/>
    <w:rsid w:val="0023269D"/>
    <w:rsid w:val="002328A7"/>
    <w:rsid w:val="00232F21"/>
    <w:rsid w:val="00232FCC"/>
    <w:rsid w:val="00233F51"/>
    <w:rsid w:val="00235998"/>
    <w:rsid w:val="00235C7A"/>
    <w:rsid w:val="0024020C"/>
    <w:rsid w:val="00240753"/>
    <w:rsid w:val="00240E69"/>
    <w:rsid w:val="00241671"/>
    <w:rsid w:val="00242892"/>
    <w:rsid w:val="00242B4F"/>
    <w:rsid w:val="002436BE"/>
    <w:rsid w:val="00243D19"/>
    <w:rsid w:val="00244390"/>
    <w:rsid w:val="00246841"/>
    <w:rsid w:val="00246B6F"/>
    <w:rsid w:val="00246F40"/>
    <w:rsid w:val="002472FA"/>
    <w:rsid w:val="002474D3"/>
    <w:rsid w:val="00247737"/>
    <w:rsid w:val="002530C1"/>
    <w:rsid w:val="0025316C"/>
    <w:rsid w:val="00253E3F"/>
    <w:rsid w:val="00254ACA"/>
    <w:rsid w:val="002567FD"/>
    <w:rsid w:val="00256BC9"/>
    <w:rsid w:val="00256C9B"/>
    <w:rsid w:val="00256CC6"/>
    <w:rsid w:val="00256CF3"/>
    <w:rsid w:val="002578AA"/>
    <w:rsid w:val="00257D8B"/>
    <w:rsid w:val="00260100"/>
    <w:rsid w:val="00261834"/>
    <w:rsid w:val="002621CE"/>
    <w:rsid w:val="0026297B"/>
    <w:rsid w:val="00263DBD"/>
    <w:rsid w:val="00264C1E"/>
    <w:rsid w:val="0026573B"/>
    <w:rsid w:val="00265D8B"/>
    <w:rsid w:val="00265DBC"/>
    <w:rsid w:val="002661DD"/>
    <w:rsid w:val="00266432"/>
    <w:rsid w:val="002665B0"/>
    <w:rsid w:val="00266EBC"/>
    <w:rsid w:val="00267C19"/>
    <w:rsid w:val="0027029B"/>
    <w:rsid w:val="00271E76"/>
    <w:rsid w:val="00273039"/>
    <w:rsid w:val="002730C4"/>
    <w:rsid w:val="002745A9"/>
    <w:rsid w:val="00275F32"/>
    <w:rsid w:val="00276609"/>
    <w:rsid w:val="00277E80"/>
    <w:rsid w:val="00277F73"/>
    <w:rsid w:val="002805B6"/>
    <w:rsid w:val="002819DD"/>
    <w:rsid w:val="00281F29"/>
    <w:rsid w:val="00282C6A"/>
    <w:rsid w:val="00282FBC"/>
    <w:rsid w:val="00282FDA"/>
    <w:rsid w:val="002838BC"/>
    <w:rsid w:val="00283F5D"/>
    <w:rsid w:val="002860E7"/>
    <w:rsid w:val="00286453"/>
    <w:rsid w:val="002864F6"/>
    <w:rsid w:val="002867F0"/>
    <w:rsid w:val="00286C23"/>
    <w:rsid w:val="00286E48"/>
    <w:rsid w:val="0028734E"/>
    <w:rsid w:val="00287A64"/>
    <w:rsid w:val="00287B7D"/>
    <w:rsid w:val="00290773"/>
    <w:rsid w:val="002912B5"/>
    <w:rsid w:val="0029135B"/>
    <w:rsid w:val="002915C0"/>
    <w:rsid w:val="00293847"/>
    <w:rsid w:val="002947EB"/>
    <w:rsid w:val="00294951"/>
    <w:rsid w:val="0029608B"/>
    <w:rsid w:val="00296189"/>
    <w:rsid w:val="00296684"/>
    <w:rsid w:val="002977F9"/>
    <w:rsid w:val="00297A55"/>
    <w:rsid w:val="00297D9C"/>
    <w:rsid w:val="00297E1B"/>
    <w:rsid w:val="002A014C"/>
    <w:rsid w:val="002A062E"/>
    <w:rsid w:val="002A1004"/>
    <w:rsid w:val="002A2B7D"/>
    <w:rsid w:val="002A5260"/>
    <w:rsid w:val="002A5578"/>
    <w:rsid w:val="002A5D91"/>
    <w:rsid w:val="002A5F0B"/>
    <w:rsid w:val="002A6832"/>
    <w:rsid w:val="002B04B9"/>
    <w:rsid w:val="002B15D8"/>
    <w:rsid w:val="002B2929"/>
    <w:rsid w:val="002B2B33"/>
    <w:rsid w:val="002B371B"/>
    <w:rsid w:val="002B4549"/>
    <w:rsid w:val="002B46C0"/>
    <w:rsid w:val="002B4EDE"/>
    <w:rsid w:val="002B5BA7"/>
    <w:rsid w:val="002B5EBF"/>
    <w:rsid w:val="002B5F28"/>
    <w:rsid w:val="002B7198"/>
    <w:rsid w:val="002B7871"/>
    <w:rsid w:val="002C09E3"/>
    <w:rsid w:val="002C149C"/>
    <w:rsid w:val="002C1B54"/>
    <w:rsid w:val="002C27E5"/>
    <w:rsid w:val="002C2B5A"/>
    <w:rsid w:val="002C35AB"/>
    <w:rsid w:val="002C35BA"/>
    <w:rsid w:val="002C3906"/>
    <w:rsid w:val="002C46A4"/>
    <w:rsid w:val="002C478E"/>
    <w:rsid w:val="002C5EA7"/>
    <w:rsid w:val="002C72D9"/>
    <w:rsid w:val="002D0880"/>
    <w:rsid w:val="002D0C86"/>
    <w:rsid w:val="002D1222"/>
    <w:rsid w:val="002D1354"/>
    <w:rsid w:val="002D1EA5"/>
    <w:rsid w:val="002D25EC"/>
    <w:rsid w:val="002D2B0A"/>
    <w:rsid w:val="002D3011"/>
    <w:rsid w:val="002D39C4"/>
    <w:rsid w:val="002D4248"/>
    <w:rsid w:val="002D60C2"/>
    <w:rsid w:val="002E0C6F"/>
    <w:rsid w:val="002E0D93"/>
    <w:rsid w:val="002E0E05"/>
    <w:rsid w:val="002E0FCC"/>
    <w:rsid w:val="002E2962"/>
    <w:rsid w:val="002E2CA4"/>
    <w:rsid w:val="002E2F5E"/>
    <w:rsid w:val="002E3555"/>
    <w:rsid w:val="002E3E26"/>
    <w:rsid w:val="002E6C2A"/>
    <w:rsid w:val="002F1647"/>
    <w:rsid w:val="002F2586"/>
    <w:rsid w:val="002F2EB5"/>
    <w:rsid w:val="002F33E2"/>
    <w:rsid w:val="002F3476"/>
    <w:rsid w:val="002F3541"/>
    <w:rsid w:val="002F36D4"/>
    <w:rsid w:val="002F438D"/>
    <w:rsid w:val="002F4D3E"/>
    <w:rsid w:val="00301198"/>
    <w:rsid w:val="003013DE"/>
    <w:rsid w:val="00302594"/>
    <w:rsid w:val="00303389"/>
    <w:rsid w:val="00303800"/>
    <w:rsid w:val="00303BAF"/>
    <w:rsid w:val="00303C38"/>
    <w:rsid w:val="003051A7"/>
    <w:rsid w:val="0030522B"/>
    <w:rsid w:val="00306F32"/>
    <w:rsid w:val="00310375"/>
    <w:rsid w:val="003104A2"/>
    <w:rsid w:val="00312484"/>
    <w:rsid w:val="00312AF4"/>
    <w:rsid w:val="00313248"/>
    <w:rsid w:val="003146FD"/>
    <w:rsid w:val="003160B2"/>
    <w:rsid w:val="00317456"/>
    <w:rsid w:val="00317B55"/>
    <w:rsid w:val="00321523"/>
    <w:rsid w:val="0032197B"/>
    <w:rsid w:val="00322EBB"/>
    <w:rsid w:val="00322FE2"/>
    <w:rsid w:val="00323294"/>
    <w:rsid w:val="00323721"/>
    <w:rsid w:val="00325804"/>
    <w:rsid w:val="0032630D"/>
    <w:rsid w:val="003266C9"/>
    <w:rsid w:val="003278BA"/>
    <w:rsid w:val="00327CC7"/>
    <w:rsid w:val="0033050B"/>
    <w:rsid w:val="00331034"/>
    <w:rsid w:val="00331C27"/>
    <w:rsid w:val="003323F7"/>
    <w:rsid w:val="00332F1C"/>
    <w:rsid w:val="0033315F"/>
    <w:rsid w:val="00333ABF"/>
    <w:rsid w:val="003340FC"/>
    <w:rsid w:val="00334233"/>
    <w:rsid w:val="00334AE6"/>
    <w:rsid w:val="0033533A"/>
    <w:rsid w:val="0033543E"/>
    <w:rsid w:val="003356F8"/>
    <w:rsid w:val="00335755"/>
    <w:rsid w:val="00335C7C"/>
    <w:rsid w:val="00336F9B"/>
    <w:rsid w:val="003379E3"/>
    <w:rsid w:val="0034034D"/>
    <w:rsid w:val="00340AC1"/>
    <w:rsid w:val="00341739"/>
    <w:rsid w:val="00342258"/>
    <w:rsid w:val="00342349"/>
    <w:rsid w:val="003426CA"/>
    <w:rsid w:val="00342824"/>
    <w:rsid w:val="00343241"/>
    <w:rsid w:val="00344321"/>
    <w:rsid w:val="00344FE0"/>
    <w:rsid w:val="003451F2"/>
    <w:rsid w:val="00345266"/>
    <w:rsid w:val="003452E3"/>
    <w:rsid w:val="00346F18"/>
    <w:rsid w:val="003473B7"/>
    <w:rsid w:val="003473EB"/>
    <w:rsid w:val="00347C69"/>
    <w:rsid w:val="00350A9F"/>
    <w:rsid w:val="00350C69"/>
    <w:rsid w:val="00351730"/>
    <w:rsid w:val="00351B11"/>
    <w:rsid w:val="00351D42"/>
    <w:rsid w:val="00352388"/>
    <w:rsid w:val="00352C6D"/>
    <w:rsid w:val="00352DCA"/>
    <w:rsid w:val="003532F0"/>
    <w:rsid w:val="00353473"/>
    <w:rsid w:val="00353CC5"/>
    <w:rsid w:val="00353D4F"/>
    <w:rsid w:val="0035401F"/>
    <w:rsid w:val="00354726"/>
    <w:rsid w:val="00354C7B"/>
    <w:rsid w:val="0035575D"/>
    <w:rsid w:val="003560F6"/>
    <w:rsid w:val="00356C15"/>
    <w:rsid w:val="003601EF"/>
    <w:rsid w:val="0036022D"/>
    <w:rsid w:val="0036041D"/>
    <w:rsid w:val="003611B8"/>
    <w:rsid w:val="00361475"/>
    <w:rsid w:val="003615E8"/>
    <w:rsid w:val="00361A85"/>
    <w:rsid w:val="00361D63"/>
    <w:rsid w:val="00362341"/>
    <w:rsid w:val="00363B17"/>
    <w:rsid w:val="00363BFC"/>
    <w:rsid w:val="003640CE"/>
    <w:rsid w:val="00364329"/>
    <w:rsid w:val="0036456C"/>
    <w:rsid w:val="00366152"/>
    <w:rsid w:val="00366610"/>
    <w:rsid w:val="00367177"/>
    <w:rsid w:val="003675FF"/>
    <w:rsid w:val="00370FEE"/>
    <w:rsid w:val="00371E49"/>
    <w:rsid w:val="003722DC"/>
    <w:rsid w:val="003724EF"/>
    <w:rsid w:val="0037380D"/>
    <w:rsid w:val="00374214"/>
    <w:rsid w:val="003744BB"/>
    <w:rsid w:val="00374636"/>
    <w:rsid w:val="00376185"/>
    <w:rsid w:val="00377188"/>
    <w:rsid w:val="003774F6"/>
    <w:rsid w:val="003776CD"/>
    <w:rsid w:val="00377EB8"/>
    <w:rsid w:val="00380139"/>
    <w:rsid w:val="00380C30"/>
    <w:rsid w:val="0038169A"/>
    <w:rsid w:val="00381854"/>
    <w:rsid w:val="003824CD"/>
    <w:rsid w:val="00382EDC"/>
    <w:rsid w:val="00383185"/>
    <w:rsid w:val="003831ED"/>
    <w:rsid w:val="0038364D"/>
    <w:rsid w:val="00384C71"/>
    <w:rsid w:val="003863ED"/>
    <w:rsid w:val="003873D9"/>
    <w:rsid w:val="00387B87"/>
    <w:rsid w:val="00390318"/>
    <w:rsid w:val="003904AA"/>
    <w:rsid w:val="0039072E"/>
    <w:rsid w:val="00390E10"/>
    <w:rsid w:val="00391752"/>
    <w:rsid w:val="0039319E"/>
    <w:rsid w:val="003936E9"/>
    <w:rsid w:val="003939B8"/>
    <w:rsid w:val="003942D8"/>
    <w:rsid w:val="0039466C"/>
    <w:rsid w:val="0039487F"/>
    <w:rsid w:val="00394E74"/>
    <w:rsid w:val="00395496"/>
    <w:rsid w:val="00395A94"/>
    <w:rsid w:val="00395BF7"/>
    <w:rsid w:val="003A0B0B"/>
    <w:rsid w:val="003A0BAE"/>
    <w:rsid w:val="003A1969"/>
    <w:rsid w:val="003A2C3C"/>
    <w:rsid w:val="003A487A"/>
    <w:rsid w:val="003A6375"/>
    <w:rsid w:val="003A6F59"/>
    <w:rsid w:val="003A7926"/>
    <w:rsid w:val="003B0B76"/>
    <w:rsid w:val="003B16F5"/>
    <w:rsid w:val="003B1DA4"/>
    <w:rsid w:val="003B1EB2"/>
    <w:rsid w:val="003B560B"/>
    <w:rsid w:val="003B5D96"/>
    <w:rsid w:val="003B73A7"/>
    <w:rsid w:val="003B76AC"/>
    <w:rsid w:val="003B7D6C"/>
    <w:rsid w:val="003C07E5"/>
    <w:rsid w:val="003C0E41"/>
    <w:rsid w:val="003C2577"/>
    <w:rsid w:val="003C259D"/>
    <w:rsid w:val="003C260C"/>
    <w:rsid w:val="003C28AA"/>
    <w:rsid w:val="003C2B70"/>
    <w:rsid w:val="003C2DA3"/>
    <w:rsid w:val="003C2E98"/>
    <w:rsid w:val="003C4F25"/>
    <w:rsid w:val="003C79A8"/>
    <w:rsid w:val="003D0CCD"/>
    <w:rsid w:val="003D16EE"/>
    <w:rsid w:val="003D1C63"/>
    <w:rsid w:val="003D3099"/>
    <w:rsid w:val="003D33E1"/>
    <w:rsid w:val="003D40FE"/>
    <w:rsid w:val="003D5CF6"/>
    <w:rsid w:val="003E0736"/>
    <w:rsid w:val="003E0A4C"/>
    <w:rsid w:val="003E1CD9"/>
    <w:rsid w:val="003E5332"/>
    <w:rsid w:val="003E5479"/>
    <w:rsid w:val="003E5566"/>
    <w:rsid w:val="003E5DD1"/>
    <w:rsid w:val="003E6413"/>
    <w:rsid w:val="003F03E8"/>
    <w:rsid w:val="003F0A17"/>
    <w:rsid w:val="003F19EC"/>
    <w:rsid w:val="003F220B"/>
    <w:rsid w:val="003F30AE"/>
    <w:rsid w:val="003F4A06"/>
    <w:rsid w:val="003F4AE3"/>
    <w:rsid w:val="003F4C10"/>
    <w:rsid w:val="003F53F5"/>
    <w:rsid w:val="003F5AC4"/>
    <w:rsid w:val="003F66EA"/>
    <w:rsid w:val="003F79A5"/>
    <w:rsid w:val="00400540"/>
    <w:rsid w:val="004005FF"/>
    <w:rsid w:val="0040099E"/>
    <w:rsid w:val="00400BAA"/>
    <w:rsid w:val="0040257C"/>
    <w:rsid w:val="004028C4"/>
    <w:rsid w:val="00403D64"/>
    <w:rsid w:val="00403E19"/>
    <w:rsid w:val="004049A2"/>
    <w:rsid w:val="00404B4B"/>
    <w:rsid w:val="00404E13"/>
    <w:rsid w:val="00405816"/>
    <w:rsid w:val="00405D4E"/>
    <w:rsid w:val="00406502"/>
    <w:rsid w:val="00406BB6"/>
    <w:rsid w:val="00407BEC"/>
    <w:rsid w:val="004103F2"/>
    <w:rsid w:val="00411668"/>
    <w:rsid w:val="00411FB0"/>
    <w:rsid w:val="00414EA1"/>
    <w:rsid w:val="004151DA"/>
    <w:rsid w:val="00415968"/>
    <w:rsid w:val="00416493"/>
    <w:rsid w:val="00416D6B"/>
    <w:rsid w:val="0041757B"/>
    <w:rsid w:val="004203B7"/>
    <w:rsid w:val="00421B95"/>
    <w:rsid w:val="0042283F"/>
    <w:rsid w:val="004241AA"/>
    <w:rsid w:val="00424534"/>
    <w:rsid w:val="00424A93"/>
    <w:rsid w:val="00424B02"/>
    <w:rsid w:val="00425361"/>
    <w:rsid w:val="00426E89"/>
    <w:rsid w:val="004270E9"/>
    <w:rsid w:val="0042765E"/>
    <w:rsid w:val="0043031A"/>
    <w:rsid w:val="004312CB"/>
    <w:rsid w:val="00432913"/>
    <w:rsid w:val="00432F55"/>
    <w:rsid w:val="00433B30"/>
    <w:rsid w:val="00434277"/>
    <w:rsid w:val="0043435C"/>
    <w:rsid w:val="004348BE"/>
    <w:rsid w:val="00434BCB"/>
    <w:rsid w:val="00435FAA"/>
    <w:rsid w:val="00437777"/>
    <w:rsid w:val="004410FA"/>
    <w:rsid w:val="0044159A"/>
    <w:rsid w:val="004416A1"/>
    <w:rsid w:val="00441A07"/>
    <w:rsid w:val="00441E50"/>
    <w:rsid w:val="00443B6C"/>
    <w:rsid w:val="00444B2F"/>
    <w:rsid w:val="00445C92"/>
    <w:rsid w:val="004462D2"/>
    <w:rsid w:val="004470CB"/>
    <w:rsid w:val="00447F48"/>
    <w:rsid w:val="004506F6"/>
    <w:rsid w:val="00451F1C"/>
    <w:rsid w:val="0045254A"/>
    <w:rsid w:val="00452EE0"/>
    <w:rsid w:val="00453925"/>
    <w:rsid w:val="00453EAC"/>
    <w:rsid w:val="004561C0"/>
    <w:rsid w:val="004561E3"/>
    <w:rsid w:val="00456E94"/>
    <w:rsid w:val="00460766"/>
    <w:rsid w:val="00461025"/>
    <w:rsid w:val="0046118A"/>
    <w:rsid w:val="00463A05"/>
    <w:rsid w:val="00463D31"/>
    <w:rsid w:val="004655F5"/>
    <w:rsid w:val="0046569D"/>
    <w:rsid w:val="00467704"/>
    <w:rsid w:val="00467782"/>
    <w:rsid w:val="00467CA2"/>
    <w:rsid w:val="00467CCC"/>
    <w:rsid w:val="00470444"/>
    <w:rsid w:val="00470A4D"/>
    <w:rsid w:val="0047192D"/>
    <w:rsid w:val="00471948"/>
    <w:rsid w:val="00473054"/>
    <w:rsid w:val="0047330B"/>
    <w:rsid w:val="00474025"/>
    <w:rsid w:val="0047484A"/>
    <w:rsid w:val="00474C97"/>
    <w:rsid w:val="00474FE4"/>
    <w:rsid w:val="00475631"/>
    <w:rsid w:val="0047579E"/>
    <w:rsid w:val="00476ABF"/>
    <w:rsid w:val="004770A8"/>
    <w:rsid w:val="00480B77"/>
    <w:rsid w:val="00480D1B"/>
    <w:rsid w:val="0048180A"/>
    <w:rsid w:val="00483601"/>
    <w:rsid w:val="00483E89"/>
    <w:rsid w:val="00484B75"/>
    <w:rsid w:val="004851F8"/>
    <w:rsid w:val="004858DD"/>
    <w:rsid w:val="00486A63"/>
    <w:rsid w:val="00487007"/>
    <w:rsid w:val="0048773B"/>
    <w:rsid w:val="00491031"/>
    <w:rsid w:val="0049286D"/>
    <w:rsid w:val="00492A28"/>
    <w:rsid w:val="00492DCF"/>
    <w:rsid w:val="00493155"/>
    <w:rsid w:val="00493A2F"/>
    <w:rsid w:val="0049432D"/>
    <w:rsid w:val="00495711"/>
    <w:rsid w:val="004968B6"/>
    <w:rsid w:val="0049698D"/>
    <w:rsid w:val="004969D4"/>
    <w:rsid w:val="00496BCA"/>
    <w:rsid w:val="00496F9C"/>
    <w:rsid w:val="00496FFD"/>
    <w:rsid w:val="00497213"/>
    <w:rsid w:val="004A13DC"/>
    <w:rsid w:val="004A2305"/>
    <w:rsid w:val="004A2353"/>
    <w:rsid w:val="004A2ABF"/>
    <w:rsid w:val="004A4761"/>
    <w:rsid w:val="004A53B8"/>
    <w:rsid w:val="004A6151"/>
    <w:rsid w:val="004A792A"/>
    <w:rsid w:val="004B0576"/>
    <w:rsid w:val="004B066F"/>
    <w:rsid w:val="004B206F"/>
    <w:rsid w:val="004B21CE"/>
    <w:rsid w:val="004B3199"/>
    <w:rsid w:val="004B34E0"/>
    <w:rsid w:val="004B53C7"/>
    <w:rsid w:val="004B5935"/>
    <w:rsid w:val="004B678F"/>
    <w:rsid w:val="004B6807"/>
    <w:rsid w:val="004B6959"/>
    <w:rsid w:val="004B76B6"/>
    <w:rsid w:val="004B7A09"/>
    <w:rsid w:val="004B7C40"/>
    <w:rsid w:val="004C1DBF"/>
    <w:rsid w:val="004C39C0"/>
    <w:rsid w:val="004C48C9"/>
    <w:rsid w:val="004C4D01"/>
    <w:rsid w:val="004C622F"/>
    <w:rsid w:val="004C6CFF"/>
    <w:rsid w:val="004C6DC7"/>
    <w:rsid w:val="004C768B"/>
    <w:rsid w:val="004C773F"/>
    <w:rsid w:val="004C7F06"/>
    <w:rsid w:val="004D213C"/>
    <w:rsid w:val="004D2302"/>
    <w:rsid w:val="004D3600"/>
    <w:rsid w:val="004D3E30"/>
    <w:rsid w:val="004D45E0"/>
    <w:rsid w:val="004D51B0"/>
    <w:rsid w:val="004D5AAD"/>
    <w:rsid w:val="004D5C3E"/>
    <w:rsid w:val="004D5EE1"/>
    <w:rsid w:val="004D61D2"/>
    <w:rsid w:val="004D675F"/>
    <w:rsid w:val="004D697C"/>
    <w:rsid w:val="004D6C12"/>
    <w:rsid w:val="004D6ED4"/>
    <w:rsid w:val="004D7275"/>
    <w:rsid w:val="004D7E6D"/>
    <w:rsid w:val="004E0B9A"/>
    <w:rsid w:val="004E1BA7"/>
    <w:rsid w:val="004E2050"/>
    <w:rsid w:val="004E2B49"/>
    <w:rsid w:val="004E37D2"/>
    <w:rsid w:val="004E4BCD"/>
    <w:rsid w:val="004E5199"/>
    <w:rsid w:val="004E51E0"/>
    <w:rsid w:val="004E67E3"/>
    <w:rsid w:val="004E70D7"/>
    <w:rsid w:val="004E7641"/>
    <w:rsid w:val="004F18F0"/>
    <w:rsid w:val="004F1A28"/>
    <w:rsid w:val="004F4BF0"/>
    <w:rsid w:val="004F4C71"/>
    <w:rsid w:val="004F5125"/>
    <w:rsid w:val="004F53B1"/>
    <w:rsid w:val="004F5FF5"/>
    <w:rsid w:val="004F6393"/>
    <w:rsid w:val="004F6B5C"/>
    <w:rsid w:val="004F7ECC"/>
    <w:rsid w:val="00500C73"/>
    <w:rsid w:val="00500D7A"/>
    <w:rsid w:val="00500EFB"/>
    <w:rsid w:val="005020BC"/>
    <w:rsid w:val="005021B1"/>
    <w:rsid w:val="00502328"/>
    <w:rsid w:val="00502BA2"/>
    <w:rsid w:val="00503892"/>
    <w:rsid w:val="0050453A"/>
    <w:rsid w:val="00504F13"/>
    <w:rsid w:val="00505BC3"/>
    <w:rsid w:val="00505CEE"/>
    <w:rsid w:val="0050605E"/>
    <w:rsid w:val="00506B37"/>
    <w:rsid w:val="00507272"/>
    <w:rsid w:val="00510CFD"/>
    <w:rsid w:val="0051100F"/>
    <w:rsid w:val="0051153D"/>
    <w:rsid w:val="0051176E"/>
    <w:rsid w:val="00513FAA"/>
    <w:rsid w:val="00514F63"/>
    <w:rsid w:val="00514F9A"/>
    <w:rsid w:val="00514FDE"/>
    <w:rsid w:val="00515853"/>
    <w:rsid w:val="00516F2F"/>
    <w:rsid w:val="00517138"/>
    <w:rsid w:val="005204AE"/>
    <w:rsid w:val="00523035"/>
    <w:rsid w:val="005235E9"/>
    <w:rsid w:val="005238D5"/>
    <w:rsid w:val="00523996"/>
    <w:rsid w:val="00524EE0"/>
    <w:rsid w:val="00524FB9"/>
    <w:rsid w:val="005255CF"/>
    <w:rsid w:val="00526421"/>
    <w:rsid w:val="005265EE"/>
    <w:rsid w:val="00526DC4"/>
    <w:rsid w:val="0052781E"/>
    <w:rsid w:val="005279DA"/>
    <w:rsid w:val="00531B52"/>
    <w:rsid w:val="00532C59"/>
    <w:rsid w:val="00533C4E"/>
    <w:rsid w:val="00533CAC"/>
    <w:rsid w:val="005345BB"/>
    <w:rsid w:val="005353A9"/>
    <w:rsid w:val="00535C9C"/>
    <w:rsid w:val="00535D7E"/>
    <w:rsid w:val="00536224"/>
    <w:rsid w:val="00536700"/>
    <w:rsid w:val="00536BA9"/>
    <w:rsid w:val="00536DB3"/>
    <w:rsid w:val="00537A45"/>
    <w:rsid w:val="00540296"/>
    <w:rsid w:val="00540739"/>
    <w:rsid w:val="00540B11"/>
    <w:rsid w:val="00541113"/>
    <w:rsid w:val="00541DE3"/>
    <w:rsid w:val="005422EC"/>
    <w:rsid w:val="00543741"/>
    <w:rsid w:val="00544915"/>
    <w:rsid w:val="0054516B"/>
    <w:rsid w:val="00545AFB"/>
    <w:rsid w:val="00546268"/>
    <w:rsid w:val="00546483"/>
    <w:rsid w:val="0054649F"/>
    <w:rsid w:val="0054670F"/>
    <w:rsid w:val="00546A81"/>
    <w:rsid w:val="00546F33"/>
    <w:rsid w:val="00547146"/>
    <w:rsid w:val="00547282"/>
    <w:rsid w:val="005476DF"/>
    <w:rsid w:val="00547FAD"/>
    <w:rsid w:val="00552A5A"/>
    <w:rsid w:val="005535B4"/>
    <w:rsid w:val="00553824"/>
    <w:rsid w:val="00554C7B"/>
    <w:rsid w:val="0055509D"/>
    <w:rsid w:val="00555307"/>
    <w:rsid w:val="00556147"/>
    <w:rsid w:val="005565CC"/>
    <w:rsid w:val="005565F7"/>
    <w:rsid w:val="00557F72"/>
    <w:rsid w:val="005620DB"/>
    <w:rsid w:val="0056291A"/>
    <w:rsid w:val="005629AE"/>
    <w:rsid w:val="00563C3C"/>
    <w:rsid w:val="00564754"/>
    <w:rsid w:val="005656BD"/>
    <w:rsid w:val="0056625B"/>
    <w:rsid w:val="0056663D"/>
    <w:rsid w:val="00566C6D"/>
    <w:rsid w:val="0056771E"/>
    <w:rsid w:val="0057176C"/>
    <w:rsid w:val="00572033"/>
    <w:rsid w:val="005737D8"/>
    <w:rsid w:val="00573A19"/>
    <w:rsid w:val="00573F67"/>
    <w:rsid w:val="00574E03"/>
    <w:rsid w:val="0057549C"/>
    <w:rsid w:val="0057729D"/>
    <w:rsid w:val="005806CB"/>
    <w:rsid w:val="0058229E"/>
    <w:rsid w:val="00582655"/>
    <w:rsid w:val="005827C5"/>
    <w:rsid w:val="005827F4"/>
    <w:rsid w:val="00583B06"/>
    <w:rsid w:val="00583BE5"/>
    <w:rsid w:val="00584D43"/>
    <w:rsid w:val="005851C0"/>
    <w:rsid w:val="005872EC"/>
    <w:rsid w:val="005913EA"/>
    <w:rsid w:val="00591874"/>
    <w:rsid w:val="0059245B"/>
    <w:rsid w:val="005924B1"/>
    <w:rsid w:val="005924EA"/>
    <w:rsid w:val="00592C96"/>
    <w:rsid w:val="005938C3"/>
    <w:rsid w:val="00593F34"/>
    <w:rsid w:val="005946EE"/>
    <w:rsid w:val="005947DD"/>
    <w:rsid w:val="00594E0D"/>
    <w:rsid w:val="005956A8"/>
    <w:rsid w:val="005965CA"/>
    <w:rsid w:val="005978E3"/>
    <w:rsid w:val="005A038C"/>
    <w:rsid w:val="005A10DB"/>
    <w:rsid w:val="005A1696"/>
    <w:rsid w:val="005A16EB"/>
    <w:rsid w:val="005A1A52"/>
    <w:rsid w:val="005A1D59"/>
    <w:rsid w:val="005A21DA"/>
    <w:rsid w:val="005A222B"/>
    <w:rsid w:val="005A2C2F"/>
    <w:rsid w:val="005A2DF9"/>
    <w:rsid w:val="005A3828"/>
    <w:rsid w:val="005A5954"/>
    <w:rsid w:val="005A6725"/>
    <w:rsid w:val="005A759B"/>
    <w:rsid w:val="005A7657"/>
    <w:rsid w:val="005A77F2"/>
    <w:rsid w:val="005B0B48"/>
    <w:rsid w:val="005B1719"/>
    <w:rsid w:val="005B28FA"/>
    <w:rsid w:val="005B3256"/>
    <w:rsid w:val="005B4424"/>
    <w:rsid w:val="005B46CA"/>
    <w:rsid w:val="005B50B2"/>
    <w:rsid w:val="005B5BDA"/>
    <w:rsid w:val="005B689D"/>
    <w:rsid w:val="005C1018"/>
    <w:rsid w:val="005C11B0"/>
    <w:rsid w:val="005C129B"/>
    <w:rsid w:val="005C1A6D"/>
    <w:rsid w:val="005C3361"/>
    <w:rsid w:val="005C4017"/>
    <w:rsid w:val="005C4F0A"/>
    <w:rsid w:val="005C4F1A"/>
    <w:rsid w:val="005C4F67"/>
    <w:rsid w:val="005C5318"/>
    <w:rsid w:val="005C57D7"/>
    <w:rsid w:val="005C66D4"/>
    <w:rsid w:val="005C6711"/>
    <w:rsid w:val="005C68CE"/>
    <w:rsid w:val="005C6D1C"/>
    <w:rsid w:val="005C7DCF"/>
    <w:rsid w:val="005D0571"/>
    <w:rsid w:val="005D079C"/>
    <w:rsid w:val="005D094C"/>
    <w:rsid w:val="005D0D15"/>
    <w:rsid w:val="005D2B59"/>
    <w:rsid w:val="005D3D2E"/>
    <w:rsid w:val="005D41BF"/>
    <w:rsid w:val="005D4732"/>
    <w:rsid w:val="005D6901"/>
    <w:rsid w:val="005D6C67"/>
    <w:rsid w:val="005D701B"/>
    <w:rsid w:val="005D7646"/>
    <w:rsid w:val="005D79D5"/>
    <w:rsid w:val="005E0A54"/>
    <w:rsid w:val="005E25EB"/>
    <w:rsid w:val="005E2A3B"/>
    <w:rsid w:val="005E3F10"/>
    <w:rsid w:val="005E3F9C"/>
    <w:rsid w:val="005E3FAC"/>
    <w:rsid w:val="005E52FC"/>
    <w:rsid w:val="005E5B91"/>
    <w:rsid w:val="005E63D4"/>
    <w:rsid w:val="005F00F5"/>
    <w:rsid w:val="005F12CB"/>
    <w:rsid w:val="005F2063"/>
    <w:rsid w:val="005F27DD"/>
    <w:rsid w:val="005F3EF8"/>
    <w:rsid w:val="005F49C3"/>
    <w:rsid w:val="005F573F"/>
    <w:rsid w:val="005F5AC3"/>
    <w:rsid w:val="005F5B6F"/>
    <w:rsid w:val="005F5EA3"/>
    <w:rsid w:val="005F6130"/>
    <w:rsid w:val="005F616D"/>
    <w:rsid w:val="005F6415"/>
    <w:rsid w:val="005F70D2"/>
    <w:rsid w:val="005F75C2"/>
    <w:rsid w:val="00600CED"/>
    <w:rsid w:val="0060193F"/>
    <w:rsid w:val="0060281A"/>
    <w:rsid w:val="006056FC"/>
    <w:rsid w:val="00606CE0"/>
    <w:rsid w:val="00607644"/>
    <w:rsid w:val="0060CA3B"/>
    <w:rsid w:val="0061163B"/>
    <w:rsid w:val="006125E3"/>
    <w:rsid w:val="006129F5"/>
    <w:rsid w:val="00613338"/>
    <w:rsid w:val="00614445"/>
    <w:rsid w:val="00614853"/>
    <w:rsid w:val="0061697B"/>
    <w:rsid w:val="00616DBA"/>
    <w:rsid w:val="00617385"/>
    <w:rsid w:val="0061750B"/>
    <w:rsid w:val="00621993"/>
    <w:rsid w:val="00621CA7"/>
    <w:rsid w:val="00621CDD"/>
    <w:rsid w:val="006227FD"/>
    <w:rsid w:val="00623716"/>
    <w:rsid w:val="00623B49"/>
    <w:rsid w:val="00624571"/>
    <w:rsid w:val="0062591A"/>
    <w:rsid w:val="006269FF"/>
    <w:rsid w:val="006273EC"/>
    <w:rsid w:val="00631A48"/>
    <w:rsid w:val="00631FF4"/>
    <w:rsid w:val="006320C8"/>
    <w:rsid w:val="00632370"/>
    <w:rsid w:val="00632429"/>
    <w:rsid w:val="00632569"/>
    <w:rsid w:val="00632612"/>
    <w:rsid w:val="00632CFF"/>
    <w:rsid w:val="006331AA"/>
    <w:rsid w:val="0063350E"/>
    <w:rsid w:val="006335FF"/>
    <w:rsid w:val="006342B8"/>
    <w:rsid w:val="006345C7"/>
    <w:rsid w:val="00634AC4"/>
    <w:rsid w:val="00634F20"/>
    <w:rsid w:val="0063746C"/>
    <w:rsid w:val="006406A0"/>
    <w:rsid w:val="006417E5"/>
    <w:rsid w:val="006418EA"/>
    <w:rsid w:val="00642451"/>
    <w:rsid w:val="00642DD4"/>
    <w:rsid w:val="00643793"/>
    <w:rsid w:val="00644DCA"/>
    <w:rsid w:val="00645487"/>
    <w:rsid w:val="0064594F"/>
    <w:rsid w:val="00645CF8"/>
    <w:rsid w:val="00646067"/>
    <w:rsid w:val="006465FD"/>
    <w:rsid w:val="006466A0"/>
    <w:rsid w:val="0064689B"/>
    <w:rsid w:val="00646AC7"/>
    <w:rsid w:val="00647753"/>
    <w:rsid w:val="00647A57"/>
    <w:rsid w:val="006506EB"/>
    <w:rsid w:val="00650EEC"/>
    <w:rsid w:val="00651039"/>
    <w:rsid w:val="006518A5"/>
    <w:rsid w:val="00652888"/>
    <w:rsid w:val="00653614"/>
    <w:rsid w:val="00655415"/>
    <w:rsid w:val="00655441"/>
    <w:rsid w:val="006554B3"/>
    <w:rsid w:val="006568FB"/>
    <w:rsid w:val="00657511"/>
    <w:rsid w:val="0066007F"/>
    <w:rsid w:val="00660452"/>
    <w:rsid w:val="00660EB9"/>
    <w:rsid w:val="00661534"/>
    <w:rsid w:val="00661D17"/>
    <w:rsid w:val="00662081"/>
    <w:rsid w:val="00662593"/>
    <w:rsid w:val="00663557"/>
    <w:rsid w:val="006638A7"/>
    <w:rsid w:val="00664BFB"/>
    <w:rsid w:val="00665173"/>
    <w:rsid w:val="00665E4B"/>
    <w:rsid w:val="0066609E"/>
    <w:rsid w:val="006666FD"/>
    <w:rsid w:val="00667561"/>
    <w:rsid w:val="00667C05"/>
    <w:rsid w:val="006702CF"/>
    <w:rsid w:val="00670322"/>
    <w:rsid w:val="00670473"/>
    <w:rsid w:val="00670A7E"/>
    <w:rsid w:val="00671434"/>
    <w:rsid w:val="006714A4"/>
    <w:rsid w:val="006720D2"/>
    <w:rsid w:val="0067255C"/>
    <w:rsid w:val="00672683"/>
    <w:rsid w:val="00672FE0"/>
    <w:rsid w:val="00673931"/>
    <w:rsid w:val="00673C28"/>
    <w:rsid w:val="006757F6"/>
    <w:rsid w:val="00675C45"/>
    <w:rsid w:val="00676BBD"/>
    <w:rsid w:val="0068157F"/>
    <w:rsid w:val="00681B41"/>
    <w:rsid w:val="00681E70"/>
    <w:rsid w:val="00682631"/>
    <w:rsid w:val="0068332F"/>
    <w:rsid w:val="00683799"/>
    <w:rsid w:val="00683828"/>
    <w:rsid w:val="00684EF9"/>
    <w:rsid w:val="006851EA"/>
    <w:rsid w:val="00685A0B"/>
    <w:rsid w:val="00686261"/>
    <w:rsid w:val="00686305"/>
    <w:rsid w:val="0068770B"/>
    <w:rsid w:val="00690336"/>
    <w:rsid w:val="00691AF5"/>
    <w:rsid w:val="006924F5"/>
    <w:rsid w:val="00693B59"/>
    <w:rsid w:val="00694181"/>
    <w:rsid w:val="00694D6A"/>
    <w:rsid w:val="00694ED1"/>
    <w:rsid w:val="006A2229"/>
    <w:rsid w:val="006A2421"/>
    <w:rsid w:val="006A25C6"/>
    <w:rsid w:val="006A308C"/>
    <w:rsid w:val="006A336C"/>
    <w:rsid w:val="006A3BCF"/>
    <w:rsid w:val="006A3D9F"/>
    <w:rsid w:val="006A4445"/>
    <w:rsid w:val="006A4F0E"/>
    <w:rsid w:val="006A5180"/>
    <w:rsid w:val="006A5C1B"/>
    <w:rsid w:val="006A6970"/>
    <w:rsid w:val="006A6CC3"/>
    <w:rsid w:val="006A72F3"/>
    <w:rsid w:val="006B0388"/>
    <w:rsid w:val="006B03A4"/>
    <w:rsid w:val="006B1855"/>
    <w:rsid w:val="006B277E"/>
    <w:rsid w:val="006B2D0B"/>
    <w:rsid w:val="006B33DA"/>
    <w:rsid w:val="006B401B"/>
    <w:rsid w:val="006B40A8"/>
    <w:rsid w:val="006B5AEE"/>
    <w:rsid w:val="006B5B13"/>
    <w:rsid w:val="006B6016"/>
    <w:rsid w:val="006B6F1A"/>
    <w:rsid w:val="006B7721"/>
    <w:rsid w:val="006B7F19"/>
    <w:rsid w:val="006C083C"/>
    <w:rsid w:val="006C0C9C"/>
    <w:rsid w:val="006C1C85"/>
    <w:rsid w:val="006C2C98"/>
    <w:rsid w:val="006C333A"/>
    <w:rsid w:val="006C33B8"/>
    <w:rsid w:val="006C4323"/>
    <w:rsid w:val="006C53DE"/>
    <w:rsid w:val="006C5563"/>
    <w:rsid w:val="006C7D2D"/>
    <w:rsid w:val="006C7E4B"/>
    <w:rsid w:val="006D0766"/>
    <w:rsid w:val="006D0DB1"/>
    <w:rsid w:val="006D2053"/>
    <w:rsid w:val="006D22AF"/>
    <w:rsid w:val="006D23B0"/>
    <w:rsid w:val="006D39E1"/>
    <w:rsid w:val="006D3C74"/>
    <w:rsid w:val="006D42A9"/>
    <w:rsid w:val="006D4455"/>
    <w:rsid w:val="006D48D1"/>
    <w:rsid w:val="006D6348"/>
    <w:rsid w:val="006D781A"/>
    <w:rsid w:val="006D7910"/>
    <w:rsid w:val="006E0B77"/>
    <w:rsid w:val="006E0CE7"/>
    <w:rsid w:val="006E2068"/>
    <w:rsid w:val="006E395D"/>
    <w:rsid w:val="006E3C8D"/>
    <w:rsid w:val="006E5BE6"/>
    <w:rsid w:val="006E63B5"/>
    <w:rsid w:val="006E6684"/>
    <w:rsid w:val="006E6906"/>
    <w:rsid w:val="006F17B1"/>
    <w:rsid w:val="006F277F"/>
    <w:rsid w:val="006F3216"/>
    <w:rsid w:val="006F3243"/>
    <w:rsid w:val="006F3D38"/>
    <w:rsid w:val="006F4210"/>
    <w:rsid w:val="006F46F9"/>
    <w:rsid w:val="006F49C0"/>
    <w:rsid w:val="006F56EE"/>
    <w:rsid w:val="006F570F"/>
    <w:rsid w:val="006F5E98"/>
    <w:rsid w:val="006F5EAC"/>
    <w:rsid w:val="006F6180"/>
    <w:rsid w:val="006F751A"/>
    <w:rsid w:val="00700638"/>
    <w:rsid w:val="0070073B"/>
    <w:rsid w:val="007010E6"/>
    <w:rsid w:val="00701728"/>
    <w:rsid w:val="007018B1"/>
    <w:rsid w:val="00702ADF"/>
    <w:rsid w:val="0070372C"/>
    <w:rsid w:val="00703C5C"/>
    <w:rsid w:val="007053D9"/>
    <w:rsid w:val="00705597"/>
    <w:rsid w:val="00705606"/>
    <w:rsid w:val="007059E3"/>
    <w:rsid w:val="007067CF"/>
    <w:rsid w:val="00706C7D"/>
    <w:rsid w:val="00707029"/>
    <w:rsid w:val="00707827"/>
    <w:rsid w:val="0071034D"/>
    <w:rsid w:val="007115D7"/>
    <w:rsid w:val="00711D5C"/>
    <w:rsid w:val="00712AB1"/>
    <w:rsid w:val="007132E6"/>
    <w:rsid w:val="007136B9"/>
    <w:rsid w:val="0071375E"/>
    <w:rsid w:val="007138F3"/>
    <w:rsid w:val="0071434D"/>
    <w:rsid w:val="007145E2"/>
    <w:rsid w:val="00714DE9"/>
    <w:rsid w:val="00714F92"/>
    <w:rsid w:val="007156B1"/>
    <w:rsid w:val="007172B5"/>
    <w:rsid w:val="00720008"/>
    <w:rsid w:val="00721C6D"/>
    <w:rsid w:val="00722226"/>
    <w:rsid w:val="007232C2"/>
    <w:rsid w:val="0072403B"/>
    <w:rsid w:val="0072443F"/>
    <w:rsid w:val="007244E5"/>
    <w:rsid w:val="00724CF6"/>
    <w:rsid w:val="007253AA"/>
    <w:rsid w:val="00726EDB"/>
    <w:rsid w:val="007301F9"/>
    <w:rsid w:val="00731540"/>
    <w:rsid w:val="00732746"/>
    <w:rsid w:val="00732A6E"/>
    <w:rsid w:val="00734B8B"/>
    <w:rsid w:val="0073520E"/>
    <w:rsid w:val="00735563"/>
    <w:rsid w:val="00735BF6"/>
    <w:rsid w:val="007360A7"/>
    <w:rsid w:val="0073702B"/>
    <w:rsid w:val="007418CC"/>
    <w:rsid w:val="00741B77"/>
    <w:rsid w:val="00742242"/>
    <w:rsid w:val="00742410"/>
    <w:rsid w:val="00742A04"/>
    <w:rsid w:val="00743156"/>
    <w:rsid w:val="007435AC"/>
    <w:rsid w:val="00743E06"/>
    <w:rsid w:val="007447BD"/>
    <w:rsid w:val="00744E6C"/>
    <w:rsid w:val="00746AC8"/>
    <w:rsid w:val="007476C8"/>
    <w:rsid w:val="00747961"/>
    <w:rsid w:val="00747E75"/>
    <w:rsid w:val="00750DC4"/>
    <w:rsid w:val="007515E3"/>
    <w:rsid w:val="007525C4"/>
    <w:rsid w:val="0075382D"/>
    <w:rsid w:val="00753AAF"/>
    <w:rsid w:val="00753E22"/>
    <w:rsid w:val="00754728"/>
    <w:rsid w:val="00754F60"/>
    <w:rsid w:val="007551DC"/>
    <w:rsid w:val="00755D3A"/>
    <w:rsid w:val="00755E61"/>
    <w:rsid w:val="007560CE"/>
    <w:rsid w:val="007562E5"/>
    <w:rsid w:val="007562F8"/>
    <w:rsid w:val="00756826"/>
    <w:rsid w:val="00756A72"/>
    <w:rsid w:val="00756F7B"/>
    <w:rsid w:val="00757096"/>
    <w:rsid w:val="007572AA"/>
    <w:rsid w:val="0075743E"/>
    <w:rsid w:val="00760204"/>
    <w:rsid w:val="007605CC"/>
    <w:rsid w:val="00760A3E"/>
    <w:rsid w:val="007610D2"/>
    <w:rsid w:val="00761C76"/>
    <w:rsid w:val="007622EF"/>
    <w:rsid w:val="00762E25"/>
    <w:rsid w:val="00766674"/>
    <w:rsid w:val="00766A05"/>
    <w:rsid w:val="00766DCC"/>
    <w:rsid w:val="00766F1B"/>
    <w:rsid w:val="00767F7E"/>
    <w:rsid w:val="00770190"/>
    <w:rsid w:val="00770D1D"/>
    <w:rsid w:val="00771171"/>
    <w:rsid w:val="0077123E"/>
    <w:rsid w:val="00771885"/>
    <w:rsid w:val="00771FCA"/>
    <w:rsid w:val="0077244E"/>
    <w:rsid w:val="007728A5"/>
    <w:rsid w:val="00772904"/>
    <w:rsid w:val="00774248"/>
    <w:rsid w:val="00774561"/>
    <w:rsid w:val="007750D5"/>
    <w:rsid w:val="007763C8"/>
    <w:rsid w:val="00776589"/>
    <w:rsid w:val="00776988"/>
    <w:rsid w:val="00776FD0"/>
    <w:rsid w:val="00780721"/>
    <w:rsid w:val="0078157D"/>
    <w:rsid w:val="007819CE"/>
    <w:rsid w:val="007824FA"/>
    <w:rsid w:val="007828EB"/>
    <w:rsid w:val="00782AD3"/>
    <w:rsid w:val="00783C51"/>
    <w:rsid w:val="00783D74"/>
    <w:rsid w:val="00784037"/>
    <w:rsid w:val="00785699"/>
    <w:rsid w:val="00785CF6"/>
    <w:rsid w:val="007867B0"/>
    <w:rsid w:val="00786A1C"/>
    <w:rsid w:val="00786ADB"/>
    <w:rsid w:val="00791996"/>
    <w:rsid w:val="00791FEA"/>
    <w:rsid w:val="00792F28"/>
    <w:rsid w:val="007932D6"/>
    <w:rsid w:val="00793669"/>
    <w:rsid w:val="00795ED6"/>
    <w:rsid w:val="00796180"/>
    <w:rsid w:val="00796546"/>
    <w:rsid w:val="00796801"/>
    <w:rsid w:val="00796FBE"/>
    <w:rsid w:val="00797356"/>
    <w:rsid w:val="007A0A70"/>
    <w:rsid w:val="007A33A6"/>
    <w:rsid w:val="007A3B2D"/>
    <w:rsid w:val="007A3CE4"/>
    <w:rsid w:val="007A4E08"/>
    <w:rsid w:val="007A5E20"/>
    <w:rsid w:val="007A6039"/>
    <w:rsid w:val="007A6238"/>
    <w:rsid w:val="007A65F0"/>
    <w:rsid w:val="007A7444"/>
    <w:rsid w:val="007B09AF"/>
    <w:rsid w:val="007B0F73"/>
    <w:rsid w:val="007B21DC"/>
    <w:rsid w:val="007B22DE"/>
    <w:rsid w:val="007B3F87"/>
    <w:rsid w:val="007B3FAE"/>
    <w:rsid w:val="007B4F92"/>
    <w:rsid w:val="007B556A"/>
    <w:rsid w:val="007B572E"/>
    <w:rsid w:val="007B57CD"/>
    <w:rsid w:val="007B5BC9"/>
    <w:rsid w:val="007B6064"/>
    <w:rsid w:val="007B60E4"/>
    <w:rsid w:val="007B63E9"/>
    <w:rsid w:val="007B70F2"/>
    <w:rsid w:val="007C0E52"/>
    <w:rsid w:val="007C0E59"/>
    <w:rsid w:val="007C20CA"/>
    <w:rsid w:val="007C2356"/>
    <w:rsid w:val="007C279B"/>
    <w:rsid w:val="007C35EC"/>
    <w:rsid w:val="007C3860"/>
    <w:rsid w:val="007C3DA9"/>
    <w:rsid w:val="007C52E3"/>
    <w:rsid w:val="007C545B"/>
    <w:rsid w:val="007C5A73"/>
    <w:rsid w:val="007C5B5D"/>
    <w:rsid w:val="007C73B9"/>
    <w:rsid w:val="007C7F42"/>
    <w:rsid w:val="007D025E"/>
    <w:rsid w:val="007D1C29"/>
    <w:rsid w:val="007D2323"/>
    <w:rsid w:val="007D30BA"/>
    <w:rsid w:val="007D36A5"/>
    <w:rsid w:val="007D4183"/>
    <w:rsid w:val="007D56FC"/>
    <w:rsid w:val="007D5B18"/>
    <w:rsid w:val="007D6E42"/>
    <w:rsid w:val="007D7068"/>
    <w:rsid w:val="007E05A3"/>
    <w:rsid w:val="007E0B03"/>
    <w:rsid w:val="007E1803"/>
    <w:rsid w:val="007E1E0E"/>
    <w:rsid w:val="007E2599"/>
    <w:rsid w:val="007E2AD1"/>
    <w:rsid w:val="007E35AF"/>
    <w:rsid w:val="007E55B3"/>
    <w:rsid w:val="007E6E27"/>
    <w:rsid w:val="007E7307"/>
    <w:rsid w:val="007E7DB3"/>
    <w:rsid w:val="007F01D6"/>
    <w:rsid w:val="007F19C2"/>
    <w:rsid w:val="007F1AA3"/>
    <w:rsid w:val="007F1CA5"/>
    <w:rsid w:val="007F206B"/>
    <w:rsid w:val="007F20D4"/>
    <w:rsid w:val="007F22B7"/>
    <w:rsid w:val="007F2FB2"/>
    <w:rsid w:val="007F4F13"/>
    <w:rsid w:val="007F53A3"/>
    <w:rsid w:val="007F5497"/>
    <w:rsid w:val="007F6B74"/>
    <w:rsid w:val="007F7801"/>
    <w:rsid w:val="00800800"/>
    <w:rsid w:val="00801B30"/>
    <w:rsid w:val="00801B52"/>
    <w:rsid w:val="008032BB"/>
    <w:rsid w:val="00803AF6"/>
    <w:rsid w:val="00803D1F"/>
    <w:rsid w:val="00804997"/>
    <w:rsid w:val="00804D7C"/>
    <w:rsid w:val="00805101"/>
    <w:rsid w:val="008054A4"/>
    <w:rsid w:val="0080553E"/>
    <w:rsid w:val="00805BCC"/>
    <w:rsid w:val="00806F6C"/>
    <w:rsid w:val="008071AB"/>
    <w:rsid w:val="008102A7"/>
    <w:rsid w:val="008114CF"/>
    <w:rsid w:val="00811F79"/>
    <w:rsid w:val="00812BF2"/>
    <w:rsid w:val="008141C2"/>
    <w:rsid w:val="00814203"/>
    <w:rsid w:val="00814830"/>
    <w:rsid w:val="00814E42"/>
    <w:rsid w:val="00816C38"/>
    <w:rsid w:val="00820339"/>
    <w:rsid w:val="00822267"/>
    <w:rsid w:val="008227BB"/>
    <w:rsid w:val="008228F4"/>
    <w:rsid w:val="00822B0F"/>
    <w:rsid w:val="0082539B"/>
    <w:rsid w:val="0082691E"/>
    <w:rsid w:val="00826B2A"/>
    <w:rsid w:val="00826F79"/>
    <w:rsid w:val="00827B24"/>
    <w:rsid w:val="00830564"/>
    <w:rsid w:val="00830AD3"/>
    <w:rsid w:val="0083232A"/>
    <w:rsid w:val="00833463"/>
    <w:rsid w:val="008334C3"/>
    <w:rsid w:val="008338D5"/>
    <w:rsid w:val="00833AD5"/>
    <w:rsid w:val="00833F0D"/>
    <w:rsid w:val="0083481B"/>
    <w:rsid w:val="008354D5"/>
    <w:rsid w:val="008354DA"/>
    <w:rsid w:val="00835753"/>
    <w:rsid w:val="008359E4"/>
    <w:rsid w:val="00841368"/>
    <w:rsid w:val="008427F1"/>
    <w:rsid w:val="00843946"/>
    <w:rsid w:val="00843D10"/>
    <w:rsid w:val="008441D5"/>
    <w:rsid w:val="00844C91"/>
    <w:rsid w:val="00845A72"/>
    <w:rsid w:val="00846376"/>
    <w:rsid w:val="0084652C"/>
    <w:rsid w:val="00846F86"/>
    <w:rsid w:val="00847A5B"/>
    <w:rsid w:val="00847E0C"/>
    <w:rsid w:val="00847E98"/>
    <w:rsid w:val="008516BF"/>
    <w:rsid w:val="008519C7"/>
    <w:rsid w:val="0085223E"/>
    <w:rsid w:val="0085297E"/>
    <w:rsid w:val="00852F79"/>
    <w:rsid w:val="00853907"/>
    <w:rsid w:val="00853B05"/>
    <w:rsid w:val="008544C5"/>
    <w:rsid w:val="008545DE"/>
    <w:rsid w:val="0085494F"/>
    <w:rsid w:val="008552BD"/>
    <w:rsid w:val="0085640C"/>
    <w:rsid w:val="00856EEE"/>
    <w:rsid w:val="00857802"/>
    <w:rsid w:val="008603B8"/>
    <w:rsid w:val="008609FF"/>
    <w:rsid w:val="00861C91"/>
    <w:rsid w:val="00861DF2"/>
    <w:rsid w:val="008627CE"/>
    <w:rsid w:val="00862D22"/>
    <w:rsid w:val="008637E9"/>
    <w:rsid w:val="00863FD8"/>
    <w:rsid w:val="00864739"/>
    <w:rsid w:val="00864A97"/>
    <w:rsid w:val="00864AB6"/>
    <w:rsid w:val="00866818"/>
    <w:rsid w:val="00866C28"/>
    <w:rsid w:val="00867282"/>
    <w:rsid w:val="00867DF8"/>
    <w:rsid w:val="00870EA3"/>
    <w:rsid w:val="00871A51"/>
    <w:rsid w:val="0087357F"/>
    <w:rsid w:val="00873A0A"/>
    <w:rsid w:val="00874629"/>
    <w:rsid w:val="00874967"/>
    <w:rsid w:val="00874D0A"/>
    <w:rsid w:val="00875427"/>
    <w:rsid w:val="00875BFD"/>
    <w:rsid w:val="00876555"/>
    <w:rsid w:val="00876862"/>
    <w:rsid w:val="00876EA1"/>
    <w:rsid w:val="00877FCE"/>
    <w:rsid w:val="00880239"/>
    <w:rsid w:val="008804C1"/>
    <w:rsid w:val="00881396"/>
    <w:rsid w:val="008814FF"/>
    <w:rsid w:val="00881D23"/>
    <w:rsid w:val="008823D2"/>
    <w:rsid w:val="0088256A"/>
    <w:rsid w:val="00883196"/>
    <w:rsid w:val="0088399D"/>
    <w:rsid w:val="00884A9D"/>
    <w:rsid w:val="00884E7E"/>
    <w:rsid w:val="0088504E"/>
    <w:rsid w:val="008850AB"/>
    <w:rsid w:val="008860C0"/>
    <w:rsid w:val="0088761A"/>
    <w:rsid w:val="008878A5"/>
    <w:rsid w:val="008900D6"/>
    <w:rsid w:val="00890627"/>
    <w:rsid w:val="00891D61"/>
    <w:rsid w:val="008924CD"/>
    <w:rsid w:val="00892C02"/>
    <w:rsid w:val="00896A4C"/>
    <w:rsid w:val="00897457"/>
    <w:rsid w:val="008A02CC"/>
    <w:rsid w:val="008A13C8"/>
    <w:rsid w:val="008A1499"/>
    <w:rsid w:val="008A24FE"/>
    <w:rsid w:val="008A2A9B"/>
    <w:rsid w:val="008A34F0"/>
    <w:rsid w:val="008A4128"/>
    <w:rsid w:val="008A4663"/>
    <w:rsid w:val="008A5B03"/>
    <w:rsid w:val="008A5B30"/>
    <w:rsid w:val="008A5D1D"/>
    <w:rsid w:val="008A5E4C"/>
    <w:rsid w:val="008B071E"/>
    <w:rsid w:val="008B19FF"/>
    <w:rsid w:val="008B2690"/>
    <w:rsid w:val="008B27A3"/>
    <w:rsid w:val="008B3159"/>
    <w:rsid w:val="008B3637"/>
    <w:rsid w:val="008B3AC8"/>
    <w:rsid w:val="008B5018"/>
    <w:rsid w:val="008B5AFE"/>
    <w:rsid w:val="008B5E77"/>
    <w:rsid w:val="008B626D"/>
    <w:rsid w:val="008B64A1"/>
    <w:rsid w:val="008B64EC"/>
    <w:rsid w:val="008B6836"/>
    <w:rsid w:val="008B6A1E"/>
    <w:rsid w:val="008B7E23"/>
    <w:rsid w:val="008C036A"/>
    <w:rsid w:val="008C0DC4"/>
    <w:rsid w:val="008C15CC"/>
    <w:rsid w:val="008C19DF"/>
    <w:rsid w:val="008C1DC2"/>
    <w:rsid w:val="008C22E8"/>
    <w:rsid w:val="008C2C76"/>
    <w:rsid w:val="008C34EB"/>
    <w:rsid w:val="008C4827"/>
    <w:rsid w:val="008C5196"/>
    <w:rsid w:val="008C6369"/>
    <w:rsid w:val="008C650C"/>
    <w:rsid w:val="008C672A"/>
    <w:rsid w:val="008C7633"/>
    <w:rsid w:val="008C7C6F"/>
    <w:rsid w:val="008D12B1"/>
    <w:rsid w:val="008D16BF"/>
    <w:rsid w:val="008D1A63"/>
    <w:rsid w:val="008D1D99"/>
    <w:rsid w:val="008D37E4"/>
    <w:rsid w:val="008D4006"/>
    <w:rsid w:val="008D402C"/>
    <w:rsid w:val="008D441B"/>
    <w:rsid w:val="008D445A"/>
    <w:rsid w:val="008D5010"/>
    <w:rsid w:val="008D5722"/>
    <w:rsid w:val="008D57BD"/>
    <w:rsid w:val="008D6E72"/>
    <w:rsid w:val="008D758F"/>
    <w:rsid w:val="008D77B6"/>
    <w:rsid w:val="008E184D"/>
    <w:rsid w:val="008E314E"/>
    <w:rsid w:val="008E33C2"/>
    <w:rsid w:val="008E4271"/>
    <w:rsid w:val="008E428E"/>
    <w:rsid w:val="008E44B5"/>
    <w:rsid w:val="008E45CD"/>
    <w:rsid w:val="008E49B3"/>
    <w:rsid w:val="008E4EA3"/>
    <w:rsid w:val="008E5E78"/>
    <w:rsid w:val="008E5EC6"/>
    <w:rsid w:val="008E5FE0"/>
    <w:rsid w:val="008E6CE9"/>
    <w:rsid w:val="008E6F55"/>
    <w:rsid w:val="008E7193"/>
    <w:rsid w:val="008F01BA"/>
    <w:rsid w:val="008F01C6"/>
    <w:rsid w:val="008F0320"/>
    <w:rsid w:val="008F0CDB"/>
    <w:rsid w:val="008F1903"/>
    <w:rsid w:val="008F2208"/>
    <w:rsid w:val="008F310D"/>
    <w:rsid w:val="008F3272"/>
    <w:rsid w:val="008F4559"/>
    <w:rsid w:val="008F55E1"/>
    <w:rsid w:val="008F6AA9"/>
    <w:rsid w:val="008F73A4"/>
    <w:rsid w:val="008F7F24"/>
    <w:rsid w:val="00900473"/>
    <w:rsid w:val="00900EC0"/>
    <w:rsid w:val="00901160"/>
    <w:rsid w:val="009019F8"/>
    <w:rsid w:val="00901A0F"/>
    <w:rsid w:val="00901BC5"/>
    <w:rsid w:val="00901CF0"/>
    <w:rsid w:val="00902405"/>
    <w:rsid w:val="00903149"/>
    <w:rsid w:val="00903714"/>
    <w:rsid w:val="00904729"/>
    <w:rsid w:val="009047FF"/>
    <w:rsid w:val="009048F7"/>
    <w:rsid w:val="009049B0"/>
    <w:rsid w:val="00904E3A"/>
    <w:rsid w:val="00905771"/>
    <w:rsid w:val="009102FE"/>
    <w:rsid w:val="00910828"/>
    <w:rsid w:val="009109AD"/>
    <w:rsid w:val="00910C03"/>
    <w:rsid w:val="0091259B"/>
    <w:rsid w:val="00912E10"/>
    <w:rsid w:val="009141B6"/>
    <w:rsid w:val="0091474F"/>
    <w:rsid w:val="009165DD"/>
    <w:rsid w:val="00916E0B"/>
    <w:rsid w:val="0091732B"/>
    <w:rsid w:val="0092068D"/>
    <w:rsid w:val="0092122A"/>
    <w:rsid w:val="00921664"/>
    <w:rsid w:val="00922245"/>
    <w:rsid w:val="009229E5"/>
    <w:rsid w:val="00922A0C"/>
    <w:rsid w:val="00922DF2"/>
    <w:rsid w:val="00923656"/>
    <w:rsid w:val="00923D91"/>
    <w:rsid w:val="00924A8E"/>
    <w:rsid w:val="00924C69"/>
    <w:rsid w:val="009257C8"/>
    <w:rsid w:val="0092722F"/>
    <w:rsid w:val="00927697"/>
    <w:rsid w:val="00927CB1"/>
    <w:rsid w:val="00927DBD"/>
    <w:rsid w:val="00930065"/>
    <w:rsid w:val="0093016D"/>
    <w:rsid w:val="00930E26"/>
    <w:rsid w:val="00930F49"/>
    <w:rsid w:val="009329D8"/>
    <w:rsid w:val="00933362"/>
    <w:rsid w:val="00933E95"/>
    <w:rsid w:val="00933EE8"/>
    <w:rsid w:val="009342A5"/>
    <w:rsid w:val="00934E99"/>
    <w:rsid w:val="0093520A"/>
    <w:rsid w:val="00935848"/>
    <w:rsid w:val="009361E2"/>
    <w:rsid w:val="00936377"/>
    <w:rsid w:val="00936E3C"/>
    <w:rsid w:val="009372CD"/>
    <w:rsid w:val="00937541"/>
    <w:rsid w:val="00937AFD"/>
    <w:rsid w:val="0094148D"/>
    <w:rsid w:val="00942928"/>
    <w:rsid w:val="0094326D"/>
    <w:rsid w:val="00943AB5"/>
    <w:rsid w:val="00943ACE"/>
    <w:rsid w:val="00943BDF"/>
    <w:rsid w:val="00944D7B"/>
    <w:rsid w:val="0094602F"/>
    <w:rsid w:val="00946D3C"/>
    <w:rsid w:val="00947F53"/>
    <w:rsid w:val="00947F84"/>
    <w:rsid w:val="009507C3"/>
    <w:rsid w:val="009509CF"/>
    <w:rsid w:val="009514F2"/>
    <w:rsid w:val="00951E69"/>
    <w:rsid w:val="009531E0"/>
    <w:rsid w:val="009539CF"/>
    <w:rsid w:val="00954079"/>
    <w:rsid w:val="00954092"/>
    <w:rsid w:val="00955079"/>
    <w:rsid w:val="00955728"/>
    <w:rsid w:val="00955D38"/>
    <w:rsid w:val="009566FB"/>
    <w:rsid w:val="00956CF7"/>
    <w:rsid w:val="009573B0"/>
    <w:rsid w:val="009574AA"/>
    <w:rsid w:val="009575A1"/>
    <w:rsid w:val="00957D03"/>
    <w:rsid w:val="00961349"/>
    <w:rsid w:val="00962391"/>
    <w:rsid w:val="009633E5"/>
    <w:rsid w:val="00965FC1"/>
    <w:rsid w:val="0096640E"/>
    <w:rsid w:val="0096678E"/>
    <w:rsid w:val="009673AF"/>
    <w:rsid w:val="00967D26"/>
    <w:rsid w:val="009701A0"/>
    <w:rsid w:val="0097032A"/>
    <w:rsid w:val="00971E0E"/>
    <w:rsid w:val="00971EE3"/>
    <w:rsid w:val="00972367"/>
    <w:rsid w:val="0097244D"/>
    <w:rsid w:val="009727C1"/>
    <w:rsid w:val="00973933"/>
    <w:rsid w:val="0097406F"/>
    <w:rsid w:val="009745FC"/>
    <w:rsid w:val="00975708"/>
    <w:rsid w:val="00975725"/>
    <w:rsid w:val="009758BA"/>
    <w:rsid w:val="00975F82"/>
    <w:rsid w:val="00976FCC"/>
    <w:rsid w:val="009775C7"/>
    <w:rsid w:val="009777C8"/>
    <w:rsid w:val="00977836"/>
    <w:rsid w:val="00980F2A"/>
    <w:rsid w:val="0098161A"/>
    <w:rsid w:val="00981867"/>
    <w:rsid w:val="0098298C"/>
    <w:rsid w:val="00983C08"/>
    <w:rsid w:val="009848F6"/>
    <w:rsid w:val="009850B5"/>
    <w:rsid w:val="00985E4C"/>
    <w:rsid w:val="00985E71"/>
    <w:rsid w:val="00986BF6"/>
    <w:rsid w:val="00990472"/>
    <w:rsid w:val="00990B15"/>
    <w:rsid w:val="00990FD8"/>
    <w:rsid w:val="00991287"/>
    <w:rsid w:val="009920D0"/>
    <w:rsid w:val="009946A7"/>
    <w:rsid w:val="00996B70"/>
    <w:rsid w:val="00997753"/>
    <w:rsid w:val="00997F9D"/>
    <w:rsid w:val="009A0E1E"/>
    <w:rsid w:val="009A2544"/>
    <w:rsid w:val="009A3E85"/>
    <w:rsid w:val="009A444A"/>
    <w:rsid w:val="009A4D79"/>
    <w:rsid w:val="009A60CA"/>
    <w:rsid w:val="009A6BC5"/>
    <w:rsid w:val="009A6D4F"/>
    <w:rsid w:val="009B012D"/>
    <w:rsid w:val="009B02FB"/>
    <w:rsid w:val="009B07FA"/>
    <w:rsid w:val="009B0900"/>
    <w:rsid w:val="009B152B"/>
    <w:rsid w:val="009B17C3"/>
    <w:rsid w:val="009B2745"/>
    <w:rsid w:val="009B330F"/>
    <w:rsid w:val="009B399B"/>
    <w:rsid w:val="009B41FA"/>
    <w:rsid w:val="009B461F"/>
    <w:rsid w:val="009B4A71"/>
    <w:rsid w:val="009B4B45"/>
    <w:rsid w:val="009B557F"/>
    <w:rsid w:val="009B558D"/>
    <w:rsid w:val="009B631F"/>
    <w:rsid w:val="009B65C2"/>
    <w:rsid w:val="009B69BD"/>
    <w:rsid w:val="009C060F"/>
    <w:rsid w:val="009C10F5"/>
    <w:rsid w:val="009C14C4"/>
    <w:rsid w:val="009C1A2E"/>
    <w:rsid w:val="009C2C64"/>
    <w:rsid w:val="009C3C07"/>
    <w:rsid w:val="009C43C5"/>
    <w:rsid w:val="009C4545"/>
    <w:rsid w:val="009C4C73"/>
    <w:rsid w:val="009C4DBF"/>
    <w:rsid w:val="009C5C18"/>
    <w:rsid w:val="009C6130"/>
    <w:rsid w:val="009C665B"/>
    <w:rsid w:val="009C708C"/>
    <w:rsid w:val="009C731D"/>
    <w:rsid w:val="009C771B"/>
    <w:rsid w:val="009C7D36"/>
    <w:rsid w:val="009D0920"/>
    <w:rsid w:val="009D192F"/>
    <w:rsid w:val="009D1DCA"/>
    <w:rsid w:val="009D2162"/>
    <w:rsid w:val="009D263F"/>
    <w:rsid w:val="009D28A7"/>
    <w:rsid w:val="009D2920"/>
    <w:rsid w:val="009D29E3"/>
    <w:rsid w:val="009D2EA0"/>
    <w:rsid w:val="009D3107"/>
    <w:rsid w:val="009D43E4"/>
    <w:rsid w:val="009D4B7F"/>
    <w:rsid w:val="009D534D"/>
    <w:rsid w:val="009D64DA"/>
    <w:rsid w:val="009D71E5"/>
    <w:rsid w:val="009E0AC7"/>
    <w:rsid w:val="009E3101"/>
    <w:rsid w:val="009E3700"/>
    <w:rsid w:val="009E5E28"/>
    <w:rsid w:val="009E655B"/>
    <w:rsid w:val="009E6BB2"/>
    <w:rsid w:val="009E70AF"/>
    <w:rsid w:val="009F1277"/>
    <w:rsid w:val="009F17F6"/>
    <w:rsid w:val="009F1FDF"/>
    <w:rsid w:val="009F3161"/>
    <w:rsid w:val="009F3913"/>
    <w:rsid w:val="009F3F5A"/>
    <w:rsid w:val="009F44A5"/>
    <w:rsid w:val="009F4979"/>
    <w:rsid w:val="009F5210"/>
    <w:rsid w:val="009F54D7"/>
    <w:rsid w:val="009F5722"/>
    <w:rsid w:val="009F588F"/>
    <w:rsid w:val="009F5CF8"/>
    <w:rsid w:val="009F62CE"/>
    <w:rsid w:val="009F63F6"/>
    <w:rsid w:val="009F66F5"/>
    <w:rsid w:val="00A00D5B"/>
    <w:rsid w:val="00A0114D"/>
    <w:rsid w:val="00A0172B"/>
    <w:rsid w:val="00A02C96"/>
    <w:rsid w:val="00A02F2C"/>
    <w:rsid w:val="00A03832"/>
    <w:rsid w:val="00A0450C"/>
    <w:rsid w:val="00A04FC4"/>
    <w:rsid w:val="00A05E33"/>
    <w:rsid w:val="00A06D53"/>
    <w:rsid w:val="00A073F9"/>
    <w:rsid w:val="00A07947"/>
    <w:rsid w:val="00A1051A"/>
    <w:rsid w:val="00A1359E"/>
    <w:rsid w:val="00A13680"/>
    <w:rsid w:val="00A13A94"/>
    <w:rsid w:val="00A14DC0"/>
    <w:rsid w:val="00A15B2C"/>
    <w:rsid w:val="00A16C3F"/>
    <w:rsid w:val="00A17499"/>
    <w:rsid w:val="00A17D70"/>
    <w:rsid w:val="00A17DF4"/>
    <w:rsid w:val="00A21152"/>
    <w:rsid w:val="00A21D70"/>
    <w:rsid w:val="00A22033"/>
    <w:rsid w:val="00A223F5"/>
    <w:rsid w:val="00A2242F"/>
    <w:rsid w:val="00A22590"/>
    <w:rsid w:val="00A22A70"/>
    <w:rsid w:val="00A23614"/>
    <w:rsid w:val="00A23B81"/>
    <w:rsid w:val="00A24A49"/>
    <w:rsid w:val="00A251D4"/>
    <w:rsid w:val="00A25505"/>
    <w:rsid w:val="00A264A6"/>
    <w:rsid w:val="00A2672A"/>
    <w:rsid w:val="00A26841"/>
    <w:rsid w:val="00A26DD3"/>
    <w:rsid w:val="00A27FFC"/>
    <w:rsid w:val="00A30FB8"/>
    <w:rsid w:val="00A315B2"/>
    <w:rsid w:val="00A327C9"/>
    <w:rsid w:val="00A327E4"/>
    <w:rsid w:val="00A332B5"/>
    <w:rsid w:val="00A34955"/>
    <w:rsid w:val="00A352C7"/>
    <w:rsid w:val="00A35A34"/>
    <w:rsid w:val="00A3622B"/>
    <w:rsid w:val="00A36364"/>
    <w:rsid w:val="00A36666"/>
    <w:rsid w:val="00A37238"/>
    <w:rsid w:val="00A379CB"/>
    <w:rsid w:val="00A400C1"/>
    <w:rsid w:val="00A42814"/>
    <w:rsid w:val="00A42EE1"/>
    <w:rsid w:val="00A43C04"/>
    <w:rsid w:val="00A44063"/>
    <w:rsid w:val="00A44368"/>
    <w:rsid w:val="00A45742"/>
    <w:rsid w:val="00A46D7F"/>
    <w:rsid w:val="00A47186"/>
    <w:rsid w:val="00A4798A"/>
    <w:rsid w:val="00A505FD"/>
    <w:rsid w:val="00A50FB3"/>
    <w:rsid w:val="00A517B0"/>
    <w:rsid w:val="00A520BD"/>
    <w:rsid w:val="00A52251"/>
    <w:rsid w:val="00A524A1"/>
    <w:rsid w:val="00A528A9"/>
    <w:rsid w:val="00A52959"/>
    <w:rsid w:val="00A52C3F"/>
    <w:rsid w:val="00A53F3E"/>
    <w:rsid w:val="00A5496D"/>
    <w:rsid w:val="00A55FFD"/>
    <w:rsid w:val="00A56115"/>
    <w:rsid w:val="00A56999"/>
    <w:rsid w:val="00A571DA"/>
    <w:rsid w:val="00A57CD8"/>
    <w:rsid w:val="00A600B3"/>
    <w:rsid w:val="00A6072F"/>
    <w:rsid w:val="00A6131A"/>
    <w:rsid w:val="00A6382E"/>
    <w:rsid w:val="00A63B4F"/>
    <w:rsid w:val="00A645FD"/>
    <w:rsid w:val="00A64E92"/>
    <w:rsid w:val="00A65583"/>
    <w:rsid w:val="00A70272"/>
    <w:rsid w:val="00A71368"/>
    <w:rsid w:val="00A71A0F"/>
    <w:rsid w:val="00A71F26"/>
    <w:rsid w:val="00A72852"/>
    <w:rsid w:val="00A72DEB"/>
    <w:rsid w:val="00A73BAA"/>
    <w:rsid w:val="00A74CB7"/>
    <w:rsid w:val="00A7558A"/>
    <w:rsid w:val="00A758C8"/>
    <w:rsid w:val="00A75BFC"/>
    <w:rsid w:val="00A769A1"/>
    <w:rsid w:val="00A773B8"/>
    <w:rsid w:val="00A77A23"/>
    <w:rsid w:val="00A8104D"/>
    <w:rsid w:val="00A81526"/>
    <w:rsid w:val="00A815EA"/>
    <w:rsid w:val="00A81687"/>
    <w:rsid w:val="00A824BA"/>
    <w:rsid w:val="00A83616"/>
    <w:rsid w:val="00A83838"/>
    <w:rsid w:val="00A85C49"/>
    <w:rsid w:val="00A85F0D"/>
    <w:rsid w:val="00A86403"/>
    <w:rsid w:val="00A8762C"/>
    <w:rsid w:val="00A913DD"/>
    <w:rsid w:val="00A91470"/>
    <w:rsid w:val="00A91E12"/>
    <w:rsid w:val="00A91FA7"/>
    <w:rsid w:val="00A93B90"/>
    <w:rsid w:val="00A93EAA"/>
    <w:rsid w:val="00A94E82"/>
    <w:rsid w:val="00A94F16"/>
    <w:rsid w:val="00A977C3"/>
    <w:rsid w:val="00AA0128"/>
    <w:rsid w:val="00AA0B0F"/>
    <w:rsid w:val="00AA10AF"/>
    <w:rsid w:val="00AA1361"/>
    <w:rsid w:val="00AA1565"/>
    <w:rsid w:val="00AA1E7B"/>
    <w:rsid w:val="00AA3BE5"/>
    <w:rsid w:val="00AA415D"/>
    <w:rsid w:val="00AA4737"/>
    <w:rsid w:val="00AA476F"/>
    <w:rsid w:val="00AA47E9"/>
    <w:rsid w:val="00AA4BF6"/>
    <w:rsid w:val="00AA5073"/>
    <w:rsid w:val="00AA5272"/>
    <w:rsid w:val="00AA5BAC"/>
    <w:rsid w:val="00AA66E1"/>
    <w:rsid w:val="00AA6E8B"/>
    <w:rsid w:val="00AA6F75"/>
    <w:rsid w:val="00AA72DE"/>
    <w:rsid w:val="00AA7B28"/>
    <w:rsid w:val="00AB05E4"/>
    <w:rsid w:val="00AB1C17"/>
    <w:rsid w:val="00AB1D2A"/>
    <w:rsid w:val="00AB1F71"/>
    <w:rsid w:val="00AB3628"/>
    <w:rsid w:val="00AB3C54"/>
    <w:rsid w:val="00AB3EEB"/>
    <w:rsid w:val="00AB4706"/>
    <w:rsid w:val="00AB4FA3"/>
    <w:rsid w:val="00AB4FB1"/>
    <w:rsid w:val="00AB5E10"/>
    <w:rsid w:val="00AB717C"/>
    <w:rsid w:val="00AC0307"/>
    <w:rsid w:val="00AC07B6"/>
    <w:rsid w:val="00AC0843"/>
    <w:rsid w:val="00AC0E65"/>
    <w:rsid w:val="00AC18F7"/>
    <w:rsid w:val="00AC33DB"/>
    <w:rsid w:val="00AC5053"/>
    <w:rsid w:val="00AC6260"/>
    <w:rsid w:val="00AC6CD6"/>
    <w:rsid w:val="00AC77F4"/>
    <w:rsid w:val="00AC7949"/>
    <w:rsid w:val="00AD0020"/>
    <w:rsid w:val="00AD0106"/>
    <w:rsid w:val="00AD02E5"/>
    <w:rsid w:val="00AD06BB"/>
    <w:rsid w:val="00AD14D0"/>
    <w:rsid w:val="00AD25D7"/>
    <w:rsid w:val="00AD2D9B"/>
    <w:rsid w:val="00AD3828"/>
    <w:rsid w:val="00AD3A41"/>
    <w:rsid w:val="00AD49C9"/>
    <w:rsid w:val="00AD4C48"/>
    <w:rsid w:val="00AD4DD6"/>
    <w:rsid w:val="00AD5690"/>
    <w:rsid w:val="00AD569B"/>
    <w:rsid w:val="00AD5AC2"/>
    <w:rsid w:val="00AD66FD"/>
    <w:rsid w:val="00AD6A31"/>
    <w:rsid w:val="00AD6B45"/>
    <w:rsid w:val="00AD6D0B"/>
    <w:rsid w:val="00AD6D1B"/>
    <w:rsid w:val="00AD7A3A"/>
    <w:rsid w:val="00AD7C11"/>
    <w:rsid w:val="00AE08A5"/>
    <w:rsid w:val="00AE08CA"/>
    <w:rsid w:val="00AE14F2"/>
    <w:rsid w:val="00AE1C5B"/>
    <w:rsid w:val="00AE275E"/>
    <w:rsid w:val="00AE2BA4"/>
    <w:rsid w:val="00AE327B"/>
    <w:rsid w:val="00AE3F8F"/>
    <w:rsid w:val="00AE42A9"/>
    <w:rsid w:val="00AE437D"/>
    <w:rsid w:val="00AE45C0"/>
    <w:rsid w:val="00AE4873"/>
    <w:rsid w:val="00AE4DFA"/>
    <w:rsid w:val="00AE507E"/>
    <w:rsid w:val="00AE5CD8"/>
    <w:rsid w:val="00AE645A"/>
    <w:rsid w:val="00AE6DC3"/>
    <w:rsid w:val="00AF1333"/>
    <w:rsid w:val="00AF2352"/>
    <w:rsid w:val="00AF2F8B"/>
    <w:rsid w:val="00AF3762"/>
    <w:rsid w:val="00AF3F91"/>
    <w:rsid w:val="00AF51E5"/>
    <w:rsid w:val="00AF5A88"/>
    <w:rsid w:val="00AF73C4"/>
    <w:rsid w:val="00AF78CD"/>
    <w:rsid w:val="00B00523"/>
    <w:rsid w:val="00B00556"/>
    <w:rsid w:val="00B006F1"/>
    <w:rsid w:val="00B00B5B"/>
    <w:rsid w:val="00B00E4A"/>
    <w:rsid w:val="00B015FB"/>
    <w:rsid w:val="00B02B2B"/>
    <w:rsid w:val="00B03A11"/>
    <w:rsid w:val="00B04D0A"/>
    <w:rsid w:val="00B07094"/>
    <w:rsid w:val="00B07622"/>
    <w:rsid w:val="00B07678"/>
    <w:rsid w:val="00B11BEA"/>
    <w:rsid w:val="00B121AE"/>
    <w:rsid w:val="00B12252"/>
    <w:rsid w:val="00B1275F"/>
    <w:rsid w:val="00B138CD"/>
    <w:rsid w:val="00B143CD"/>
    <w:rsid w:val="00B1602E"/>
    <w:rsid w:val="00B1629F"/>
    <w:rsid w:val="00B16B9D"/>
    <w:rsid w:val="00B17249"/>
    <w:rsid w:val="00B179E2"/>
    <w:rsid w:val="00B17D2B"/>
    <w:rsid w:val="00B2004C"/>
    <w:rsid w:val="00B202AF"/>
    <w:rsid w:val="00B20786"/>
    <w:rsid w:val="00B20CE1"/>
    <w:rsid w:val="00B21223"/>
    <w:rsid w:val="00B21AA6"/>
    <w:rsid w:val="00B21B9E"/>
    <w:rsid w:val="00B220C6"/>
    <w:rsid w:val="00B226CA"/>
    <w:rsid w:val="00B2276A"/>
    <w:rsid w:val="00B22A2C"/>
    <w:rsid w:val="00B22AEC"/>
    <w:rsid w:val="00B247D5"/>
    <w:rsid w:val="00B24B01"/>
    <w:rsid w:val="00B255F5"/>
    <w:rsid w:val="00B25701"/>
    <w:rsid w:val="00B25AC9"/>
    <w:rsid w:val="00B25C22"/>
    <w:rsid w:val="00B25FD5"/>
    <w:rsid w:val="00B26C3A"/>
    <w:rsid w:val="00B27A09"/>
    <w:rsid w:val="00B31146"/>
    <w:rsid w:val="00B31C2F"/>
    <w:rsid w:val="00B339B2"/>
    <w:rsid w:val="00B347E6"/>
    <w:rsid w:val="00B35AFD"/>
    <w:rsid w:val="00B35D7B"/>
    <w:rsid w:val="00B3695A"/>
    <w:rsid w:val="00B378E3"/>
    <w:rsid w:val="00B40265"/>
    <w:rsid w:val="00B40562"/>
    <w:rsid w:val="00B40E51"/>
    <w:rsid w:val="00B42415"/>
    <w:rsid w:val="00B438AA"/>
    <w:rsid w:val="00B43C74"/>
    <w:rsid w:val="00B44852"/>
    <w:rsid w:val="00B44D61"/>
    <w:rsid w:val="00B4580F"/>
    <w:rsid w:val="00B46114"/>
    <w:rsid w:val="00B464B7"/>
    <w:rsid w:val="00B46A39"/>
    <w:rsid w:val="00B47746"/>
    <w:rsid w:val="00B47854"/>
    <w:rsid w:val="00B5043A"/>
    <w:rsid w:val="00B506FC"/>
    <w:rsid w:val="00B51043"/>
    <w:rsid w:val="00B5129A"/>
    <w:rsid w:val="00B51FD3"/>
    <w:rsid w:val="00B530C6"/>
    <w:rsid w:val="00B530E6"/>
    <w:rsid w:val="00B53AED"/>
    <w:rsid w:val="00B53B35"/>
    <w:rsid w:val="00B53C26"/>
    <w:rsid w:val="00B5409F"/>
    <w:rsid w:val="00B55495"/>
    <w:rsid w:val="00B56358"/>
    <w:rsid w:val="00B5710A"/>
    <w:rsid w:val="00B61662"/>
    <w:rsid w:val="00B61A1F"/>
    <w:rsid w:val="00B61E5A"/>
    <w:rsid w:val="00B63026"/>
    <w:rsid w:val="00B63375"/>
    <w:rsid w:val="00B63456"/>
    <w:rsid w:val="00B63E8F"/>
    <w:rsid w:val="00B641C9"/>
    <w:rsid w:val="00B6468F"/>
    <w:rsid w:val="00B65434"/>
    <w:rsid w:val="00B6653B"/>
    <w:rsid w:val="00B67346"/>
    <w:rsid w:val="00B67ACF"/>
    <w:rsid w:val="00B707C5"/>
    <w:rsid w:val="00B709B2"/>
    <w:rsid w:val="00B70AE5"/>
    <w:rsid w:val="00B71380"/>
    <w:rsid w:val="00B713D9"/>
    <w:rsid w:val="00B71848"/>
    <w:rsid w:val="00B723F9"/>
    <w:rsid w:val="00B73B65"/>
    <w:rsid w:val="00B73C32"/>
    <w:rsid w:val="00B7461F"/>
    <w:rsid w:val="00B74BA7"/>
    <w:rsid w:val="00B74EE9"/>
    <w:rsid w:val="00B75D78"/>
    <w:rsid w:val="00B763A2"/>
    <w:rsid w:val="00B77A1C"/>
    <w:rsid w:val="00B8145C"/>
    <w:rsid w:val="00B81B39"/>
    <w:rsid w:val="00B82479"/>
    <w:rsid w:val="00B82FD3"/>
    <w:rsid w:val="00B85769"/>
    <w:rsid w:val="00B8657A"/>
    <w:rsid w:val="00B87542"/>
    <w:rsid w:val="00B87D5D"/>
    <w:rsid w:val="00B87FE5"/>
    <w:rsid w:val="00B90034"/>
    <w:rsid w:val="00B91C32"/>
    <w:rsid w:val="00B92028"/>
    <w:rsid w:val="00B92484"/>
    <w:rsid w:val="00B92BC9"/>
    <w:rsid w:val="00B92CDF"/>
    <w:rsid w:val="00B93E5F"/>
    <w:rsid w:val="00B9475E"/>
    <w:rsid w:val="00B94A59"/>
    <w:rsid w:val="00B94D33"/>
    <w:rsid w:val="00B94DDA"/>
    <w:rsid w:val="00B95835"/>
    <w:rsid w:val="00B9584C"/>
    <w:rsid w:val="00BA05D8"/>
    <w:rsid w:val="00BA05DA"/>
    <w:rsid w:val="00BA14EF"/>
    <w:rsid w:val="00BA27B6"/>
    <w:rsid w:val="00BA2B7E"/>
    <w:rsid w:val="00BA303E"/>
    <w:rsid w:val="00BA3931"/>
    <w:rsid w:val="00BA3B35"/>
    <w:rsid w:val="00BA3CB4"/>
    <w:rsid w:val="00BA3E90"/>
    <w:rsid w:val="00BA48FF"/>
    <w:rsid w:val="00BA679E"/>
    <w:rsid w:val="00BA6DE9"/>
    <w:rsid w:val="00BA6E7E"/>
    <w:rsid w:val="00BA6FC1"/>
    <w:rsid w:val="00BA7DD6"/>
    <w:rsid w:val="00BB01BD"/>
    <w:rsid w:val="00BB22FC"/>
    <w:rsid w:val="00BB2910"/>
    <w:rsid w:val="00BB30A5"/>
    <w:rsid w:val="00BB35AF"/>
    <w:rsid w:val="00BB38BB"/>
    <w:rsid w:val="00BB4592"/>
    <w:rsid w:val="00BB48AA"/>
    <w:rsid w:val="00BB4B60"/>
    <w:rsid w:val="00BB4C8B"/>
    <w:rsid w:val="00BB50C3"/>
    <w:rsid w:val="00BB5382"/>
    <w:rsid w:val="00BB672F"/>
    <w:rsid w:val="00BB6AA1"/>
    <w:rsid w:val="00BB6D74"/>
    <w:rsid w:val="00BB7109"/>
    <w:rsid w:val="00BB75E0"/>
    <w:rsid w:val="00BB7A0E"/>
    <w:rsid w:val="00BB7C92"/>
    <w:rsid w:val="00BC1CA0"/>
    <w:rsid w:val="00BC223F"/>
    <w:rsid w:val="00BC250C"/>
    <w:rsid w:val="00BC299A"/>
    <w:rsid w:val="00BC323E"/>
    <w:rsid w:val="00BC325D"/>
    <w:rsid w:val="00BC403E"/>
    <w:rsid w:val="00BC477C"/>
    <w:rsid w:val="00BC4AAE"/>
    <w:rsid w:val="00BC4B09"/>
    <w:rsid w:val="00BD2411"/>
    <w:rsid w:val="00BD2701"/>
    <w:rsid w:val="00BD290F"/>
    <w:rsid w:val="00BD29B2"/>
    <w:rsid w:val="00BD3F14"/>
    <w:rsid w:val="00BD43DF"/>
    <w:rsid w:val="00BD597A"/>
    <w:rsid w:val="00BD5B05"/>
    <w:rsid w:val="00BD5D07"/>
    <w:rsid w:val="00BD7351"/>
    <w:rsid w:val="00BD76C8"/>
    <w:rsid w:val="00BE04A0"/>
    <w:rsid w:val="00BE1B66"/>
    <w:rsid w:val="00BE216C"/>
    <w:rsid w:val="00BE2F46"/>
    <w:rsid w:val="00BE2F5B"/>
    <w:rsid w:val="00BE2FE3"/>
    <w:rsid w:val="00BE3C68"/>
    <w:rsid w:val="00BE3DE4"/>
    <w:rsid w:val="00BE42DE"/>
    <w:rsid w:val="00BE45B2"/>
    <w:rsid w:val="00BE4B3A"/>
    <w:rsid w:val="00BE4D49"/>
    <w:rsid w:val="00BE4EBD"/>
    <w:rsid w:val="00BE5727"/>
    <w:rsid w:val="00BE5A1C"/>
    <w:rsid w:val="00BE75C6"/>
    <w:rsid w:val="00BF1F82"/>
    <w:rsid w:val="00BF283F"/>
    <w:rsid w:val="00BF2E2C"/>
    <w:rsid w:val="00BF3056"/>
    <w:rsid w:val="00BF43E9"/>
    <w:rsid w:val="00BF4908"/>
    <w:rsid w:val="00BF4CA7"/>
    <w:rsid w:val="00BF4E4F"/>
    <w:rsid w:val="00BF6DC3"/>
    <w:rsid w:val="00BF7E80"/>
    <w:rsid w:val="00C00008"/>
    <w:rsid w:val="00C0005D"/>
    <w:rsid w:val="00C0061C"/>
    <w:rsid w:val="00C00CBB"/>
    <w:rsid w:val="00C0291F"/>
    <w:rsid w:val="00C03069"/>
    <w:rsid w:val="00C032B2"/>
    <w:rsid w:val="00C041E6"/>
    <w:rsid w:val="00C06281"/>
    <w:rsid w:val="00C06CE3"/>
    <w:rsid w:val="00C071D6"/>
    <w:rsid w:val="00C10B6F"/>
    <w:rsid w:val="00C10E2E"/>
    <w:rsid w:val="00C11194"/>
    <w:rsid w:val="00C11257"/>
    <w:rsid w:val="00C1126C"/>
    <w:rsid w:val="00C11D18"/>
    <w:rsid w:val="00C11E15"/>
    <w:rsid w:val="00C12F5B"/>
    <w:rsid w:val="00C140DC"/>
    <w:rsid w:val="00C14578"/>
    <w:rsid w:val="00C16180"/>
    <w:rsid w:val="00C1722C"/>
    <w:rsid w:val="00C210C9"/>
    <w:rsid w:val="00C22A79"/>
    <w:rsid w:val="00C22FDD"/>
    <w:rsid w:val="00C233DA"/>
    <w:rsid w:val="00C2521C"/>
    <w:rsid w:val="00C255D0"/>
    <w:rsid w:val="00C27A81"/>
    <w:rsid w:val="00C3047C"/>
    <w:rsid w:val="00C3094A"/>
    <w:rsid w:val="00C30D28"/>
    <w:rsid w:val="00C31997"/>
    <w:rsid w:val="00C321B2"/>
    <w:rsid w:val="00C3238A"/>
    <w:rsid w:val="00C349E1"/>
    <w:rsid w:val="00C34B5C"/>
    <w:rsid w:val="00C36715"/>
    <w:rsid w:val="00C406F4"/>
    <w:rsid w:val="00C42BDA"/>
    <w:rsid w:val="00C43168"/>
    <w:rsid w:val="00C43D5F"/>
    <w:rsid w:val="00C43DA2"/>
    <w:rsid w:val="00C44A82"/>
    <w:rsid w:val="00C461EF"/>
    <w:rsid w:val="00C4676D"/>
    <w:rsid w:val="00C47BFA"/>
    <w:rsid w:val="00C47E79"/>
    <w:rsid w:val="00C50C55"/>
    <w:rsid w:val="00C510E7"/>
    <w:rsid w:val="00C5123B"/>
    <w:rsid w:val="00C5190C"/>
    <w:rsid w:val="00C51EEF"/>
    <w:rsid w:val="00C521F3"/>
    <w:rsid w:val="00C523B1"/>
    <w:rsid w:val="00C52AE2"/>
    <w:rsid w:val="00C52E1E"/>
    <w:rsid w:val="00C533C7"/>
    <w:rsid w:val="00C547EA"/>
    <w:rsid w:val="00C54A98"/>
    <w:rsid w:val="00C54AD1"/>
    <w:rsid w:val="00C5535E"/>
    <w:rsid w:val="00C55C4C"/>
    <w:rsid w:val="00C5644A"/>
    <w:rsid w:val="00C56CF2"/>
    <w:rsid w:val="00C56F40"/>
    <w:rsid w:val="00C570C0"/>
    <w:rsid w:val="00C6099B"/>
    <w:rsid w:val="00C61D51"/>
    <w:rsid w:val="00C6324E"/>
    <w:rsid w:val="00C63546"/>
    <w:rsid w:val="00C635EC"/>
    <w:rsid w:val="00C636F5"/>
    <w:rsid w:val="00C639DA"/>
    <w:rsid w:val="00C63FAC"/>
    <w:rsid w:val="00C64439"/>
    <w:rsid w:val="00C647E1"/>
    <w:rsid w:val="00C64B70"/>
    <w:rsid w:val="00C65381"/>
    <w:rsid w:val="00C654C2"/>
    <w:rsid w:val="00C65DB8"/>
    <w:rsid w:val="00C663A5"/>
    <w:rsid w:val="00C67090"/>
    <w:rsid w:val="00C72DA9"/>
    <w:rsid w:val="00C7367C"/>
    <w:rsid w:val="00C73D2C"/>
    <w:rsid w:val="00C744CF"/>
    <w:rsid w:val="00C74E1A"/>
    <w:rsid w:val="00C75F20"/>
    <w:rsid w:val="00C7623F"/>
    <w:rsid w:val="00C764D3"/>
    <w:rsid w:val="00C76666"/>
    <w:rsid w:val="00C779B0"/>
    <w:rsid w:val="00C77CD0"/>
    <w:rsid w:val="00C80C3E"/>
    <w:rsid w:val="00C81BAE"/>
    <w:rsid w:val="00C81BDE"/>
    <w:rsid w:val="00C81D40"/>
    <w:rsid w:val="00C81FA7"/>
    <w:rsid w:val="00C824A9"/>
    <w:rsid w:val="00C82A91"/>
    <w:rsid w:val="00C8310A"/>
    <w:rsid w:val="00C840E2"/>
    <w:rsid w:val="00C84553"/>
    <w:rsid w:val="00C8512D"/>
    <w:rsid w:val="00C85AD1"/>
    <w:rsid w:val="00C86218"/>
    <w:rsid w:val="00C86CE2"/>
    <w:rsid w:val="00C87132"/>
    <w:rsid w:val="00C9007B"/>
    <w:rsid w:val="00C90302"/>
    <w:rsid w:val="00C903B6"/>
    <w:rsid w:val="00C90702"/>
    <w:rsid w:val="00C91745"/>
    <w:rsid w:val="00C92164"/>
    <w:rsid w:val="00C923D2"/>
    <w:rsid w:val="00C932C3"/>
    <w:rsid w:val="00C939D1"/>
    <w:rsid w:val="00C95099"/>
    <w:rsid w:val="00C95821"/>
    <w:rsid w:val="00C9596B"/>
    <w:rsid w:val="00C96B80"/>
    <w:rsid w:val="00C96C40"/>
    <w:rsid w:val="00C97A14"/>
    <w:rsid w:val="00C97C4B"/>
    <w:rsid w:val="00C97E6B"/>
    <w:rsid w:val="00CA11D3"/>
    <w:rsid w:val="00CA139E"/>
    <w:rsid w:val="00CA16A0"/>
    <w:rsid w:val="00CA16F0"/>
    <w:rsid w:val="00CA22E4"/>
    <w:rsid w:val="00CA2EA0"/>
    <w:rsid w:val="00CA3437"/>
    <w:rsid w:val="00CA3A59"/>
    <w:rsid w:val="00CA3CCE"/>
    <w:rsid w:val="00CA4265"/>
    <w:rsid w:val="00CA4289"/>
    <w:rsid w:val="00CA573E"/>
    <w:rsid w:val="00CA5948"/>
    <w:rsid w:val="00CA6006"/>
    <w:rsid w:val="00CA6E73"/>
    <w:rsid w:val="00CA73F4"/>
    <w:rsid w:val="00CA781B"/>
    <w:rsid w:val="00CB0C66"/>
    <w:rsid w:val="00CB106F"/>
    <w:rsid w:val="00CB12B5"/>
    <w:rsid w:val="00CB1E5D"/>
    <w:rsid w:val="00CB235D"/>
    <w:rsid w:val="00CB26E6"/>
    <w:rsid w:val="00CB2EC0"/>
    <w:rsid w:val="00CB31E9"/>
    <w:rsid w:val="00CB333B"/>
    <w:rsid w:val="00CB3528"/>
    <w:rsid w:val="00CB357D"/>
    <w:rsid w:val="00CB3633"/>
    <w:rsid w:val="00CB3A7C"/>
    <w:rsid w:val="00CB4DFD"/>
    <w:rsid w:val="00CB4ED0"/>
    <w:rsid w:val="00CB69DE"/>
    <w:rsid w:val="00CB6B21"/>
    <w:rsid w:val="00CB773B"/>
    <w:rsid w:val="00CB7DBB"/>
    <w:rsid w:val="00CC0DD7"/>
    <w:rsid w:val="00CC1D65"/>
    <w:rsid w:val="00CC2274"/>
    <w:rsid w:val="00CC2D5E"/>
    <w:rsid w:val="00CC2EAC"/>
    <w:rsid w:val="00CC4FFC"/>
    <w:rsid w:val="00CC5D7B"/>
    <w:rsid w:val="00CC6254"/>
    <w:rsid w:val="00CC795A"/>
    <w:rsid w:val="00CC7A47"/>
    <w:rsid w:val="00CC7D87"/>
    <w:rsid w:val="00CC7FC6"/>
    <w:rsid w:val="00CD0084"/>
    <w:rsid w:val="00CD0EE8"/>
    <w:rsid w:val="00CD120A"/>
    <w:rsid w:val="00CD40FF"/>
    <w:rsid w:val="00CD4DA2"/>
    <w:rsid w:val="00CD4DB8"/>
    <w:rsid w:val="00CD54DE"/>
    <w:rsid w:val="00CD5B5A"/>
    <w:rsid w:val="00CD5CBC"/>
    <w:rsid w:val="00CD71D6"/>
    <w:rsid w:val="00CD797C"/>
    <w:rsid w:val="00CD7B9D"/>
    <w:rsid w:val="00CE01BB"/>
    <w:rsid w:val="00CE0207"/>
    <w:rsid w:val="00CE062B"/>
    <w:rsid w:val="00CE0648"/>
    <w:rsid w:val="00CE1CE9"/>
    <w:rsid w:val="00CE250B"/>
    <w:rsid w:val="00CE2602"/>
    <w:rsid w:val="00CE2B71"/>
    <w:rsid w:val="00CE3B2C"/>
    <w:rsid w:val="00CE3C20"/>
    <w:rsid w:val="00CE412E"/>
    <w:rsid w:val="00CE453B"/>
    <w:rsid w:val="00CE4E32"/>
    <w:rsid w:val="00CE5121"/>
    <w:rsid w:val="00CE5FB4"/>
    <w:rsid w:val="00CE63B8"/>
    <w:rsid w:val="00CE74E2"/>
    <w:rsid w:val="00CF0173"/>
    <w:rsid w:val="00CF04E1"/>
    <w:rsid w:val="00CF140F"/>
    <w:rsid w:val="00CF2AB6"/>
    <w:rsid w:val="00CF3915"/>
    <w:rsid w:val="00CF709D"/>
    <w:rsid w:val="00CF7A32"/>
    <w:rsid w:val="00CF7D73"/>
    <w:rsid w:val="00D0039A"/>
    <w:rsid w:val="00D00717"/>
    <w:rsid w:val="00D009DE"/>
    <w:rsid w:val="00D0515E"/>
    <w:rsid w:val="00D063E2"/>
    <w:rsid w:val="00D078A2"/>
    <w:rsid w:val="00D079DA"/>
    <w:rsid w:val="00D07C20"/>
    <w:rsid w:val="00D10279"/>
    <w:rsid w:val="00D10550"/>
    <w:rsid w:val="00D1158D"/>
    <w:rsid w:val="00D11DDC"/>
    <w:rsid w:val="00D12E54"/>
    <w:rsid w:val="00D14F16"/>
    <w:rsid w:val="00D1525A"/>
    <w:rsid w:val="00D15D8A"/>
    <w:rsid w:val="00D15F1D"/>
    <w:rsid w:val="00D16950"/>
    <w:rsid w:val="00D16A12"/>
    <w:rsid w:val="00D16B11"/>
    <w:rsid w:val="00D16CC5"/>
    <w:rsid w:val="00D170D9"/>
    <w:rsid w:val="00D177D8"/>
    <w:rsid w:val="00D17D58"/>
    <w:rsid w:val="00D20E49"/>
    <w:rsid w:val="00D20E88"/>
    <w:rsid w:val="00D20FAD"/>
    <w:rsid w:val="00D21494"/>
    <w:rsid w:val="00D22D4C"/>
    <w:rsid w:val="00D22FFF"/>
    <w:rsid w:val="00D2312A"/>
    <w:rsid w:val="00D23ECF"/>
    <w:rsid w:val="00D25FA5"/>
    <w:rsid w:val="00D267F5"/>
    <w:rsid w:val="00D26F06"/>
    <w:rsid w:val="00D301B8"/>
    <w:rsid w:val="00D3063B"/>
    <w:rsid w:val="00D31ACD"/>
    <w:rsid w:val="00D322B8"/>
    <w:rsid w:val="00D32FB2"/>
    <w:rsid w:val="00D335B3"/>
    <w:rsid w:val="00D3369F"/>
    <w:rsid w:val="00D3377D"/>
    <w:rsid w:val="00D33C8D"/>
    <w:rsid w:val="00D34B6C"/>
    <w:rsid w:val="00D34CAD"/>
    <w:rsid w:val="00D35FEF"/>
    <w:rsid w:val="00D3617D"/>
    <w:rsid w:val="00D36EC1"/>
    <w:rsid w:val="00D37608"/>
    <w:rsid w:val="00D37969"/>
    <w:rsid w:val="00D37CF5"/>
    <w:rsid w:val="00D409E9"/>
    <w:rsid w:val="00D41170"/>
    <w:rsid w:val="00D412E3"/>
    <w:rsid w:val="00D4134F"/>
    <w:rsid w:val="00D43971"/>
    <w:rsid w:val="00D43A01"/>
    <w:rsid w:val="00D44C86"/>
    <w:rsid w:val="00D44FD5"/>
    <w:rsid w:val="00D463E4"/>
    <w:rsid w:val="00D4684D"/>
    <w:rsid w:val="00D468DB"/>
    <w:rsid w:val="00D46DC5"/>
    <w:rsid w:val="00D47428"/>
    <w:rsid w:val="00D4786C"/>
    <w:rsid w:val="00D50951"/>
    <w:rsid w:val="00D50D9A"/>
    <w:rsid w:val="00D51466"/>
    <w:rsid w:val="00D520AD"/>
    <w:rsid w:val="00D52A14"/>
    <w:rsid w:val="00D53164"/>
    <w:rsid w:val="00D5410C"/>
    <w:rsid w:val="00D54F1F"/>
    <w:rsid w:val="00D5512C"/>
    <w:rsid w:val="00D55498"/>
    <w:rsid w:val="00D557BA"/>
    <w:rsid w:val="00D5588C"/>
    <w:rsid w:val="00D562CE"/>
    <w:rsid w:val="00D56B1C"/>
    <w:rsid w:val="00D5705D"/>
    <w:rsid w:val="00D570BD"/>
    <w:rsid w:val="00D57929"/>
    <w:rsid w:val="00D60CA4"/>
    <w:rsid w:val="00D60CE3"/>
    <w:rsid w:val="00D61B8D"/>
    <w:rsid w:val="00D61D49"/>
    <w:rsid w:val="00D61EBB"/>
    <w:rsid w:val="00D630E1"/>
    <w:rsid w:val="00D6315A"/>
    <w:rsid w:val="00D641ED"/>
    <w:rsid w:val="00D648E0"/>
    <w:rsid w:val="00D66A60"/>
    <w:rsid w:val="00D66B0E"/>
    <w:rsid w:val="00D678FD"/>
    <w:rsid w:val="00D67B58"/>
    <w:rsid w:val="00D67F1D"/>
    <w:rsid w:val="00D710FE"/>
    <w:rsid w:val="00D71B07"/>
    <w:rsid w:val="00D72A77"/>
    <w:rsid w:val="00D72F2D"/>
    <w:rsid w:val="00D74BFF"/>
    <w:rsid w:val="00D76E05"/>
    <w:rsid w:val="00D76FD6"/>
    <w:rsid w:val="00D770F5"/>
    <w:rsid w:val="00D8136C"/>
    <w:rsid w:val="00D815D0"/>
    <w:rsid w:val="00D824E4"/>
    <w:rsid w:val="00D8323B"/>
    <w:rsid w:val="00D8375E"/>
    <w:rsid w:val="00D84220"/>
    <w:rsid w:val="00D852AA"/>
    <w:rsid w:val="00D85D70"/>
    <w:rsid w:val="00D86BCA"/>
    <w:rsid w:val="00D90565"/>
    <w:rsid w:val="00D90777"/>
    <w:rsid w:val="00D90FF8"/>
    <w:rsid w:val="00D92459"/>
    <w:rsid w:val="00D9295B"/>
    <w:rsid w:val="00D92F69"/>
    <w:rsid w:val="00D92FA9"/>
    <w:rsid w:val="00D932A0"/>
    <w:rsid w:val="00D9330E"/>
    <w:rsid w:val="00D935A6"/>
    <w:rsid w:val="00D93C8C"/>
    <w:rsid w:val="00D95C68"/>
    <w:rsid w:val="00D95E31"/>
    <w:rsid w:val="00D96B9F"/>
    <w:rsid w:val="00D97D84"/>
    <w:rsid w:val="00DA007E"/>
    <w:rsid w:val="00DA04B8"/>
    <w:rsid w:val="00DA0E58"/>
    <w:rsid w:val="00DA11B1"/>
    <w:rsid w:val="00DA1EC5"/>
    <w:rsid w:val="00DA34C2"/>
    <w:rsid w:val="00DA39B1"/>
    <w:rsid w:val="00DA4885"/>
    <w:rsid w:val="00DA4C4E"/>
    <w:rsid w:val="00DA4FBE"/>
    <w:rsid w:val="00DA5235"/>
    <w:rsid w:val="00DA67C4"/>
    <w:rsid w:val="00DA7296"/>
    <w:rsid w:val="00DA7474"/>
    <w:rsid w:val="00DA74BA"/>
    <w:rsid w:val="00DA78CB"/>
    <w:rsid w:val="00DB045C"/>
    <w:rsid w:val="00DB0652"/>
    <w:rsid w:val="00DB1972"/>
    <w:rsid w:val="00DB1B4C"/>
    <w:rsid w:val="00DB20E1"/>
    <w:rsid w:val="00DB2283"/>
    <w:rsid w:val="00DB2584"/>
    <w:rsid w:val="00DB3B54"/>
    <w:rsid w:val="00DB46C1"/>
    <w:rsid w:val="00DB487B"/>
    <w:rsid w:val="00DB490D"/>
    <w:rsid w:val="00DB5C47"/>
    <w:rsid w:val="00DB5CCF"/>
    <w:rsid w:val="00DB6411"/>
    <w:rsid w:val="00DC11EF"/>
    <w:rsid w:val="00DC1E0F"/>
    <w:rsid w:val="00DC2C2A"/>
    <w:rsid w:val="00DC2FB8"/>
    <w:rsid w:val="00DC3142"/>
    <w:rsid w:val="00DC32C8"/>
    <w:rsid w:val="00DC3396"/>
    <w:rsid w:val="00DC3FC4"/>
    <w:rsid w:val="00DC5219"/>
    <w:rsid w:val="00DC566D"/>
    <w:rsid w:val="00DC5981"/>
    <w:rsid w:val="00DC59C9"/>
    <w:rsid w:val="00DC5DE2"/>
    <w:rsid w:val="00DC675D"/>
    <w:rsid w:val="00DC6B85"/>
    <w:rsid w:val="00DC759A"/>
    <w:rsid w:val="00DC7CAA"/>
    <w:rsid w:val="00DD0E59"/>
    <w:rsid w:val="00DD2755"/>
    <w:rsid w:val="00DD314A"/>
    <w:rsid w:val="00DD4144"/>
    <w:rsid w:val="00DD42C3"/>
    <w:rsid w:val="00DD68BC"/>
    <w:rsid w:val="00DD6E24"/>
    <w:rsid w:val="00DD7CA4"/>
    <w:rsid w:val="00DE175D"/>
    <w:rsid w:val="00DE1FA8"/>
    <w:rsid w:val="00DE2FA9"/>
    <w:rsid w:val="00DE35C7"/>
    <w:rsid w:val="00DE4781"/>
    <w:rsid w:val="00DE4A4C"/>
    <w:rsid w:val="00DE5DC4"/>
    <w:rsid w:val="00DF03F0"/>
    <w:rsid w:val="00DF0941"/>
    <w:rsid w:val="00DF12C6"/>
    <w:rsid w:val="00DF168D"/>
    <w:rsid w:val="00DF2778"/>
    <w:rsid w:val="00DF2B1D"/>
    <w:rsid w:val="00DF3B2C"/>
    <w:rsid w:val="00DF3FE3"/>
    <w:rsid w:val="00DF48C9"/>
    <w:rsid w:val="00DF52A3"/>
    <w:rsid w:val="00DF5395"/>
    <w:rsid w:val="00DF7DDF"/>
    <w:rsid w:val="00E001B4"/>
    <w:rsid w:val="00E0035A"/>
    <w:rsid w:val="00E014CA"/>
    <w:rsid w:val="00E01636"/>
    <w:rsid w:val="00E028EE"/>
    <w:rsid w:val="00E02FDB"/>
    <w:rsid w:val="00E0479C"/>
    <w:rsid w:val="00E052C0"/>
    <w:rsid w:val="00E0577B"/>
    <w:rsid w:val="00E06BEE"/>
    <w:rsid w:val="00E0734A"/>
    <w:rsid w:val="00E07FA1"/>
    <w:rsid w:val="00E1081F"/>
    <w:rsid w:val="00E10A18"/>
    <w:rsid w:val="00E11416"/>
    <w:rsid w:val="00E115CC"/>
    <w:rsid w:val="00E11878"/>
    <w:rsid w:val="00E11ADA"/>
    <w:rsid w:val="00E12485"/>
    <w:rsid w:val="00E12C2B"/>
    <w:rsid w:val="00E13104"/>
    <w:rsid w:val="00E137F0"/>
    <w:rsid w:val="00E1544B"/>
    <w:rsid w:val="00E1638C"/>
    <w:rsid w:val="00E1741A"/>
    <w:rsid w:val="00E17626"/>
    <w:rsid w:val="00E17804"/>
    <w:rsid w:val="00E2000C"/>
    <w:rsid w:val="00E2182D"/>
    <w:rsid w:val="00E22E97"/>
    <w:rsid w:val="00E23DF5"/>
    <w:rsid w:val="00E23ED5"/>
    <w:rsid w:val="00E244C3"/>
    <w:rsid w:val="00E24500"/>
    <w:rsid w:val="00E25622"/>
    <w:rsid w:val="00E26704"/>
    <w:rsid w:val="00E26D21"/>
    <w:rsid w:val="00E272B4"/>
    <w:rsid w:val="00E2749D"/>
    <w:rsid w:val="00E30DAE"/>
    <w:rsid w:val="00E30E66"/>
    <w:rsid w:val="00E30EFF"/>
    <w:rsid w:val="00E319AE"/>
    <w:rsid w:val="00E31A51"/>
    <w:rsid w:val="00E32B64"/>
    <w:rsid w:val="00E32D6C"/>
    <w:rsid w:val="00E32E8A"/>
    <w:rsid w:val="00E33435"/>
    <w:rsid w:val="00E355E3"/>
    <w:rsid w:val="00E3621B"/>
    <w:rsid w:val="00E368B4"/>
    <w:rsid w:val="00E36F98"/>
    <w:rsid w:val="00E379D4"/>
    <w:rsid w:val="00E40BC0"/>
    <w:rsid w:val="00E40E08"/>
    <w:rsid w:val="00E4147D"/>
    <w:rsid w:val="00E421D3"/>
    <w:rsid w:val="00E436F9"/>
    <w:rsid w:val="00E43C0B"/>
    <w:rsid w:val="00E45DEA"/>
    <w:rsid w:val="00E462C2"/>
    <w:rsid w:val="00E46A24"/>
    <w:rsid w:val="00E47637"/>
    <w:rsid w:val="00E47D85"/>
    <w:rsid w:val="00E51113"/>
    <w:rsid w:val="00E523EA"/>
    <w:rsid w:val="00E523F1"/>
    <w:rsid w:val="00E52F6D"/>
    <w:rsid w:val="00E53B67"/>
    <w:rsid w:val="00E53C4C"/>
    <w:rsid w:val="00E545F3"/>
    <w:rsid w:val="00E54F9B"/>
    <w:rsid w:val="00E5551B"/>
    <w:rsid w:val="00E565C9"/>
    <w:rsid w:val="00E56DF6"/>
    <w:rsid w:val="00E57417"/>
    <w:rsid w:val="00E5770E"/>
    <w:rsid w:val="00E60624"/>
    <w:rsid w:val="00E60793"/>
    <w:rsid w:val="00E60CFC"/>
    <w:rsid w:val="00E6396A"/>
    <w:rsid w:val="00E64456"/>
    <w:rsid w:val="00E64524"/>
    <w:rsid w:val="00E65577"/>
    <w:rsid w:val="00E65B8D"/>
    <w:rsid w:val="00E664A6"/>
    <w:rsid w:val="00E66570"/>
    <w:rsid w:val="00E66A9D"/>
    <w:rsid w:val="00E66B13"/>
    <w:rsid w:val="00E705F0"/>
    <w:rsid w:val="00E70E37"/>
    <w:rsid w:val="00E71A2C"/>
    <w:rsid w:val="00E71B62"/>
    <w:rsid w:val="00E72702"/>
    <w:rsid w:val="00E72A65"/>
    <w:rsid w:val="00E72E9D"/>
    <w:rsid w:val="00E74EE3"/>
    <w:rsid w:val="00E75A8C"/>
    <w:rsid w:val="00E76907"/>
    <w:rsid w:val="00E7772E"/>
    <w:rsid w:val="00E800B9"/>
    <w:rsid w:val="00E8117D"/>
    <w:rsid w:val="00E81AF6"/>
    <w:rsid w:val="00E826BD"/>
    <w:rsid w:val="00E8552D"/>
    <w:rsid w:val="00E85833"/>
    <w:rsid w:val="00E85AB8"/>
    <w:rsid w:val="00E85FA2"/>
    <w:rsid w:val="00E87875"/>
    <w:rsid w:val="00E87A6D"/>
    <w:rsid w:val="00E9036E"/>
    <w:rsid w:val="00E90AA3"/>
    <w:rsid w:val="00E91099"/>
    <w:rsid w:val="00E91DAB"/>
    <w:rsid w:val="00E92A04"/>
    <w:rsid w:val="00E96682"/>
    <w:rsid w:val="00E96F09"/>
    <w:rsid w:val="00EA05C4"/>
    <w:rsid w:val="00EA1076"/>
    <w:rsid w:val="00EA1172"/>
    <w:rsid w:val="00EA1735"/>
    <w:rsid w:val="00EA3176"/>
    <w:rsid w:val="00EA64B1"/>
    <w:rsid w:val="00EA73E7"/>
    <w:rsid w:val="00EA7FD9"/>
    <w:rsid w:val="00EB0C52"/>
    <w:rsid w:val="00EB12E8"/>
    <w:rsid w:val="00EB2BC7"/>
    <w:rsid w:val="00EB306C"/>
    <w:rsid w:val="00EB3FF8"/>
    <w:rsid w:val="00EB4540"/>
    <w:rsid w:val="00EB4577"/>
    <w:rsid w:val="00EB4C9B"/>
    <w:rsid w:val="00EB5CA6"/>
    <w:rsid w:val="00EB6412"/>
    <w:rsid w:val="00EB6D51"/>
    <w:rsid w:val="00EB71B6"/>
    <w:rsid w:val="00EC21BA"/>
    <w:rsid w:val="00EC2656"/>
    <w:rsid w:val="00EC2F52"/>
    <w:rsid w:val="00EC3A4F"/>
    <w:rsid w:val="00EC45FD"/>
    <w:rsid w:val="00EC538A"/>
    <w:rsid w:val="00EC6641"/>
    <w:rsid w:val="00EC6CED"/>
    <w:rsid w:val="00EC7BBC"/>
    <w:rsid w:val="00ED0147"/>
    <w:rsid w:val="00ED02AB"/>
    <w:rsid w:val="00ED12A9"/>
    <w:rsid w:val="00ED13C0"/>
    <w:rsid w:val="00ED145F"/>
    <w:rsid w:val="00ED1D4A"/>
    <w:rsid w:val="00ED299A"/>
    <w:rsid w:val="00ED2D61"/>
    <w:rsid w:val="00ED2EFA"/>
    <w:rsid w:val="00ED2F7A"/>
    <w:rsid w:val="00ED303A"/>
    <w:rsid w:val="00ED319A"/>
    <w:rsid w:val="00ED4949"/>
    <w:rsid w:val="00ED4C43"/>
    <w:rsid w:val="00ED5EAD"/>
    <w:rsid w:val="00ED6D1B"/>
    <w:rsid w:val="00EE0A3A"/>
    <w:rsid w:val="00EE12F5"/>
    <w:rsid w:val="00EE1708"/>
    <w:rsid w:val="00EE248A"/>
    <w:rsid w:val="00EE2F1A"/>
    <w:rsid w:val="00EE34D0"/>
    <w:rsid w:val="00EE34DC"/>
    <w:rsid w:val="00EE3E7E"/>
    <w:rsid w:val="00EE5035"/>
    <w:rsid w:val="00EE6281"/>
    <w:rsid w:val="00EE6672"/>
    <w:rsid w:val="00EE6B5C"/>
    <w:rsid w:val="00EE6D0C"/>
    <w:rsid w:val="00EE6D91"/>
    <w:rsid w:val="00EF059F"/>
    <w:rsid w:val="00EF06F1"/>
    <w:rsid w:val="00EF11DE"/>
    <w:rsid w:val="00EF284A"/>
    <w:rsid w:val="00EF3A67"/>
    <w:rsid w:val="00EF3F99"/>
    <w:rsid w:val="00EF4829"/>
    <w:rsid w:val="00EF50C4"/>
    <w:rsid w:val="00EF5A0F"/>
    <w:rsid w:val="00EF5CFE"/>
    <w:rsid w:val="00EF6335"/>
    <w:rsid w:val="00EF72EA"/>
    <w:rsid w:val="00EF7720"/>
    <w:rsid w:val="00EF7C75"/>
    <w:rsid w:val="00F00859"/>
    <w:rsid w:val="00F010F7"/>
    <w:rsid w:val="00F01695"/>
    <w:rsid w:val="00F02D51"/>
    <w:rsid w:val="00F0347F"/>
    <w:rsid w:val="00F03938"/>
    <w:rsid w:val="00F03A32"/>
    <w:rsid w:val="00F0421F"/>
    <w:rsid w:val="00F04FB6"/>
    <w:rsid w:val="00F0513D"/>
    <w:rsid w:val="00F066CC"/>
    <w:rsid w:val="00F06D8D"/>
    <w:rsid w:val="00F07068"/>
    <w:rsid w:val="00F071AE"/>
    <w:rsid w:val="00F07316"/>
    <w:rsid w:val="00F105DE"/>
    <w:rsid w:val="00F12876"/>
    <w:rsid w:val="00F128FA"/>
    <w:rsid w:val="00F13D9D"/>
    <w:rsid w:val="00F14476"/>
    <w:rsid w:val="00F20029"/>
    <w:rsid w:val="00F2033E"/>
    <w:rsid w:val="00F20BE4"/>
    <w:rsid w:val="00F222E3"/>
    <w:rsid w:val="00F23586"/>
    <w:rsid w:val="00F246C2"/>
    <w:rsid w:val="00F24D30"/>
    <w:rsid w:val="00F24D67"/>
    <w:rsid w:val="00F251C0"/>
    <w:rsid w:val="00F26300"/>
    <w:rsid w:val="00F267FB"/>
    <w:rsid w:val="00F26DFB"/>
    <w:rsid w:val="00F27279"/>
    <w:rsid w:val="00F27E1C"/>
    <w:rsid w:val="00F27F0C"/>
    <w:rsid w:val="00F304C0"/>
    <w:rsid w:val="00F30700"/>
    <w:rsid w:val="00F31231"/>
    <w:rsid w:val="00F33E7A"/>
    <w:rsid w:val="00F34232"/>
    <w:rsid w:val="00F34343"/>
    <w:rsid w:val="00F34472"/>
    <w:rsid w:val="00F364AF"/>
    <w:rsid w:val="00F366EB"/>
    <w:rsid w:val="00F36B62"/>
    <w:rsid w:val="00F37E1C"/>
    <w:rsid w:val="00F40381"/>
    <w:rsid w:val="00F412AB"/>
    <w:rsid w:val="00F4188A"/>
    <w:rsid w:val="00F41DB0"/>
    <w:rsid w:val="00F421A8"/>
    <w:rsid w:val="00F424C0"/>
    <w:rsid w:val="00F43118"/>
    <w:rsid w:val="00F43466"/>
    <w:rsid w:val="00F44184"/>
    <w:rsid w:val="00F44B70"/>
    <w:rsid w:val="00F47513"/>
    <w:rsid w:val="00F479CE"/>
    <w:rsid w:val="00F5060D"/>
    <w:rsid w:val="00F50E6A"/>
    <w:rsid w:val="00F51BD0"/>
    <w:rsid w:val="00F51EDD"/>
    <w:rsid w:val="00F5205B"/>
    <w:rsid w:val="00F5285C"/>
    <w:rsid w:val="00F5294E"/>
    <w:rsid w:val="00F53CB5"/>
    <w:rsid w:val="00F546EC"/>
    <w:rsid w:val="00F54783"/>
    <w:rsid w:val="00F54C9C"/>
    <w:rsid w:val="00F553CA"/>
    <w:rsid w:val="00F55977"/>
    <w:rsid w:val="00F60615"/>
    <w:rsid w:val="00F606D9"/>
    <w:rsid w:val="00F612A3"/>
    <w:rsid w:val="00F6238A"/>
    <w:rsid w:val="00F62490"/>
    <w:rsid w:val="00F62C9C"/>
    <w:rsid w:val="00F62F26"/>
    <w:rsid w:val="00F6372B"/>
    <w:rsid w:val="00F63FFA"/>
    <w:rsid w:val="00F6545F"/>
    <w:rsid w:val="00F65A64"/>
    <w:rsid w:val="00F65D81"/>
    <w:rsid w:val="00F67132"/>
    <w:rsid w:val="00F67BB7"/>
    <w:rsid w:val="00F70359"/>
    <w:rsid w:val="00F710C5"/>
    <w:rsid w:val="00F71159"/>
    <w:rsid w:val="00F72239"/>
    <w:rsid w:val="00F72601"/>
    <w:rsid w:val="00F72ABC"/>
    <w:rsid w:val="00F73EAD"/>
    <w:rsid w:val="00F74E10"/>
    <w:rsid w:val="00F75550"/>
    <w:rsid w:val="00F755C8"/>
    <w:rsid w:val="00F76984"/>
    <w:rsid w:val="00F77707"/>
    <w:rsid w:val="00F77D92"/>
    <w:rsid w:val="00F804D8"/>
    <w:rsid w:val="00F8138D"/>
    <w:rsid w:val="00F819EF"/>
    <w:rsid w:val="00F81DD1"/>
    <w:rsid w:val="00F8297E"/>
    <w:rsid w:val="00F831F2"/>
    <w:rsid w:val="00F835AD"/>
    <w:rsid w:val="00F83ED0"/>
    <w:rsid w:val="00F85182"/>
    <w:rsid w:val="00F8606E"/>
    <w:rsid w:val="00F867A4"/>
    <w:rsid w:val="00F8789D"/>
    <w:rsid w:val="00F87A5A"/>
    <w:rsid w:val="00F902F7"/>
    <w:rsid w:val="00F9068B"/>
    <w:rsid w:val="00F929F6"/>
    <w:rsid w:val="00F93364"/>
    <w:rsid w:val="00F936B0"/>
    <w:rsid w:val="00F93DFE"/>
    <w:rsid w:val="00F93F95"/>
    <w:rsid w:val="00F94242"/>
    <w:rsid w:val="00F94B4A"/>
    <w:rsid w:val="00F94C9E"/>
    <w:rsid w:val="00F95136"/>
    <w:rsid w:val="00F95347"/>
    <w:rsid w:val="00F96083"/>
    <w:rsid w:val="00F975F3"/>
    <w:rsid w:val="00F9771C"/>
    <w:rsid w:val="00FA1084"/>
    <w:rsid w:val="00FA1235"/>
    <w:rsid w:val="00FA125D"/>
    <w:rsid w:val="00FA1485"/>
    <w:rsid w:val="00FA1926"/>
    <w:rsid w:val="00FA1CD7"/>
    <w:rsid w:val="00FA2388"/>
    <w:rsid w:val="00FA2951"/>
    <w:rsid w:val="00FA2D0C"/>
    <w:rsid w:val="00FA3054"/>
    <w:rsid w:val="00FA3205"/>
    <w:rsid w:val="00FA3222"/>
    <w:rsid w:val="00FA3AB6"/>
    <w:rsid w:val="00FA4CB0"/>
    <w:rsid w:val="00FA50DA"/>
    <w:rsid w:val="00FA5783"/>
    <w:rsid w:val="00FA6CD0"/>
    <w:rsid w:val="00FA776C"/>
    <w:rsid w:val="00FB04A3"/>
    <w:rsid w:val="00FB0AC8"/>
    <w:rsid w:val="00FB130A"/>
    <w:rsid w:val="00FB212C"/>
    <w:rsid w:val="00FB21D9"/>
    <w:rsid w:val="00FB27B2"/>
    <w:rsid w:val="00FB2FDA"/>
    <w:rsid w:val="00FB3057"/>
    <w:rsid w:val="00FB31F4"/>
    <w:rsid w:val="00FB331C"/>
    <w:rsid w:val="00FB33A8"/>
    <w:rsid w:val="00FB5769"/>
    <w:rsid w:val="00FB5D94"/>
    <w:rsid w:val="00FB6257"/>
    <w:rsid w:val="00FB6FAD"/>
    <w:rsid w:val="00FB7E5B"/>
    <w:rsid w:val="00FC027A"/>
    <w:rsid w:val="00FC07EC"/>
    <w:rsid w:val="00FC0CD0"/>
    <w:rsid w:val="00FC227A"/>
    <w:rsid w:val="00FC3C9D"/>
    <w:rsid w:val="00FC711C"/>
    <w:rsid w:val="00FC7361"/>
    <w:rsid w:val="00FD04CF"/>
    <w:rsid w:val="00FD097F"/>
    <w:rsid w:val="00FD22C5"/>
    <w:rsid w:val="00FD24AA"/>
    <w:rsid w:val="00FD28B9"/>
    <w:rsid w:val="00FD31BE"/>
    <w:rsid w:val="00FD3D33"/>
    <w:rsid w:val="00FD3F2D"/>
    <w:rsid w:val="00FD4321"/>
    <w:rsid w:val="00FD4D80"/>
    <w:rsid w:val="00FD5E1E"/>
    <w:rsid w:val="00FD61A4"/>
    <w:rsid w:val="00FD6FC3"/>
    <w:rsid w:val="00FE02D6"/>
    <w:rsid w:val="00FE103D"/>
    <w:rsid w:val="00FE14E0"/>
    <w:rsid w:val="00FE1D22"/>
    <w:rsid w:val="00FE1DC0"/>
    <w:rsid w:val="00FE241C"/>
    <w:rsid w:val="00FE27F0"/>
    <w:rsid w:val="00FE48D4"/>
    <w:rsid w:val="00FE55E5"/>
    <w:rsid w:val="00FE7E00"/>
    <w:rsid w:val="00FF0922"/>
    <w:rsid w:val="00FF19A0"/>
    <w:rsid w:val="00FF1F91"/>
    <w:rsid w:val="00FF225C"/>
    <w:rsid w:val="00FF2E42"/>
    <w:rsid w:val="00FF34D1"/>
    <w:rsid w:val="00FF3D29"/>
    <w:rsid w:val="00FF3E9C"/>
    <w:rsid w:val="00FF657F"/>
    <w:rsid w:val="00FF6D2A"/>
    <w:rsid w:val="01F089C9"/>
    <w:rsid w:val="02F522EC"/>
    <w:rsid w:val="0DA93C30"/>
    <w:rsid w:val="1034C321"/>
    <w:rsid w:val="12659EC7"/>
    <w:rsid w:val="13831AE6"/>
    <w:rsid w:val="15488CA9"/>
    <w:rsid w:val="1A3F7A7C"/>
    <w:rsid w:val="1E817765"/>
    <w:rsid w:val="1EFEC831"/>
    <w:rsid w:val="20BF9EF7"/>
    <w:rsid w:val="214E8408"/>
    <w:rsid w:val="2220DBB9"/>
    <w:rsid w:val="242B32A0"/>
    <w:rsid w:val="24924660"/>
    <w:rsid w:val="26E623AA"/>
    <w:rsid w:val="271B094C"/>
    <w:rsid w:val="28E43D6C"/>
    <w:rsid w:val="2A4E8375"/>
    <w:rsid w:val="2A5200DB"/>
    <w:rsid w:val="2A74D917"/>
    <w:rsid w:val="2C0E16AF"/>
    <w:rsid w:val="2C7522A0"/>
    <w:rsid w:val="2D2E7182"/>
    <w:rsid w:val="34392DD9"/>
    <w:rsid w:val="34A4361A"/>
    <w:rsid w:val="34A905F0"/>
    <w:rsid w:val="38C23612"/>
    <w:rsid w:val="39657A29"/>
    <w:rsid w:val="3B244C76"/>
    <w:rsid w:val="3BE4FE33"/>
    <w:rsid w:val="3D2F0FF9"/>
    <w:rsid w:val="3F43A0B0"/>
    <w:rsid w:val="406A0455"/>
    <w:rsid w:val="4131AE78"/>
    <w:rsid w:val="4162F403"/>
    <w:rsid w:val="4253FC04"/>
    <w:rsid w:val="43D1C48A"/>
    <w:rsid w:val="43DF251F"/>
    <w:rsid w:val="46A5B755"/>
    <w:rsid w:val="47A7A42B"/>
    <w:rsid w:val="49C1533A"/>
    <w:rsid w:val="4AED94FA"/>
    <w:rsid w:val="4CF126AD"/>
    <w:rsid w:val="4D31D92D"/>
    <w:rsid w:val="4FB6A72F"/>
    <w:rsid w:val="50D7A721"/>
    <w:rsid w:val="50EC7759"/>
    <w:rsid w:val="531B531A"/>
    <w:rsid w:val="5C2D2974"/>
    <w:rsid w:val="5D65CB71"/>
    <w:rsid w:val="5F595819"/>
    <w:rsid w:val="64D9745E"/>
    <w:rsid w:val="659ED6BD"/>
    <w:rsid w:val="6A53B251"/>
    <w:rsid w:val="6EDCBA7E"/>
    <w:rsid w:val="6F79249E"/>
    <w:rsid w:val="702346E1"/>
    <w:rsid w:val="712B495B"/>
    <w:rsid w:val="72402F98"/>
    <w:rsid w:val="72C09F71"/>
    <w:rsid w:val="730A47D9"/>
    <w:rsid w:val="74EE578A"/>
    <w:rsid w:val="78DC7E0A"/>
    <w:rsid w:val="794911F2"/>
    <w:rsid w:val="7A6BE0DC"/>
    <w:rsid w:val="7B16AB68"/>
    <w:rsid w:val="7B921E74"/>
    <w:rsid w:val="7B94A846"/>
    <w:rsid w:val="7F08C1D8"/>
    <w:rsid w:val="7FA425CD"/>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5EC90"/>
  <w14:defaultImageDpi w14:val="32767"/>
  <w15:chartTrackingRefBased/>
  <w15:docId w15:val="{456C4134-B3F3-4F12-B989-D9236FE7D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282FDA"/>
  </w:style>
  <w:style w:type="paragraph" w:styleId="Nadpis1">
    <w:name w:val="heading 1"/>
    <w:basedOn w:val="Normln"/>
    <w:next w:val="Normln"/>
    <w:link w:val="Nadpis1Char"/>
    <w:uiPriority w:val="9"/>
    <w:qFormat/>
    <w:rsid w:val="0020492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7605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7605CC"/>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66B13"/>
    <w:pPr>
      <w:tabs>
        <w:tab w:val="center" w:pos="4536"/>
        <w:tab w:val="right" w:pos="9072"/>
      </w:tabs>
    </w:pPr>
  </w:style>
  <w:style w:type="character" w:customStyle="1" w:styleId="ZhlavChar">
    <w:name w:val="Záhlaví Char"/>
    <w:basedOn w:val="Standardnpsmoodstavce"/>
    <w:link w:val="Zhlav"/>
    <w:uiPriority w:val="99"/>
    <w:rsid w:val="00E66B13"/>
  </w:style>
  <w:style w:type="paragraph" w:styleId="Zpat">
    <w:name w:val="footer"/>
    <w:basedOn w:val="Normln"/>
    <w:link w:val="ZpatChar"/>
    <w:uiPriority w:val="99"/>
    <w:unhideWhenUsed/>
    <w:rsid w:val="00E66B13"/>
    <w:pPr>
      <w:tabs>
        <w:tab w:val="center" w:pos="4536"/>
        <w:tab w:val="right" w:pos="9072"/>
      </w:tabs>
    </w:pPr>
  </w:style>
  <w:style w:type="character" w:customStyle="1" w:styleId="ZpatChar">
    <w:name w:val="Zápatí Char"/>
    <w:basedOn w:val="Standardnpsmoodstavce"/>
    <w:link w:val="Zpat"/>
    <w:uiPriority w:val="99"/>
    <w:rsid w:val="00E66B13"/>
  </w:style>
  <w:style w:type="character" w:styleId="Hypertextovodkaz">
    <w:name w:val="Hyperlink"/>
    <w:basedOn w:val="Standardnpsmoodstavce"/>
    <w:uiPriority w:val="99"/>
    <w:unhideWhenUsed/>
    <w:rsid w:val="00FF225C"/>
    <w:rPr>
      <w:color w:val="0563C1" w:themeColor="hyperlink"/>
      <w:u w:val="single"/>
    </w:rPr>
  </w:style>
  <w:style w:type="character" w:styleId="Nevyeenzmnka">
    <w:name w:val="Unresolved Mention"/>
    <w:basedOn w:val="Standardnpsmoodstavce"/>
    <w:uiPriority w:val="99"/>
    <w:rsid w:val="00FF225C"/>
    <w:rPr>
      <w:color w:val="605E5C"/>
      <w:shd w:val="clear" w:color="auto" w:fill="E1DFDD"/>
    </w:rPr>
  </w:style>
  <w:style w:type="character" w:styleId="Sledovanodkaz">
    <w:name w:val="FollowedHyperlink"/>
    <w:basedOn w:val="Standardnpsmoodstavce"/>
    <w:uiPriority w:val="99"/>
    <w:semiHidden/>
    <w:unhideWhenUsed/>
    <w:rsid w:val="00FF225C"/>
    <w:rPr>
      <w:color w:val="954F72" w:themeColor="followedHyperlink"/>
      <w:u w:val="single"/>
    </w:rPr>
  </w:style>
  <w:style w:type="character" w:styleId="slostrnky">
    <w:name w:val="page number"/>
    <w:basedOn w:val="Standardnpsmoodstavce"/>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ln"/>
    <w:qFormat/>
    <w:rsid w:val="005422EC"/>
    <w:pPr>
      <w:spacing w:line="240" w:lineRule="exact"/>
    </w:pPr>
    <w:rPr>
      <w:rFonts w:ascii="Arial" w:hAnsi="Arial" w:cs="Arial"/>
      <w:b/>
      <w:bCs/>
      <w:sz w:val="20"/>
      <w:szCs w:val="20"/>
    </w:rPr>
  </w:style>
  <w:style w:type="paragraph" w:customStyle="1" w:styleId="Currenttext">
    <w:name w:val="Current text"/>
    <w:basedOn w:val="Normln"/>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character" w:customStyle="1" w:styleId="Nadpis1Char">
    <w:name w:val="Nadpis 1 Char"/>
    <w:basedOn w:val="Standardnpsmoodstavce"/>
    <w:link w:val="Nadpis1"/>
    <w:uiPriority w:val="9"/>
    <w:rsid w:val="0020492E"/>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20492E"/>
    <w:pPr>
      <w:spacing w:line="259" w:lineRule="auto"/>
      <w:outlineLvl w:val="9"/>
    </w:pPr>
    <w:rPr>
      <w:lang w:eastAsia="fr-FR"/>
    </w:rPr>
  </w:style>
  <w:style w:type="paragraph" w:styleId="Obsah2">
    <w:name w:val="toc 2"/>
    <w:basedOn w:val="Normln"/>
    <w:next w:val="Normln"/>
    <w:autoRedefine/>
    <w:uiPriority w:val="39"/>
    <w:unhideWhenUsed/>
    <w:rsid w:val="005737D8"/>
    <w:pPr>
      <w:spacing w:after="100" w:line="259" w:lineRule="auto"/>
    </w:pPr>
    <w:rPr>
      <w:rFonts w:eastAsiaTheme="minorEastAsia" w:cs="Times New Roman"/>
      <w:sz w:val="22"/>
      <w:szCs w:val="22"/>
      <w:lang w:eastAsia="fr-FR"/>
    </w:rPr>
  </w:style>
  <w:style w:type="paragraph" w:styleId="Obsah1">
    <w:name w:val="toc 1"/>
    <w:basedOn w:val="Normln"/>
    <w:next w:val="Normln"/>
    <w:autoRedefine/>
    <w:uiPriority w:val="39"/>
    <w:unhideWhenUsed/>
    <w:rsid w:val="008071AB"/>
    <w:pPr>
      <w:tabs>
        <w:tab w:val="right" w:leader="dot" w:pos="9849"/>
      </w:tabs>
      <w:spacing w:after="100" w:line="259" w:lineRule="auto"/>
    </w:pPr>
    <w:rPr>
      <w:rFonts w:eastAsiaTheme="minorEastAsia" w:cstheme="minorHAnsi"/>
      <w:b/>
      <w:bCs/>
      <w:sz w:val="22"/>
      <w:szCs w:val="22"/>
      <w:lang w:eastAsia="fr-FR"/>
    </w:rPr>
  </w:style>
  <w:style w:type="paragraph" w:styleId="Obsah3">
    <w:name w:val="toc 3"/>
    <w:basedOn w:val="Normln"/>
    <w:next w:val="Normln"/>
    <w:autoRedefine/>
    <w:uiPriority w:val="39"/>
    <w:unhideWhenUsed/>
    <w:rsid w:val="008D4006"/>
    <w:pPr>
      <w:spacing w:after="100" w:line="259" w:lineRule="auto"/>
    </w:pPr>
    <w:rPr>
      <w:rFonts w:eastAsiaTheme="minorEastAsia" w:cstheme="minorHAnsi"/>
      <w:sz w:val="22"/>
      <w:szCs w:val="22"/>
      <w:lang w:eastAsia="fr-FR"/>
    </w:rPr>
  </w:style>
  <w:style w:type="paragraph" w:styleId="Odstavecseseznamem">
    <w:name w:val="List Paragraph"/>
    <w:basedOn w:val="Normln"/>
    <w:uiPriority w:val="34"/>
    <w:qFormat/>
    <w:rsid w:val="007476C8"/>
    <w:pPr>
      <w:spacing w:after="160" w:line="259" w:lineRule="auto"/>
      <w:ind w:left="720"/>
      <w:contextualSpacing/>
    </w:pPr>
    <w:rPr>
      <w:sz w:val="22"/>
      <w:szCs w:val="22"/>
    </w:rPr>
  </w:style>
  <w:style w:type="character" w:styleId="Odkaznakoment">
    <w:name w:val="annotation reference"/>
    <w:basedOn w:val="Standardnpsmoodstavce"/>
    <w:uiPriority w:val="99"/>
    <w:semiHidden/>
    <w:unhideWhenUsed/>
    <w:rsid w:val="009B69BD"/>
    <w:rPr>
      <w:sz w:val="16"/>
      <w:szCs w:val="16"/>
    </w:rPr>
  </w:style>
  <w:style w:type="paragraph" w:styleId="Textkomente">
    <w:name w:val="annotation text"/>
    <w:basedOn w:val="Normln"/>
    <w:link w:val="TextkomenteChar"/>
    <w:uiPriority w:val="99"/>
    <w:unhideWhenUsed/>
    <w:rsid w:val="009B69BD"/>
    <w:rPr>
      <w:sz w:val="20"/>
      <w:szCs w:val="20"/>
    </w:rPr>
  </w:style>
  <w:style w:type="character" w:customStyle="1" w:styleId="TextkomenteChar">
    <w:name w:val="Text komentáře Char"/>
    <w:basedOn w:val="Standardnpsmoodstavce"/>
    <w:link w:val="Textkomente"/>
    <w:uiPriority w:val="99"/>
    <w:rsid w:val="009B69BD"/>
    <w:rPr>
      <w:sz w:val="20"/>
      <w:szCs w:val="20"/>
    </w:rPr>
  </w:style>
  <w:style w:type="paragraph" w:styleId="Pedmtkomente">
    <w:name w:val="annotation subject"/>
    <w:basedOn w:val="Textkomente"/>
    <w:next w:val="Textkomente"/>
    <w:link w:val="PedmtkomenteChar"/>
    <w:uiPriority w:val="99"/>
    <w:semiHidden/>
    <w:unhideWhenUsed/>
    <w:rsid w:val="009B69BD"/>
    <w:rPr>
      <w:b/>
      <w:bCs/>
    </w:rPr>
  </w:style>
  <w:style w:type="character" w:customStyle="1" w:styleId="PedmtkomenteChar">
    <w:name w:val="Předmět komentáře Char"/>
    <w:basedOn w:val="TextkomenteChar"/>
    <w:link w:val="Pedmtkomente"/>
    <w:uiPriority w:val="99"/>
    <w:semiHidden/>
    <w:rsid w:val="009B69BD"/>
    <w:rPr>
      <w:b/>
      <w:bCs/>
      <w:sz w:val="20"/>
      <w:szCs w:val="20"/>
    </w:rPr>
  </w:style>
  <w:style w:type="character" w:customStyle="1" w:styleId="normaltextrun">
    <w:name w:val="normaltextrun"/>
    <w:basedOn w:val="Standardnpsmoodstavce"/>
    <w:rsid w:val="000D5288"/>
  </w:style>
  <w:style w:type="character" w:customStyle="1" w:styleId="eop">
    <w:name w:val="eop"/>
    <w:basedOn w:val="Standardnpsmoodstavce"/>
    <w:rsid w:val="000D5288"/>
  </w:style>
  <w:style w:type="paragraph" w:styleId="Revize">
    <w:name w:val="Revision"/>
    <w:hidden/>
    <w:uiPriority w:val="99"/>
    <w:semiHidden/>
    <w:rsid w:val="00432913"/>
  </w:style>
  <w:style w:type="paragraph" w:styleId="Normlnweb">
    <w:name w:val="Normal (Web)"/>
    <w:basedOn w:val="Normln"/>
    <w:uiPriority w:val="99"/>
    <w:semiHidden/>
    <w:unhideWhenUsed/>
    <w:rsid w:val="00064144"/>
    <w:pPr>
      <w:spacing w:before="100" w:beforeAutospacing="1" w:after="100" w:afterAutospacing="1"/>
    </w:pPr>
    <w:rPr>
      <w:rFonts w:ascii="Calibri" w:eastAsiaTheme="minorHAnsi" w:hAnsi="Calibri" w:cs="Calibri"/>
      <w:sz w:val="22"/>
      <w:szCs w:val="22"/>
      <w:lang w:eastAsia="fr-FR"/>
    </w:rPr>
  </w:style>
  <w:style w:type="character" w:customStyle="1" w:styleId="cf01">
    <w:name w:val="cf01"/>
    <w:basedOn w:val="Standardnpsmoodstavce"/>
    <w:rsid w:val="00D5705D"/>
    <w:rPr>
      <w:rFonts w:ascii="Segoe UI" w:hAnsi="Segoe UI" w:cs="Segoe UI" w:hint="default"/>
      <w:color w:val="262626"/>
      <w:sz w:val="21"/>
      <w:szCs w:val="21"/>
    </w:rPr>
  </w:style>
  <w:style w:type="paragraph" w:customStyle="1" w:styleId="Title1">
    <w:name w:val="Title1"/>
    <w:basedOn w:val="Sous-titre1"/>
    <w:qFormat/>
    <w:rsid w:val="002E2CA4"/>
    <w:pPr>
      <w:pBdr>
        <w:top w:val="single" w:sz="4" w:space="1" w:color="auto"/>
        <w:left w:val="single" w:sz="4" w:space="4" w:color="auto"/>
        <w:bottom w:val="single" w:sz="4" w:space="1" w:color="auto"/>
        <w:right w:val="single" w:sz="4" w:space="4" w:color="auto"/>
      </w:pBdr>
      <w:jc w:val="center"/>
    </w:pPr>
    <w:rPr>
      <w:rFonts w:asciiTheme="minorHAnsi" w:hAnsiTheme="minorHAnsi" w:cstheme="minorHAnsi"/>
      <w:b/>
      <w:bCs/>
      <w:i/>
      <w:iCs/>
      <w:sz w:val="40"/>
      <w:szCs w:val="40"/>
    </w:rPr>
  </w:style>
  <w:style w:type="paragraph" w:customStyle="1" w:styleId="Title2">
    <w:name w:val="Title2"/>
    <w:basedOn w:val="Normln"/>
    <w:autoRedefine/>
    <w:qFormat/>
    <w:rsid w:val="00B63026"/>
    <w:pPr>
      <w:spacing w:line="259" w:lineRule="auto"/>
    </w:pPr>
    <w:rPr>
      <w:b/>
      <w:bCs/>
      <w:sz w:val="32"/>
      <w:szCs w:val="28"/>
      <w:u w:val="single"/>
    </w:rPr>
  </w:style>
  <w:style w:type="character" w:customStyle="1" w:styleId="Nadpis2Char">
    <w:name w:val="Nadpis 2 Char"/>
    <w:basedOn w:val="Standardnpsmoodstavce"/>
    <w:link w:val="Nadpis2"/>
    <w:uiPriority w:val="9"/>
    <w:semiHidden/>
    <w:rsid w:val="007605CC"/>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semiHidden/>
    <w:rsid w:val="007605CC"/>
    <w:rPr>
      <w:rFonts w:asciiTheme="majorHAnsi" w:eastAsiaTheme="majorEastAsia" w:hAnsiTheme="majorHAnsi" w:cstheme="majorBidi"/>
      <w:color w:val="1F3763" w:themeColor="accent1" w:themeShade="7F"/>
    </w:rPr>
  </w:style>
  <w:style w:type="paragraph" w:customStyle="1" w:styleId="Title3">
    <w:name w:val="Title3"/>
    <w:basedOn w:val="Normln"/>
    <w:autoRedefine/>
    <w:qFormat/>
    <w:rsid w:val="00FA6CD0"/>
    <w:rPr>
      <w:b/>
      <w:bCs/>
      <w:color w:val="000000" w:themeColor="text1"/>
      <w:sz w:val="28"/>
    </w:rPr>
  </w:style>
  <w:style w:type="paragraph" w:customStyle="1" w:styleId="Corps">
    <w:name w:val="Corps"/>
    <w:rsid w:val="00662081"/>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fr-FR"/>
      <w14:textOutline w14:w="0" w14:cap="flat" w14:cmpd="sng" w14:algn="ctr">
        <w14:noFill/>
        <w14:prstDash w14:val="solid"/>
        <w14:bevel/>
      </w14:textOutline>
    </w:rPr>
  </w:style>
  <w:style w:type="character" w:customStyle="1" w:styleId="ui-provider">
    <w:name w:val="ui-provider"/>
    <w:basedOn w:val="Standardnpsmoodstavce"/>
    <w:rsid w:val="008C1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0759">
      <w:bodyDiv w:val="1"/>
      <w:marLeft w:val="0"/>
      <w:marRight w:val="0"/>
      <w:marTop w:val="0"/>
      <w:marBottom w:val="0"/>
      <w:divBdr>
        <w:top w:val="none" w:sz="0" w:space="0" w:color="auto"/>
        <w:left w:val="none" w:sz="0" w:space="0" w:color="auto"/>
        <w:bottom w:val="none" w:sz="0" w:space="0" w:color="auto"/>
        <w:right w:val="none" w:sz="0" w:space="0" w:color="auto"/>
      </w:divBdr>
    </w:div>
    <w:div w:id="58984933">
      <w:bodyDiv w:val="1"/>
      <w:marLeft w:val="0"/>
      <w:marRight w:val="0"/>
      <w:marTop w:val="0"/>
      <w:marBottom w:val="0"/>
      <w:divBdr>
        <w:top w:val="none" w:sz="0" w:space="0" w:color="auto"/>
        <w:left w:val="none" w:sz="0" w:space="0" w:color="auto"/>
        <w:bottom w:val="none" w:sz="0" w:space="0" w:color="auto"/>
        <w:right w:val="none" w:sz="0" w:space="0" w:color="auto"/>
      </w:divBdr>
    </w:div>
    <w:div w:id="160241497">
      <w:bodyDiv w:val="1"/>
      <w:marLeft w:val="0"/>
      <w:marRight w:val="0"/>
      <w:marTop w:val="0"/>
      <w:marBottom w:val="0"/>
      <w:divBdr>
        <w:top w:val="none" w:sz="0" w:space="0" w:color="auto"/>
        <w:left w:val="none" w:sz="0" w:space="0" w:color="auto"/>
        <w:bottom w:val="none" w:sz="0" w:space="0" w:color="auto"/>
        <w:right w:val="none" w:sz="0" w:space="0" w:color="auto"/>
      </w:divBdr>
    </w:div>
    <w:div w:id="161285762">
      <w:bodyDiv w:val="1"/>
      <w:marLeft w:val="0"/>
      <w:marRight w:val="0"/>
      <w:marTop w:val="0"/>
      <w:marBottom w:val="0"/>
      <w:divBdr>
        <w:top w:val="none" w:sz="0" w:space="0" w:color="auto"/>
        <w:left w:val="none" w:sz="0" w:space="0" w:color="auto"/>
        <w:bottom w:val="none" w:sz="0" w:space="0" w:color="auto"/>
        <w:right w:val="none" w:sz="0" w:space="0" w:color="auto"/>
      </w:divBdr>
    </w:div>
    <w:div w:id="294917057">
      <w:bodyDiv w:val="1"/>
      <w:marLeft w:val="0"/>
      <w:marRight w:val="0"/>
      <w:marTop w:val="0"/>
      <w:marBottom w:val="0"/>
      <w:divBdr>
        <w:top w:val="none" w:sz="0" w:space="0" w:color="auto"/>
        <w:left w:val="none" w:sz="0" w:space="0" w:color="auto"/>
        <w:bottom w:val="none" w:sz="0" w:space="0" w:color="auto"/>
        <w:right w:val="none" w:sz="0" w:space="0" w:color="auto"/>
      </w:divBdr>
    </w:div>
    <w:div w:id="301616202">
      <w:bodyDiv w:val="1"/>
      <w:marLeft w:val="0"/>
      <w:marRight w:val="0"/>
      <w:marTop w:val="0"/>
      <w:marBottom w:val="0"/>
      <w:divBdr>
        <w:top w:val="none" w:sz="0" w:space="0" w:color="auto"/>
        <w:left w:val="none" w:sz="0" w:space="0" w:color="auto"/>
        <w:bottom w:val="none" w:sz="0" w:space="0" w:color="auto"/>
        <w:right w:val="none" w:sz="0" w:space="0" w:color="auto"/>
      </w:divBdr>
    </w:div>
    <w:div w:id="403260706">
      <w:bodyDiv w:val="1"/>
      <w:marLeft w:val="0"/>
      <w:marRight w:val="0"/>
      <w:marTop w:val="0"/>
      <w:marBottom w:val="0"/>
      <w:divBdr>
        <w:top w:val="none" w:sz="0" w:space="0" w:color="auto"/>
        <w:left w:val="none" w:sz="0" w:space="0" w:color="auto"/>
        <w:bottom w:val="none" w:sz="0" w:space="0" w:color="auto"/>
        <w:right w:val="none" w:sz="0" w:space="0" w:color="auto"/>
      </w:divBdr>
    </w:div>
    <w:div w:id="413204835">
      <w:bodyDiv w:val="1"/>
      <w:marLeft w:val="0"/>
      <w:marRight w:val="0"/>
      <w:marTop w:val="0"/>
      <w:marBottom w:val="0"/>
      <w:divBdr>
        <w:top w:val="none" w:sz="0" w:space="0" w:color="auto"/>
        <w:left w:val="none" w:sz="0" w:space="0" w:color="auto"/>
        <w:bottom w:val="none" w:sz="0" w:space="0" w:color="auto"/>
        <w:right w:val="none" w:sz="0" w:space="0" w:color="auto"/>
      </w:divBdr>
    </w:div>
    <w:div w:id="430782609">
      <w:bodyDiv w:val="1"/>
      <w:marLeft w:val="0"/>
      <w:marRight w:val="0"/>
      <w:marTop w:val="0"/>
      <w:marBottom w:val="0"/>
      <w:divBdr>
        <w:top w:val="none" w:sz="0" w:space="0" w:color="auto"/>
        <w:left w:val="none" w:sz="0" w:space="0" w:color="auto"/>
        <w:bottom w:val="none" w:sz="0" w:space="0" w:color="auto"/>
        <w:right w:val="none" w:sz="0" w:space="0" w:color="auto"/>
      </w:divBdr>
    </w:div>
    <w:div w:id="488519766">
      <w:bodyDiv w:val="1"/>
      <w:marLeft w:val="0"/>
      <w:marRight w:val="0"/>
      <w:marTop w:val="0"/>
      <w:marBottom w:val="0"/>
      <w:divBdr>
        <w:top w:val="none" w:sz="0" w:space="0" w:color="auto"/>
        <w:left w:val="none" w:sz="0" w:space="0" w:color="auto"/>
        <w:bottom w:val="none" w:sz="0" w:space="0" w:color="auto"/>
        <w:right w:val="none" w:sz="0" w:space="0" w:color="auto"/>
      </w:divBdr>
    </w:div>
    <w:div w:id="492456075">
      <w:bodyDiv w:val="1"/>
      <w:marLeft w:val="0"/>
      <w:marRight w:val="0"/>
      <w:marTop w:val="0"/>
      <w:marBottom w:val="0"/>
      <w:divBdr>
        <w:top w:val="none" w:sz="0" w:space="0" w:color="auto"/>
        <w:left w:val="none" w:sz="0" w:space="0" w:color="auto"/>
        <w:bottom w:val="none" w:sz="0" w:space="0" w:color="auto"/>
        <w:right w:val="none" w:sz="0" w:space="0" w:color="auto"/>
      </w:divBdr>
    </w:div>
    <w:div w:id="493298199">
      <w:bodyDiv w:val="1"/>
      <w:marLeft w:val="0"/>
      <w:marRight w:val="0"/>
      <w:marTop w:val="0"/>
      <w:marBottom w:val="0"/>
      <w:divBdr>
        <w:top w:val="none" w:sz="0" w:space="0" w:color="auto"/>
        <w:left w:val="none" w:sz="0" w:space="0" w:color="auto"/>
        <w:bottom w:val="none" w:sz="0" w:space="0" w:color="auto"/>
        <w:right w:val="none" w:sz="0" w:space="0" w:color="auto"/>
      </w:divBdr>
    </w:div>
    <w:div w:id="583494990">
      <w:bodyDiv w:val="1"/>
      <w:marLeft w:val="0"/>
      <w:marRight w:val="0"/>
      <w:marTop w:val="0"/>
      <w:marBottom w:val="0"/>
      <w:divBdr>
        <w:top w:val="none" w:sz="0" w:space="0" w:color="auto"/>
        <w:left w:val="none" w:sz="0" w:space="0" w:color="auto"/>
        <w:bottom w:val="none" w:sz="0" w:space="0" w:color="auto"/>
        <w:right w:val="none" w:sz="0" w:space="0" w:color="auto"/>
      </w:divBdr>
    </w:div>
    <w:div w:id="585922130">
      <w:bodyDiv w:val="1"/>
      <w:marLeft w:val="0"/>
      <w:marRight w:val="0"/>
      <w:marTop w:val="0"/>
      <w:marBottom w:val="0"/>
      <w:divBdr>
        <w:top w:val="none" w:sz="0" w:space="0" w:color="auto"/>
        <w:left w:val="none" w:sz="0" w:space="0" w:color="auto"/>
        <w:bottom w:val="none" w:sz="0" w:space="0" w:color="auto"/>
        <w:right w:val="none" w:sz="0" w:space="0" w:color="auto"/>
      </w:divBdr>
    </w:div>
    <w:div w:id="620189674">
      <w:bodyDiv w:val="1"/>
      <w:marLeft w:val="0"/>
      <w:marRight w:val="0"/>
      <w:marTop w:val="0"/>
      <w:marBottom w:val="0"/>
      <w:divBdr>
        <w:top w:val="none" w:sz="0" w:space="0" w:color="auto"/>
        <w:left w:val="none" w:sz="0" w:space="0" w:color="auto"/>
        <w:bottom w:val="none" w:sz="0" w:space="0" w:color="auto"/>
        <w:right w:val="none" w:sz="0" w:space="0" w:color="auto"/>
      </w:divBdr>
    </w:div>
    <w:div w:id="728502665">
      <w:bodyDiv w:val="1"/>
      <w:marLeft w:val="0"/>
      <w:marRight w:val="0"/>
      <w:marTop w:val="0"/>
      <w:marBottom w:val="0"/>
      <w:divBdr>
        <w:top w:val="none" w:sz="0" w:space="0" w:color="auto"/>
        <w:left w:val="none" w:sz="0" w:space="0" w:color="auto"/>
        <w:bottom w:val="none" w:sz="0" w:space="0" w:color="auto"/>
        <w:right w:val="none" w:sz="0" w:space="0" w:color="auto"/>
      </w:divBdr>
    </w:div>
    <w:div w:id="796072898">
      <w:bodyDiv w:val="1"/>
      <w:marLeft w:val="0"/>
      <w:marRight w:val="0"/>
      <w:marTop w:val="0"/>
      <w:marBottom w:val="0"/>
      <w:divBdr>
        <w:top w:val="none" w:sz="0" w:space="0" w:color="auto"/>
        <w:left w:val="none" w:sz="0" w:space="0" w:color="auto"/>
        <w:bottom w:val="none" w:sz="0" w:space="0" w:color="auto"/>
        <w:right w:val="none" w:sz="0" w:space="0" w:color="auto"/>
      </w:divBdr>
    </w:div>
    <w:div w:id="811291139">
      <w:bodyDiv w:val="1"/>
      <w:marLeft w:val="0"/>
      <w:marRight w:val="0"/>
      <w:marTop w:val="0"/>
      <w:marBottom w:val="0"/>
      <w:divBdr>
        <w:top w:val="none" w:sz="0" w:space="0" w:color="auto"/>
        <w:left w:val="none" w:sz="0" w:space="0" w:color="auto"/>
        <w:bottom w:val="none" w:sz="0" w:space="0" w:color="auto"/>
        <w:right w:val="none" w:sz="0" w:space="0" w:color="auto"/>
      </w:divBdr>
    </w:div>
    <w:div w:id="841629626">
      <w:bodyDiv w:val="1"/>
      <w:marLeft w:val="0"/>
      <w:marRight w:val="0"/>
      <w:marTop w:val="0"/>
      <w:marBottom w:val="0"/>
      <w:divBdr>
        <w:top w:val="none" w:sz="0" w:space="0" w:color="auto"/>
        <w:left w:val="none" w:sz="0" w:space="0" w:color="auto"/>
        <w:bottom w:val="none" w:sz="0" w:space="0" w:color="auto"/>
        <w:right w:val="none" w:sz="0" w:space="0" w:color="auto"/>
      </w:divBdr>
    </w:div>
    <w:div w:id="898976870">
      <w:bodyDiv w:val="1"/>
      <w:marLeft w:val="0"/>
      <w:marRight w:val="0"/>
      <w:marTop w:val="0"/>
      <w:marBottom w:val="0"/>
      <w:divBdr>
        <w:top w:val="none" w:sz="0" w:space="0" w:color="auto"/>
        <w:left w:val="none" w:sz="0" w:space="0" w:color="auto"/>
        <w:bottom w:val="none" w:sz="0" w:space="0" w:color="auto"/>
        <w:right w:val="none" w:sz="0" w:space="0" w:color="auto"/>
      </w:divBdr>
    </w:div>
    <w:div w:id="908229856">
      <w:bodyDiv w:val="1"/>
      <w:marLeft w:val="0"/>
      <w:marRight w:val="0"/>
      <w:marTop w:val="0"/>
      <w:marBottom w:val="0"/>
      <w:divBdr>
        <w:top w:val="none" w:sz="0" w:space="0" w:color="auto"/>
        <w:left w:val="none" w:sz="0" w:space="0" w:color="auto"/>
        <w:bottom w:val="none" w:sz="0" w:space="0" w:color="auto"/>
        <w:right w:val="none" w:sz="0" w:space="0" w:color="auto"/>
      </w:divBdr>
    </w:div>
    <w:div w:id="948203258">
      <w:bodyDiv w:val="1"/>
      <w:marLeft w:val="0"/>
      <w:marRight w:val="0"/>
      <w:marTop w:val="0"/>
      <w:marBottom w:val="0"/>
      <w:divBdr>
        <w:top w:val="none" w:sz="0" w:space="0" w:color="auto"/>
        <w:left w:val="none" w:sz="0" w:space="0" w:color="auto"/>
        <w:bottom w:val="none" w:sz="0" w:space="0" w:color="auto"/>
        <w:right w:val="none" w:sz="0" w:space="0" w:color="auto"/>
      </w:divBdr>
    </w:div>
    <w:div w:id="981693725">
      <w:bodyDiv w:val="1"/>
      <w:marLeft w:val="0"/>
      <w:marRight w:val="0"/>
      <w:marTop w:val="0"/>
      <w:marBottom w:val="0"/>
      <w:divBdr>
        <w:top w:val="none" w:sz="0" w:space="0" w:color="auto"/>
        <w:left w:val="none" w:sz="0" w:space="0" w:color="auto"/>
        <w:bottom w:val="none" w:sz="0" w:space="0" w:color="auto"/>
        <w:right w:val="none" w:sz="0" w:space="0" w:color="auto"/>
      </w:divBdr>
    </w:div>
    <w:div w:id="1007516569">
      <w:bodyDiv w:val="1"/>
      <w:marLeft w:val="0"/>
      <w:marRight w:val="0"/>
      <w:marTop w:val="0"/>
      <w:marBottom w:val="0"/>
      <w:divBdr>
        <w:top w:val="none" w:sz="0" w:space="0" w:color="auto"/>
        <w:left w:val="none" w:sz="0" w:space="0" w:color="auto"/>
        <w:bottom w:val="none" w:sz="0" w:space="0" w:color="auto"/>
        <w:right w:val="none" w:sz="0" w:space="0" w:color="auto"/>
      </w:divBdr>
    </w:div>
    <w:div w:id="1177034041">
      <w:bodyDiv w:val="1"/>
      <w:marLeft w:val="0"/>
      <w:marRight w:val="0"/>
      <w:marTop w:val="0"/>
      <w:marBottom w:val="0"/>
      <w:divBdr>
        <w:top w:val="none" w:sz="0" w:space="0" w:color="auto"/>
        <w:left w:val="none" w:sz="0" w:space="0" w:color="auto"/>
        <w:bottom w:val="none" w:sz="0" w:space="0" w:color="auto"/>
        <w:right w:val="none" w:sz="0" w:space="0" w:color="auto"/>
      </w:divBdr>
    </w:div>
    <w:div w:id="1180437355">
      <w:bodyDiv w:val="1"/>
      <w:marLeft w:val="0"/>
      <w:marRight w:val="0"/>
      <w:marTop w:val="0"/>
      <w:marBottom w:val="0"/>
      <w:divBdr>
        <w:top w:val="none" w:sz="0" w:space="0" w:color="auto"/>
        <w:left w:val="none" w:sz="0" w:space="0" w:color="auto"/>
        <w:bottom w:val="none" w:sz="0" w:space="0" w:color="auto"/>
        <w:right w:val="none" w:sz="0" w:space="0" w:color="auto"/>
      </w:divBdr>
    </w:div>
    <w:div w:id="1196120549">
      <w:bodyDiv w:val="1"/>
      <w:marLeft w:val="0"/>
      <w:marRight w:val="0"/>
      <w:marTop w:val="0"/>
      <w:marBottom w:val="0"/>
      <w:divBdr>
        <w:top w:val="none" w:sz="0" w:space="0" w:color="auto"/>
        <w:left w:val="none" w:sz="0" w:space="0" w:color="auto"/>
        <w:bottom w:val="none" w:sz="0" w:space="0" w:color="auto"/>
        <w:right w:val="none" w:sz="0" w:space="0" w:color="auto"/>
      </w:divBdr>
    </w:div>
    <w:div w:id="1223325046">
      <w:bodyDiv w:val="1"/>
      <w:marLeft w:val="0"/>
      <w:marRight w:val="0"/>
      <w:marTop w:val="0"/>
      <w:marBottom w:val="0"/>
      <w:divBdr>
        <w:top w:val="none" w:sz="0" w:space="0" w:color="auto"/>
        <w:left w:val="none" w:sz="0" w:space="0" w:color="auto"/>
        <w:bottom w:val="none" w:sz="0" w:space="0" w:color="auto"/>
        <w:right w:val="none" w:sz="0" w:space="0" w:color="auto"/>
      </w:divBdr>
    </w:div>
    <w:div w:id="1263491877">
      <w:bodyDiv w:val="1"/>
      <w:marLeft w:val="0"/>
      <w:marRight w:val="0"/>
      <w:marTop w:val="0"/>
      <w:marBottom w:val="0"/>
      <w:divBdr>
        <w:top w:val="none" w:sz="0" w:space="0" w:color="auto"/>
        <w:left w:val="none" w:sz="0" w:space="0" w:color="auto"/>
        <w:bottom w:val="none" w:sz="0" w:space="0" w:color="auto"/>
        <w:right w:val="none" w:sz="0" w:space="0" w:color="auto"/>
      </w:divBdr>
    </w:div>
    <w:div w:id="1273515740">
      <w:bodyDiv w:val="1"/>
      <w:marLeft w:val="0"/>
      <w:marRight w:val="0"/>
      <w:marTop w:val="0"/>
      <w:marBottom w:val="0"/>
      <w:divBdr>
        <w:top w:val="none" w:sz="0" w:space="0" w:color="auto"/>
        <w:left w:val="none" w:sz="0" w:space="0" w:color="auto"/>
        <w:bottom w:val="none" w:sz="0" w:space="0" w:color="auto"/>
        <w:right w:val="none" w:sz="0" w:space="0" w:color="auto"/>
      </w:divBdr>
    </w:div>
    <w:div w:id="1302661418">
      <w:bodyDiv w:val="1"/>
      <w:marLeft w:val="0"/>
      <w:marRight w:val="0"/>
      <w:marTop w:val="0"/>
      <w:marBottom w:val="0"/>
      <w:divBdr>
        <w:top w:val="none" w:sz="0" w:space="0" w:color="auto"/>
        <w:left w:val="none" w:sz="0" w:space="0" w:color="auto"/>
        <w:bottom w:val="none" w:sz="0" w:space="0" w:color="auto"/>
        <w:right w:val="none" w:sz="0" w:space="0" w:color="auto"/>
      </w:divBdr>
    </w:div>
    <w:div w:id="1320111452">
      <w:bodyDiv w:val="1"/>
      <w:marLeft w:val="0"/>
      <w:marRight w:val="0"/>
      <w:marTop w:val="0"/>
      <w:marBottom w:val="0"/>
      <w:divBdr>
        <w:top w:val="none" w:sz="0" w:space="0" w:color="auto"/>
        <w:left w:val="none" w:sz="0" w:space="0" w:color="auto"/>
        <w:bottom w:val="none" w:sz="0" w:space="0" w:color="auto"/>
        <w:right w:val="none" w:sz="0" w:space="0" w:color="auto"/>
      </w:divBdr>
    </w:div>
    <w:div w:id="1345131363">
      <w:bodyDiv w:val="1"/>
      <w:marLeft w:val="0"/>
      <w:marRight w:val="0"/>
      <w:marTop w:val="0"/>
      <w:marBottom w:val="0"/>
      <w:divBdr>
        <w:top w:val="none" w:sz="0" w:space="0" w:color="auto"/>
        <w:left w:val="none" w:sz="0" w:space="0" w:color="auto"/>
        <w:bottom w:val="none" w:sz="0" w:space="0" w:color="auto"/>
        <w:right w:val="none" w:sz="0" w:space="0" w:color="auto"/>
      </w:divBdr>
    </w:div>
    <w:div w:id="1352803044">
      <w:bodyDiv w:val="1"/>
      <w:marLeft w:val="0"/>
      <w:marRight w:val="0"/>
      <w:marTop w:val="0"/>
      <w:marBottom w:val="0"/>
      <w:divBdr>
        <w:top w:val="none" w:sz="0" w:space="0" w:color="auto"/>
        <w:left w:val="none" w:sz="0" w:space="0" w:color="auto"/>
        <w:bottom w:val="none" w:sz="0" w:space="0" w:color="auto"/>
        <w:right w:val="none" w:sz="0" w:space="0" w:color="auto"/>
      </w:divBdr>
    </w:div>
    <w:div w:id="1383212702">
      <w:bodyDiv w:val="1"/>
      <w:marLeft w:val="0"/>
      <w:marRight w:val="0"/>
      <w:marTop w:val="0"/>
      <w:marBottom w:val="0"/>
      <w:divBdr>
        <w:top w:val="none" w:sz="0" w:space="0" w:color="auto"/>
        <w:left w:val="none" w:sz="0" w:space="0" w:color="auto"/>
        <w:bottom w:val="none" w:sz="0" w:space="0" w:color="auto"/>
        <w:right w:val="none" w:sz="0" w:space="0" w:color="auto"/>
      </w:divBdr>
    </w:div>
    <w:div w:id="1410731336">
      <w:bodyDiv w:val="1"/>
      <w:marLeft w:val="0"/>
      <w:marRight w:val="0"/>
      <w:marTop w:val="0"/>
      <w:marBottom w:val="0"/>
      <w:divBdr>
        <w:top w:val="none" w:sz="0" w:space="0" w:color="auto"/>
        <w:left w:val="none" w:sz="0" w:space="0" w:color="auto"/>
        <w:bottom w:val="none" w:sz="0" w:space="0" w:color="auto"/>
        <w:right w:val="none" w:sz="0" w:space="0" w:color="auto"/>
      </w:divBdr>
    </w:div>
    <w:div w:id="1520436754">
      <w:bodyDiv w:val="1"/>
      <w:marLeft w:val="0"/>
      <w:marRight w:val="0"/>
      <w:marTop w:val="0"/>
      <w:marBottom w:val="0"/>
      <w:divBdr>
        <w:top w:val="none" w:sz="0" w:space="0" w:color="auto"/>
        <w:left w:val="none" w:sz="0" w:space="0" w:color="auto"/>
        <w:bottom w:val="none" w:sz="0" w:space="0" w:color="auto"/>
        <w:right w:val="none" w:sz="0" w:space="0" w:color="auto"/>
      </w:divBdr>
    </w:div>
    <w:div w:id="1592592188">
      <w:bodyDiv w:val="1"/>
      <w:marLeft w:val="0"/>
      <w:marRight w:val="0"/>
      <w:marTop w:val="0"/>
      <w:marBottom w:val="0"/>
      <w:divBdr>
        <w:top w:val="none" w:sz="0" w:space="0" w:color="auto"/>
        <w:left w:val="none" w:sz="0" w:space="0" w:color="auto"/>
        <w:bottom w:val="none" w:sz="0" w:space="0" w:color="auto"/>
        <w:right w:val="none" w:sz="0" w:space="0" w:color="auto"/>
      </w:divBdr>
    </w:div>
    <w:div w:id="1638877247">
      <w:bodyDiv w:val="1"/>
      <w:marLeft w:val="0"/>
      <w:marRight w:val="0"/>
      <w:marTop w:val="0"/>
      <w:marBottom w:val="0"/>
      <w:divBdr>
        <w:top w:val="none" w:sz="0" w:space="0" w:color="auto"/>
        <w:left w:val="none" w:sz="0" w:space="0" w:color="auto"/>
        <w:bottom w:val="none" w:sz="0" w:space="0" w:color="auto"/>
        <w:right w:val="none" w:sz="0" w:space="0" w:color="auto"/>
      </w:divBdr>
    </w:div>
    <w:div w:id="1721782190">
      <w:bodyDiv w:val="1"/>
      <w:marLeft w:val="0"/>
      <w:marRight w:val="0"/>
      <w:marTop w:val="0"/>
      <w:marBottom w:val="0"/>
      <w:divBdr>
        <w:top w:val="none" w:sz="0" w:space="0" w:color="auto"/>
        <w:left w:val="none" w:sz="0" w:space="0" w:color="auto"/>
        <w:bottom w:val="none" w:sz="0" w:space="0" w:color="auto"/>
        <w:right w:val="none" w:sz="0" w:space="0" w:color="auto"/>
      </w:divBdr>
    </w:div>
    <w:div w:id="1807696709">
      <w:bodyDiv w:val="1"/>
      <w:marLeft w:val="0"/>
      <w:marRight w:val="0"/>
      <w:marTop w:val="0"/>
      <w:marBottom w:val="0"/>
      <w:divBdr>
        <w:top w:val="none" w:sz="0" w:space="0" w:color="auto"/>
        <w:left w:val="none" w:sz="0" w:space="0" w:color="auto"/>
        <w:bottom w:val="none" w:sz="0" w:space="0" w:color="auto"/>
        <w:right w:val="none" w:sz="0" w:space="0" w:color="auto"/>
      </w:divBdr>
    </w:div>
    <w:div w:id="1830634472">
      <w:bodyDiv w:val="1"/>
      <w:marLeft w:val="0"/>
      <w:marRight w:val="0"/>
      <w:marTop w:val="0"/>
      <w:marBottom w:val="0"/>
      <w:divBdr>
        <w:top w:val="none" w:sz="0" w:space="0" w:color="auto"/>
        <w:left w:val="none" w:sz="0" w:space="0" w:color="auto"/>
        <w:bottom w:val="none" w:sz="0" w:space="0" w:color="auto"/>
        <w:right w:val="none" w:sz="0" w:space="0" w:color="auto"/>
      </w:divBdr>
    </w:div>
    <w:div w:id="1979450302">
      <w:bodyDiv w:val="1"/>
      <w:marLeft w:val="0"/>
      <w:marRight w:val="0"/>
      <w:marTop w:val="0"/>
      <w:marBottom w:val="0"/>
      <w:divBdr>
        <w:top w:val="none" w:sz="0" w:space="0" w:color="auto"/>
        <w:left w:val="none" w:sz="0" w:space="0" w:color="auto"/>
        <w:bottom w:val="none" w:sz="0" w:space="0" w:color="auto"/>
        <w:right w:val="none" w:sz="0" w:space="0" w:color="auto"/>
      </w:divBdr>
    </w:div>
    <w:div w:id="2009669075">
      <w:bodyDiv w:val="1"/>
      <w:marLeft w:val="0"/>
      <w:marRight w:val="0"/>
      <w:marTop w:val="0"/>
      <w:marBottom w:val="0"/>
      <w:divBdr>
        <w:top w:val="none" w:sz="0" w:space="0" w:color="auto"/>
        <w:left w:val="none" w:sz="0" w:space="0" w:color="auto"/>
        <w:bottom w:val="none" w:sz="0" w:space="0" w:color="auto"/>
        <w:right w:val="none" w:sz="0" w:space="0" w:color="auto"/>
      </w:divBdr>
    </w:div>
    <w:div w:id="2013600969">
      <w:bodyDiv w:val="1"/>
      <w:marLeft w:val="0"/>
      <w:marRight w:val="0"/>
      <w:marTop w:val="0"/>
      <w:marBottom w:val="0"/>
      <w:divBdr>
        <w:top w:val="none" w:sz="0" w:space="0" w:color="auto"/>
        <w:left w:val="none" w:sz="0" w:space="0" w:color="auto"/>
        <w:bottom w:val="none" w:sz="0" w:space="0" w:color="auto"/>
        <w:right w:val="none" w:sz="0" w:space="0" w:color="auto"/>
      </w:divBdr>
    </w:div>
    <w:div w:id="2041583030">
      <w:bodyDiv w:val="1"/>
      <w:marLeft w:val="0"/>
      <w:marRight w:val="0"/>
      <w:marTop w:val="0"/>
      <w:marBottom w:val="0"/>
      <w:divBdr>
        <w:top w:val="none" w:sz="0" w:space="0" w:color="auto"/>
        <w:left w:val="none" w:sz="0" w:space="0" w:color="auto"/>
        <w:bottom w:val="none" w:sz="0" w:space="0" w:color="auto"/>
        <w:right w:val="none" w:sz="0" w:space="0" w:color="auto"/>
      </w:divBdr>
    </w:div>
    <w:div w:id="208156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www.renault.cz"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media.renault.cz"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mailto:jitka.skalickova@renault.cz" TargetMode="External"/><Relationship Id="rId28"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89497\OneDrive%20-%20Alliance\Bureau\Texte-divers\Dossier-de-presse-Renault\R_RENAULT_PRESS_PR_A4_ARIAL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52042839AF8544C94ED85FFCEEE0144" ma:contentTypeVersion="18" ma:contentTypeDescription="Create a new document." ma:contentTypeScope="" ma:versionID="f2638d226b9469bd94acf82ad17dc502">
  <xsd:schema xmlns:xsd="http://www.w3.org/2001/XMLSchema" xmlns:xs="http://www.w3.org/2001/XMLSchema" xmlns:p="http://schemas.microsoft.com/office/2006/metadata/properties" xmlns:ns2="fdf4a984-1207-4ddc-ab53-6e6e57e8cc96" xmlns:ns3="db34c024-daf5-4d8c-8657-5762fe14630c" targetNamespace="http://schemas.microsoft.com/office/2006/metadata/properties" ma:root="true" ma:fieldsID="875b3235187b3932d01eeae98c678b61" ns2:_="" ns3:_="">
    <xsd:import namespace="fdf4a984-1207-4ddc-ab53-6e6e57e8cc96"/>
    <xsd:import namespace="db34c024-daf5-4d8c-8657-5762fe1463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4a984-1207-4ddc-ab53-6e6e57e8cc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34c024-daf5-4d8c-8657-5762fe1463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3bca954-d1b0-463b-88c2-062d87461ace}" ma:internalName="TaxCatchAll" ma:showField="CatchAllData" ma:web="db34c024-daf5-4d8c-8657-5762fe1463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09A478-5EBD-4F5B-8C54-11216EC37B2B}">
  <ds:schemaRefs>
    <ds:schemaRef ds:uri="http://schemas.openxmlformats.org/officeDocument/2006/bibliography"/>
  </ds:schemaRefs>
</ds:datastoreItem>
</file>

<file path=customXml/itemProps2.xml><?xml version="1.0" encoding="utf-8"?>
<ds:datastoreItem xmlns:ds="http://schemas.openxmlformats.org/officeDocument/2006/customXml" ds:itemID="{683EC44A-F620-4744-84BB-61B1FEED4572}"/>
</file>

<file path=customXml/itemProps3.xml><?xml version="1.0" encoding="utf-8"?>
<ds:datastoreItem xmlns:ds="http://schemas.openxmlformats.org/officeDocument/2006/customXml" ds:itemID="{28A14EFA-8184-44DB-9C96-A06099BA204C}"/>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R_RENAULT_PRESS_PR_A4_ARIAL_v21.1</Template>
  <TotalTime>1493</TotalTime>
  <Pages>33</Pages>
  <Words>7291</Words>
  <Characters>43020</Characters>
  <Application>Microsoft Office Word</Application>
  <DocSecurity>0</DocSecurity>
  <Lines>358</Lines>
  <Paragraphs>100</Paragraphs>
  <ScaleCrop>false</ScaleCrop>
  <Company/>
  <LinksUpToDate>false</LinksUpToDate>
  <CharactersWithSpaces>50211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LE-BOUCHER Nicolas</dc:creator>
  <cp:keywords/>
  <dc:description/>
  <cp:lastModifiedBy>SKALICKOVA Jitka</cp:lastModifiedBy>
  <cp:revision>263</cp:revision>
  <cp:lastPrinted>2024-02-24T19:32:00Z</cp:lastPrinted>
  <dcterms:created xsi:type="dcterms:W3CDTF">2024-02-19T13:11:00Z</dcterms:created>
  <dcterms:modified xsi:type="dcterms:W3CDTF">2024-02-24T19:32:00Z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Enabled">
    <vt:lpwstr>true</vt:lpwstr>
  </property>
  <property fmtid="{D5CDD505-2E9C-101B-9397-08002B2CF9AE}" pid="3" name="MSIP_Label_fd1c0902-ed92-4fed-896d-2e7725de02d4_SetDate">
    <vt:lpwstr>2022-02-04T16:14:56Z</vt:lpwstr>
  </property>
  <property fmtid="{D5CDD505-2E9C-101B-9397-08002B2CF9AE}" pid="4" name="MSIP_Label_fd1c0902-ed92-4fed-896d-2e7725de02d4_Method">
    <vt:lpwstr>Standard</vt:lpwstr>
  </property>
  <property fmtid="{D5CDD505-2E9C-101B-9397-08002B2CF9AE}" pid="5" name="MSIP_Label_fd1c0902-ed92-4fed-896d-2e7725de02d4_Name">
    <vt:lpwstr>Anyone (not protected)</vt:lpwstr>
  </property>
  <property fmtid="{D5CDD505-2E9C-101B-9397-08002B2CF9AE}" pid="6" name="MSIP_Label_fd1c0902-ed92-4fed-896d-2e7725de02d4_SiteId">
    <vt:lpwstr>d6b0bbee-7cd9-4d60-bce6-4a67b543e2ae</vt:lpwstr>
  </property>
  <property fmtid="{D5CDD505-2E9C-101B-9397-08002B2CF9AE}" pid="7" name="MSIP_Label_fd1c0902-ed92-4fed-896d-2e7725de02d4_ActionId">
    <vt:lpwstr>a81591d5-5162-415d-8c5c-b8a3b2239cda</vt:lpwstr>
  </property>
  <property fmtid="{D5CDD505-2E9C-101B-9397-08002B2CF9AE}" pid="8" name="MSIP_Label_fd1c0902-ed92-4fed-896d-2e7725de02d4_ContentBits">
    <vt:lpwstr>2</vt:lpwstr>
  </property>
  <property fmtid="{D5CDD505-2E9C-101B-9397-08002B2CF9AE}" pid="9" name="_NewReviewCycle">
    <vt:lpwstr/>
  </property>
</Properties>
</file>