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8744E" w14:textId="6A225081" w:rsidR="006E2EBE" w:rsidRDefault="0089543D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706615F1">
                <wp:simplePos x="0" y="0"/>
                <wp:positionH relativeFrom="page">
                  <wp:posOffset>637952</wp:posOffset>
                </wp:positionH>
                <wp:positionV relativeFrom="page">
                  <wp:posOffset>1169581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2B76E57A" w:rsidR="0089543D" w:rsidRPr="00A91A37" w:rsidRDefault="00261E0B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="00336BBA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 w:rsidR="00C57DD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01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</w:t>
                            </w:r>
                            <w:r w:rsidR="00C57DD0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0.25pt;margin-top:92.1pt;width:147.35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69F9B0D4" w14:textId="2B76E57A" w:rsidR="0089543D" w:rsidRPr="00A91A37" w:rsidRDefault="00261E0B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2</w:t>
                      </w:r>
                      <w:r w:rsidR="00336BBA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6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</w:t>
                      </w:r>
                      <w:r w:rsidR="00C57DD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01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</w:t>
                      </w:r>
                      <w:r w:rsidR="00C57DD0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0707" w:rsidRPr="00CB0707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FABRICE CAMBOLIVE VYMENOVANÝ ZA VÝKONNÉHO RIADITEĽA ZNAČKY RENAULT</w:t>
      </w:r>
    </w:p>
    <w:p w14:paraId="18EF1712" w14:textId="77777777" w:rsidR="00CB0707" w:rsidRDefault="00CB0707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</w:p>
    <w:p w14:paraId="707580FD" w14:textId="5171A021" w:rsidR="00CB0707" w:rsidRDefault="007962FD" w:rsidP="006E2EBE">
      <w:pPr>
        <w:pStyle w:val="Maintitle"/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</w:pPr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Od 1. februára 2023 </w:t>
      </w:r>
      <w:r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bude</w:t>
      </w:r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 Fabrice </w:t>
      </w:r>
      <w:proofErr w:type="spellStart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Cambolive</w:t>
      </w:r>
      <w:proofErr w:type="spellEnd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 vymenovaný za generálneho riaditeľa značky Renault. Člen vedúceho tímu </w:t>
      </w:r>
      <w:r w:rsidR="00EF6FD6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Sku</w:t>
      </w:r>
      <w:r w:rsidR="00A4229A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p</w:t>
      </w:r>
      <w:r w:rsidR="00EF6FD6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iny </w:t>
      </w:r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Renault, bude podliehať </w:t>
      </w:r>
      <w:proofErr w:type="spellStart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Lucovi</w:t>
      </w:r>
      <w:proofErr w:type="spellEnd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 de </w:t>
      </w:r>
      <w:proofErr w:type="spellStart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Meovi</w:t>
      </w:r>
      <w:proofErr w:type="spellEnd"/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, generálnemu riaditeľovi </w:t>
      </w:r>
      <w:r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 xml:space="preserve">Skupiny </w:t>
      </w:r>
      <w:r w:rsidRPr="007962FD"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  <w:t>Renault.</w:t>
      </w:r>
    </w:p>
    <w:p w14:paraId="268E56CE" w14:textId="77777777" w:rsidR="001E0163" w:rsidRDefault="001E0163" w:rsidP="006E2EBE">
      <w:pPr>
        <w:pStyle w:val="Maintitle"/>
        <w:rPr>
          <w:rFonts w:ascii="NouvelR" w:eastAsia="Times New Roman" w:hAnsi="NouvelR" w:cstheme="minorHAnsi"/>
          <w:caps w:val="0"/>
          <w:color w:val="000000" w:themeColor="text1"/>
          <w:sz w:val="22"/>
          <w:szCs w:val="22"/>
          <w:lang w:val="sk-SK"/>
        </w:rPr>
      </w:pPr>
    </w:p>
    <w:p w14:paraId="463C12BC" w14:textId="043D595E" w:rsidR="007962FD" w:rsidRDefault="001E0163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>
        <w:rPr>
          <w:rFonts w:ascii="NouvelR" w:hAnsi="NouvelR"/>
          <w:noProof/>
          <w:color w:val="000000" w:themeColor="text1"/>
          <w:sz w:val="40"/>
          <w:szCs w:val="40"/>
          <w:lang w:val="sk-SK"/>
        </w:rPr>
        <w:drawing>
          <wp:inline distT="0" distB="0" distL="0" distR="0" wp14:anchorId="1D9B29F3" wp14:editId="7624DAE7">
            <wp:extent cx="5757588" cy="3837433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73" cy="385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204D1" w14:textId="7D80E959" w:rsidR="00CB0707" w:rsidRPr="00DA26CF" w:rsidRDefault="001E0163" w:rsidP="006E2EBE">
      <w:pPr>
        <w:pStyle w:val="Maintitle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>
        <w:rPr>
          <w:noProof/>
        </w:rPr>
        <mc:AlternateContent>
          <mc:Choice Requires="wps">
            <w:drawing>
              <wp:inline distT="0" distB="0" distL="0" distR="0" wp14:anchorId="771B284F" wp14:editId="30687901">
                <wp:extent cx="307340" cy="307340"/>
                <wp:effectExtent l="0" t="0" r="0" b="0"/>
                <wp:docPr id="5" name="Obdĺžn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E0F29" w14:textId="64948772" w:rsidR="001E0163" w:rsidRDefault="001E0163" w:rsidP="001E01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EF0B7F1" wp14:editId="56FF4F71">
                                      <wp:extent cx="124460" cy="124460"/>
                                      <wp:effectExtent l="0" t="0" r="8890" b="8890"/>
                                      <wp:docPr id="11" name="Obdĺžnik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446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2F9440C" id="Obdĺžnik 11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B284F" id="Obdĺžnik 5" o:spid="_x0000_s1027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" filled="f" stroked="f">
                <o:lock v:ext="edit" aspectratio="t"/>
                <v:textbox>
                  <w:txbxContent>
                    <w:p w14:paraId="420E0F29" w14:textId="64948772" w:rsidR="001E0163" w:rsidRDefault="001E0163" w:rsidP="001E0163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2EF0B7F1" wp14:editId="56FF4F71">
                                <wp:extent cx="124460" cy="124460"/>
                                <wp:effectExtent l="0" t="0" r="8890" b="8890"/>
                                <wp:docPr id="11" name="Obdĺžn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4460" cy="124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D0DCF1B" id="Obdĺžnik 11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1E016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85F511B" wp14:editId="2D25B2EA">
                <wp:extent cx="307340" cy="307340"/>
                <wp:effectExtent l="0" t="0" r="0" b="0"/>
                <wp:docPr id="8" name="Obdĺžn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73414" w14:textId="0C781235" w:rsidR="001E0163" w:rsidRDefault="001E0163" w:rsidP="001E01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A4D9812" wp14:editId="04F66904">
                                      <wp:extent cx="124460" cy="124460"/>
                                      <wp:effectExtent l="0" t="0" r="8890" b="8890"/>
                                      <wp:docPr id="10" name="Obdĺžnik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446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A1E371B" id="Obdĺžnik 10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F511B" id="Obdĺžnik 8" o:spid="_x0000_s1028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Pk5&#10;syreAQAAsAMAAA4AAAAAAAAAAAAAAAAALgIAAGRycy9lMm9Eb2MueG1sUEsBAi0AFAAGAAgAAAAh&#10;AOvGwKTZAAAAAwEAAA8AAAAAAAAAAAAAAAAAOAQAAGRycy9kb3ducmV2LnhtbFBLBQYAAAAABAAE&#10;APMAAAA+BQAAAAA=&#10;" filled="f" stroked="f">
                <o:lock v:ext="edit" aspectratio="t"/>
                <v:textbox>
                  <w:txbxContent>
                    <w:p w14:paraId="18C73414" w14:textId="0C781235" w:rsidR="001E0163" w:rsidRDefault="001E0163" w:rsidP="001E0163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1A4D9812" wp14:editId="04F66904">
                                <wp:extent cx="124460" cy="124460"/>
                                <wp:effectExtent l="0" t="0" r="8890" b="8890"/>
                                <wp:docPr id="10" name="Obdĺžnik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4460" cy="124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F03731C" id="Obdĺžnik 10" o:spid="_x0000_s1026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B6FD31" w14:textId="402DBCB7" w:rsidR="001A556C" w:rsidRDefault="00F66A1E" w:rsidP="006E2EBE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  <w:r w:rsidRPr="00F66A1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Vo svojej novej úlohe bude Fabrice </w:t>
      </w:r>
      <w:proofErr w:type="spellStart"/>
      <w:r w:rsidRPr="00F66A1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Cambolive</w:t>
      </w:r>
      <w:proofErr w:type="spellEnd"/>
      <w:r w:rsidRPr="00F66A1E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 xml:space="preserve"> spolupracovať s riadiacim výborom značky Renault na konsolidácii trvalo udržateľného a ziskového rozvoja značky Renault. </w:t>
      </w:r>
      <w:r w:rsidR="00131503" w:rsidRPr="00131503"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  <w:t>Bude tiež zabezpečovať transformáciu značky uvedením 14 nových vozidiel do roku 2025 a prostredníctvom jej expanzie v Európe a na medzinárodnej úrovni.</w:t>
      </w:r>
    </w:p>
    <w:p w14:paraId="7ED642BD" w14:textId="77777777" w:rsidR="00131503" w:rsidRDefault="00131503" w:rsidP="006E2EBE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 w:eastAsia="fr-FR"/>
        </w:rPr>
      </w:pPr>
    </w:p>
    <w:p w14:paraId="76D172EC" w14:textId="718BADCE" w:rsidR="00CA07BE" w:rsidRDefault="00CA07BE" w:rsidP="00CA07BE">
      <w:pPr>
        <w:jc w:val="both"/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</w:pPr>
      <w:r w:rsidRPr="00E877E2">
        <w:rPr>
          <w:rFonts w:ascii="NouvelR" w:eastAsia="Times New Roman" w:hAnsi="NouvelR" w:cstheme="minorHAnsi"/>
          <w:b/>
          <w:bCs/>
          <w:color w:val="000000" w:themeColor="text1"/>
          <w:lang w:val="sk-SK" w:eastAsia="fr-FR"/>
        </w:rPr>
        <w:t xml:space="preserve">Luca de </w:t>
      </w:r>
      <w:proofErr w:type="spellStart"/>
      <w:r w:rsidRPr="00E877E2">
        <w:rPr>
          <w:rFonts w:ascii="NouvelR" w:eastAsia="Times New Roman" w:hAnsi="NouvelR" w:cstheme="minorHAnsi"/>
          <w:b/>
          <w:bCs/>
          <w:color w:val="000000" w:themeColor="text1"/>
          <w:lang w:val="sk-SK" w:eastAsia="fr-FR"/>
        </w:rPr>
        <w:t>Meo</w:t>
      </w:r>
      <w:proofErr w:type="spellEnd"/>
      <w:r w:rsidRPr="00E877E2">
        <w:rPr>
          <w:rFonts w:ascii="NouvelR" w:eastAsia="Times New Roman" w:hAnsi="NouvelR" w:cstheme="minorHAnsi"/>
          <w:b/>
          <w:bCs/>
          <w:color w:val="000000" w:themeColor="text1"/>
          <w:lang w:val="sk-SK" w:eastAsia="fr-FR"/>
        </w:rPr>
        <w:t>, generálny riaditeľ Skupiny Renault:</w:t>
      </w:r>
      <w:r w:rsidRPr="00E877E2">
        <w:rPr>
          <w:rFonts w:ascii="NouvelR" w:eastAsia="Times New Roman" w:hAnsi="NouvelR" w:cstheme="minorHAnsi"/>
          <w:color w:val="000000" w:themeColor="text1"/>
          <w:lang w:val="sk-SK" w:eastAsia="fr-FR"/>
        </w:rPr>
        <w:t xml:space="preserve"> </w:t>
      </w:r>
      <w:r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 xml:space="preserve">"Som hrdý na to, že Fabrice </w:t>
      </w:r>
      <w:proofErr w:type="spellStart"/>
      <w:r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>Cambolive</w:t>
      </w:r>
      <w:proofErr w:type="spellEnd"/>
      <w:r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 xml:space="preserve"> vďaka svojim 30-ročným skúsenostiam v rámci </w:t>
      </w:r>
      <w:r w:rsidR="006024A8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>S</w:t>
      </w:r>
      <w:r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 xml:space="preserve">kupiny preberá vedenie značky Renault. Jeho odhodlanie, medzinárodné skúsenosti a hlboké znalosti </w:t>
      </w:r>
      <w:r w:rsidR="00077F2B"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>S</w:t>
      </w:r>
      <w:r w:rsidRPr="00E877E2"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  <w:t>kupiny mu umožnia pokračovať v zabezpečovaní pokroku značky v segmentoch s vysokou hodnotou. Spolieham sa na neho, že bude viesť tímy počas hlbokej transformácie, ktorou značka Renault v nasledujúcich rokoch prejde."</w:t>
      </w:r>
    </w:p>
    <w:p w14:paraId="362C51A3" w14:textId="7473FC60" w:rsidR="00A5730D" w:rsidRPr="00E877E2" w:rsidRDefault="00A5730D" w:rsidP="00A5730D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lang w:val="sk-SK" w:eastAsia="fr-FR"/>
        </w:rPr>
      </w:pPr>
      <w:r>
        <w:rPr>
          <w:rFonts w:ascii="NouvelR" w:hAnsi="NouvelR"/>
          <w:color w:val="000000"/>
        </w:rPr>
        <w:lastRenderedPageBreak/>
        <w:t>---</w:t>
      </w:r>
    </w:p>
    <w:p w14:paraId="4700A776" w14:textId="49734F99" w:rsidR="00BA511B" w:rsidRDefault="00BA511B" w:rsidP="00CA07BE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</w:pPr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Fabrice </w:t>
      </w:r>
      <w:proofErr w:type="spellStart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Cambolive</w:t>
      </w:r>
      <w:proofErr w:type="spellEnd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, 54 rokov, vyštudoval TBS </w:t>
      </w:r>
      <w:proofErr w:type="spellStart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Education</w:t>
      </w:r>
      <w:proofErr w:type="spellEnd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Business </w:t>
      </w:r>
      <w:proofErr w:type="spellStart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School</w:t>
      </w:r>
      <w:proofErr w:type="spellEnd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v </w:t>
      </w:r>
      <w:proofErr w:type="spellStart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Toulouse</w:t>
      </w:r>
      <w:proofErr w:type="spellEnd"/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vo Francúzsku. Do </w:t>
      </w:r>
      <w:r w:rsidR="00A65C1C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S</w:t>
      </w:r>
      <w:r w:rsidRPr="00BA511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kupiny Renault nastúpil v roku 1992 a dvadsať rokov zastával rôzne medzinárodné pozície v oblasti predaja a marketingu v Španielsku, Švajčiarsku, Francúzsku, Nemecku a Rumunsku.</w:t>
      </w:r>
    </w:p>
    <w:p w14:paraId="2554FBC0" w14:textId="77777777" w:rsidR="00BB070E" w:rsidRDefault="00BB070E" w:rsidP="00CA07BE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</w:pPr>
    </w:p>
    <w:p w14:paraId="3954DECF" w14:textId="1388334F" w:rsidR="00691C20" w:rsidRDefault="00691C20" w:rsidP="00CA07BE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</w:pPr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Jeho medzinárodná kariéra pokračovala v roku 2011, keď bol vymenovaný za viceprezidenta pre predaj a marketing v regióne Ruska a Eurázie a v roku 2015 bol vymenovaný za generálneho riaditeľa spoločnosti Renault do </w:t>
      </w:r>
      <w:proofErr w:type="spellStart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Brasil</w:t>
      </w:r>
      <w:proofErr w:type="spellEnd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. V roku 2017 bol povýšený na senior viceprezidenta, predsedu pre región Afrika - Stredný východ - India - </w:t>
      </w:r>
      <w:proofErr w:type="spellStart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Tichomorie</w:t>
      </w:r>
      <w:proofErr w:type="spellEnd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. V roku 2021 bol Fabrice </w:t>
      </w:r>
      <w:proofErr w:type="spellStart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Cambolive</w:t>
      </w:r>
      <w:proofErr w:type="spellEnd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vymenovaný za senior viceprezidenta pre predaj a prevádzku značky Renault, ktorý má na starosti zavádzanie strategického plánu </w:t>
      </w:r>
      <w:proofErr w:type="spellStart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Renaulution</w:t>
      </w:r>
      <w:proofErr w:type="spellEnd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na celom svete a vedenie transformácie obchodného modelu značky. V máji 2022 bol Fabrice </w:t>
      </w:r>
      <w:proofErr w:type="spellStart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>Cambolive</w:t>
      </w:r>
      <w:proofErr w:type="spellEnd"/>
      <w:r w:rsidRPr="00691C20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  <w:t xml:space="preserve"> vymenovaný za prevádzkového riaditeľa značky Renault.</w:t>
      </w:r>
    </w:p>
    <w:p w14:paraId="21F6BB5F" w14:textId="77777777" w:rsidR="00BA511B" w:rsidRPr="00CA07BE" w:rsidRDefault="00BA511B" w:rsidP="00CA07BE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 w:eastAsia="fr-FR"/>
        </w:rPr>
      </w:pPr>
    </w:p>
    <w:p w14:paraId="69949951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072E626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6D515507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F6F4F3B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2AA8588E" w14:textId="77777777" w:rsidR="00AD47D4" w:rsidRDefault="00AD47D4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4A65DCEE" w14:textId="77777777" w:rsidR="00C95129" w:rsidRDefault="00C95129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8C71990" w14:textId="443F45CF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</w:t>
      </w:r>
      <w:proofErr w:type="spellStart"/>
      <w:r w:rsidRPr="0010392F">
        <w:rPr>
          <w:rFonts w:ascii="NouvelR" w:hAnsi="NouvelR"/>
          <w:caps w:val="0"/>
          <w:sz w:val="20"/>
          <w:szCs w:val="20"/>
          <w:lang w:val="sk-SK"/>
        </w:rPr>
        <w:t>Renaulution</w:t>
      </w:r>
      <w:proofErr w:type="spellEnd"/>
      <w:r w:rsidRPr="0010392F">
        <w:rPr>
          <w:rFonts w:ascii="NouvelR" w:hAnsi="NouvelR"/>
          <w:caps w:val="0"/>
          <w:sz w:val="20"/>
          <w:szCs w:val="20"/>
          <w:lang w:val="sk-SK"/>
        </w:rPr>
        <w:t>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édia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:</w:t>
                            </w:r>
                            <w:proofErr w:type="gramEnd"/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336BBA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2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9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336BBA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3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ED8CB" w14:textId="77777777" w:rsidR="00A66413" w:rsidRDefault="00A66413" w:rsidP="00E66B13">
      <w:r>
        <w:separator/>
      </w:r>
    </w:p>
  </w:endnote>
  <w:endnote w:type="continuationSeparator" w:id="0">
    <w:p w14:paraId="46C541E5" w14:textId="77777777" w:rsidR="00A66413" w:rsidRDefault="00A66413" w:rsidP="00E66B13">
      <w:r>
        <w:continuationSeparator/>
      </w:r>
    </w:p>
  </w:endnote>
  <w:endnote w:type="continuationNotice" w:id="1">
    <w:p w14:paraId="2C55CDBE" w14:textId="77777777" w:rsidR="00A66413" w:rsidRDefault="00A664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B4D6" w14:textId="13282095" w:rsidR="006024A8" w:rsidRDefault="006024A8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0576B0D3" wp14:editId="721671D5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2" name="Textové pole 12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57520" w14:textId="22DB2292" w:rsidR="006024A8" w:rsidRPr="006024A8" w:rsidRDefault="006024A8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024A8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6B0D3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alt="Confidential C" style="position:absolute;margin-left:-16.25pt;margin-top:.05pt;width:34.95pt;height:34.95pt;z-index:251661317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fill o:detectmouseclick="t"/>
              <v:textbox style="mso-fit-shape-to-text:t" inset="0,0,15pt,0">
                <w:txbxContent>
                  <w:p w14:paraId="49357520" w14:textId="22DB2292" w:rsidR="006024A8" w:rsidRPr="006024A8" w:rsidRDefault="006024A8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024A8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17D2AFC8" w:rsidR="00147B6D" w:rsidRPr="00994AAF" w:rsidRDefault="006024A8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08AE3C10" wp14:editId="54FF348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4" name="Textové pole 14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B42EF4" w14:textId="677A0953" w:rsidR="006024A8" w:rsidRPr="006024A8" w:rsidRDefault="006024A8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024A8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AE3C10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31" type="#_x0000_t202" alt="Confidential C" style="position:absolute;margin-left:-16.25pt;margin-top:.05pt;width:34.95pt;height:34.95pt;z-index:2516623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fill o:detectmouseclick="t"/>
              <v:textbox style="mso-fit-shape-to-text:t" inset="0,0,15pt,0">
                <w:txbxContent>
                  <w:p w14:paraId="3CB42EF4" w14:textId="677A0953" w:rsidR="006024A8" w:rsidRPr="006024A8" w:rsidRDefault="006024A8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024A8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69129773" w:rsidR="00317B55" w:rsidRPr="00994AAF" w:rsidRDefault="006024A8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094901C7" wp14:editId="710E5E79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" name="Textové pole 1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9CD7E4" w14:textId="2E131D1F" w:rsidR="006024A8" w:rsidRPr="006024A8" w:rsidRDefault="006024A8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024A8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4901C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3" type="#_x0000_t202" alt="Confidential C" style="position:absolute;margin-left:-16.25pt;margin-top:.05pt;width:34.95pt;height:34.95pt;z-index:251660293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fill o:detectmouseclick="t"/>
              <v:textbox style="mso-fit-shape-to-text:t" inset="0,0,15pt,0">
                <w:txbxContent>
                  <w:p w14:paraId="3A9CD7E4" w14:textId="2E131D1F" w:rsidR="006024A8" w:rsidRPr="006024A8" w:rsidRDefault="006024A8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024A8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439B6" w14:textId="77777777" w:rsidR="00A66413" w:rsidRDefault="00A66413" w:rsidP="00E66B13">
      <w:r>
        <w:separator/>
      </w:r>
    </w:p>
  </w:footnote>
  <w:footnote w:type="continuationSeparator" w:id="0">
    <w:p w14:paraId="3F37308F" w14:textId="77777777" w:rsidR="00A66413" w:rsidRDefault="00A66413" w:rsidP="00E66B13">
      <w:r>
        <w:continuationSeparator/>
      </w:r>
    </w:p>
  </w:footnote>
  <w:footnote w:type="continuationNotice" w:id="1">
    <w:p w14:paraId="3C80827B" w14:textId="77777777" w:rsidR="00A66413" w:rsidRDefault="00A664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5B67" w14:textId="77777777" w:rsidR="006024A8" w:rsidRDefault="006024A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2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25E2384"/>
    <w:multiLevelType w:val="hybridMultilevel"/>
    <w:tmpl w:val="64D0E6EE"/>
    <w:lvl w:ilvl="0" w:tplc="041B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50BC2"/>
    <w:multiLevelType w:val="hybridMultilevel"/>
    <w:tmpl w:val="5A0AB2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8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9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4"/>
  </w:num>
  <w:num w:numId="5">
    <w:abstractNumId w:val="18"/>
  </w:num>
  <w:num w:numId="6">
    <w:abstractNumId w:val="8"/>
  </w:num>
  <w:num w:numId="7">
    <w:abstractNumId w:val="17"/>
  </w:num>
  <w:num w:numId="8">
    <w:abstractNumId w:val="16"/>
  </w:num>
  <w:num w:numId="9">
    <w:abstractNumId w:val="10"/>
  </w:num>
  <w:num w:numId="10">
    <w:abstractNumId w:val="2"/>
  </w:num>
  <w:num w:numId="11">
    <w:abstractNumId w:val="13"/>
  </w:num>
  <w:num w:numId="12">
    <w:abstractNumId w:val="9"/>
  </w:num>
  <w:num w:numId="13">
    <w:abstractNumId w:val="5"/>
  </w:num>
  <w:num w:numId="14">
    <w:abstractNumId w:val="7"/>
  </w:num>
  <w:num w:numId="15">
    <w:abstractNumId w:val="12"/>
  </w:num>
  <w:num w:numId="16">
    <w:abstractNumId w:val="4"/>
  </w:num>
  <w:num w:numId="17">
    <w:abstractNumId w:val="0"/>
  </w:num>
  <w:num w:numId="18">
    <w:abstractNumId w:val="19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2DB0"/>
    <w:rsid w:val="000042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27BEC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3D5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77F2B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076B"/>
    <w:rsid w:val="000F1C34"/>
    <w:rsid w:val="000F23CF"/>
    <w:rsid w:val="000F2DDB"/>
    <w:rsid w:val="000F323C"/>
    <w:rsid w:val="000F50F2"/>
    <w:rsid w:val="000F712E"/>
    <w:rsid w:val="00100020"/>
    <w:rsid w:val="001011F4"/>
    <w:rsid w:val="00101596"/>
    <w:rsid w:val="00101DB4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B46"/>
    <w:rsid w:val="001178CD"/>
    <w:rsid w:val="00117ED0"/>
    <w:rsid w:val="001203EB"/>
    <w:rsid w:val="00121688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1503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5DA0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074C"/>
    <w:rsid w:val="00180A7F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16B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56C"/>
    <w:rsid w:val="001A5E4C"/>
    <w:rsid w:val="001A64F8"/>
    <w:rsid w:val="001B0499"/>
    <w:rsid w:val="001B0876"/>
    <w:rsid w:val="001B1198"/>
    <w:rsid w:val="001B1F48"/>
    <w:rsid w:val="001B3322"/>
    <w:rsid w:val="001B340F"/>
    <w:rsid w:val="001B4166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D04C4"/>
    <w:rsid w:val="001D0E46"/>
    <w:rsid w:val="001D1114"/>
    <w:rsid w:val="001D33B0"/>
    <w:rsid w:val="001D4D6C"/>
    <w:rsid w:val="001D5505"/>
    <w:rsid w:val="001D5778"/>
    <w:rsid w:val="001D64A6"/>
    <w:rsid w:val="001D68C4"/>
    <w:rsid w:val="001D70D1"/>
    <w:rsid w:val="001E0163"/>
    <w:rsid w:val="001E5633"/>
    <w:rsid w:val="001E620A"/>
    <w:rsid w:val="001E6480"/>
    <w:rsid w:val="001E6EF5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773"/>
    <w:rsid w:val="001F3AA0"/>
    <w:rsid w:val="001F3E36"/>
    <w:rsid w:val="001F48B8"/>
    <w:rsid w:val="001F4F4E"/>
    <w:rsid w:val="001F7FB8"/>
    <w:rsid w:val="00201B1B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7FC"/>
    <w:rsid w:val="002135CC"/>
    <w:rsid w:val="00213AE0"/>
    <w:rsid w:val="00215930"/>
    <w:rsid w:val="00215F92"/>
    <w:rsid w:val="00217836"/>
    <w:rsid w:val="00220691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0B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9E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22C7"/>
    <w:rsid w:val="002D2B85"/>
    <w:rsid w:val="002D38D6"/>
    <w:rsid w:val="002D4A04"/>
    <w:rsid w:val="002D4A1F"/>
    <w:rsid w:val="002D4AE9"/>
    <w:rsid w:val="002D598D"/>
    <w:rsid w:val="002D6771"/>
    <w:rsid w:val="002D7F5E"/>
    <w:rsid w:val="002E037B"/>
    <w:rsid w:val="002E0559"/>
    <w:rsid w:val="002E1B10"/>
    <w:rsid w:val="002E1D26"/>
    <w:rsid w:val="002E2CAC"/>
    <w:rsid w:val="002E43C9"/>
    <w:rsid w:val="002E4A4D"/>
    <w:rsid w:val="002E526F"/>
    <w:rsid w:val="002E630D"/>
    <w:rsid w:val="002E6360"/>
    <w:rsid w:val="002E7077"/>
    <w:rsid w:val="002E71C4"/>
    <w:rsid w:val="002E731B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5D4E"/>
    <w:rsid w:val="002F6B34"/>
    <w:rsid w:val="002F7F25"/>
    <w:rsid w:val="00300613"/>
    <w:rsid w:val="0030205E"/>
    <w:rsid w:val="00303B7E"/>
    <w:rsid w:val="003066B9"/>
    <w:rsid w:val="0030799E"/>
    <w:rsid w:val="003108C2"/>
    <w:rsid w:val="003111A4"/>
    <w:rsid w:val="00311A32"/>
    <w:rsid w:val="0031646E"/>
    <w:rsid w:val="003164C3"/>
    <w:rsid w:val="00316D36"/>
    <w:rsid w:val="00317B55"/>
    <w:rsid w:val="00317C5F"/>
    <w:rsid w:val="00317D34"/>
    <w:rsid w:val="00317E1B"/>
    <w:rsid w:val="003203E1"/>
    <w:rsid w:val="003217C1"/>
    <w:rsid w:val="00322167"/>
    <w:rsid w:val="00322EF4"/>
    <w:rsid w:val="00323281"/>
    <w:rsid w:val="003238F0"/>
    <w:rsid w:val="003244A2"/>
    <w:rsid w:val="003248AD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36BBA"/>
    <w:rsid w:val="003421D9"/>
    <w:rsid w:val="00342425"/>
    <w:rsid w:val="00342C51"/>
    <w:rsid w:val="00344AA5"/>
    <w:rsid w:val="003452E3"/>
    <w:rsid w:val="003457AC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86FA0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4C1E"/>
    <w:rsid w:val="0039536D"/>
    <w:rsid w:val="00395B1B"/>
    <w:rsid w:val="00396031"/>
    <w:rsid w:val="00396484"/>
    <w:rsid w:val="00396841"/>
    <w:rsid w:val="003A0125"/>
    <w:rsid w:val="003A178B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DC1"/>
    <w:rsid w:val="003D5F43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001C"/>
    <w:rsid w:val="004415CE"/>
    <w:rsid w:val="00441821"/>
    <w:rsid w:val="0044298B"/>
    <w:rsid w:val="00443350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7025"/>
    <w:rsid w:val="00487F46"/>
    <w:rsid w:val="00490686"/>
    <w:rsid w:val="0049243E"/>
    <w:rsid w:val="004925C8"/>
    <w:rsid w:val="00492E6E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2C2"/>
    <w:rsid w:val="004A6EFF"/>
    <w:rsid w:val="004A7F1B"/>
    <w:rsid w:val="004B0569"/>
    <w:rsid w:val="004B22BB"/>
    <w:rsid w:val="004B22D4"/>
    <w:rsid w:val="004B280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4418"/>
    <w:rsid w:val="004E51E6"/>
    <w:rsid w:val="004E5F9F"/>
    <w:rsid w:val="004E66E1"/>
    <w:rsid w:val="004E78FD"/>
    <w:rsid w:val="004E7F94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07987"/>
    <w:rsid w:val="00510A71"/>
    <w:rsid w:val="00510D5C"/>
    <w:rsid w:val="005113A7"/>
    <w:rsid w:val="005116F8"/>
    <w:rsid w:val="00514ABF"/>
    <w:rsid w:val="00514E23"/>
    <w:rsid w:val="00515327"/>
    <w:rsid w:val="005156D2"/>
    <w:rsid w:val="00516ECC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EB1"/>
    <w:rsid w:val="00540B7A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BDB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88B"/>
    <w:rsid w:val="005A492D"/>
    <w:rsid w:val="005A4968"/>
    <w:rsid w:val="005A5D40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ABE"/>
    <w:rsid w:val="005C1452"/>
    <w:rsid w:val="005C19E1"/>
    <w:rsid w:val="005C34DE"/>
    <w:rsid w:val="005C46A4"/>
    <w:rsid w:val="005C4710"/>
    <w:rsid w:val="005C4938"/>
    <w:rsid w:val="005C4A7D"/>
    <w:rsid w:val="005C586A"/>
    <w:rsid w:val="005C6F11"/>
    <w:rsid w:val="005D043A"/>
    <w:rsid w:val="005D0C0A"/>
    <w:rsid w:val="005D18E6"/>
    <w:rsid w:val="005D2A25"/>
    <w:rsid w:val="005D3A21"/>
    <w:rsid w:val="005D3D79"/>
    <w:rsid w:val="005D40F1"/>
    <w:rsid w:val="005D4FBA"/>
    <w:rsid w:val="005D5C3C"/>
    <w:rsid w:val="005D65B3"/>
    <w:rsid w:val="005D6895"/>
    <w:rsid w:val="005D6953"/>
    <w:rsid w:val="005D6D28"/>
    <w:rsid w:val="005D6DE2"/>
    <w:rsid w:val="005D701B"/>
    <w:rsid w:val="005D7C60"/>
    <w:rsid w:val="005E0FAA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39B2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4A8"/>
    <w:rsid w:val="006025D9"/>
    <w:rsid w:val="00603B7F"/>
    <w:rsid w:val="006040A6"/>
    <w:rsid w:val="0060432C"/>
    <w:rsid w:val="00604D58"/>
    <w:rsid w:val="00605740"/>
    <w:rsid w:val="00605E49"/>
    <w:rsid w:val="0060617B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DCC"/>
    <w:rsid w:val="00631402"/>
    <w:rsid w:val="00631CE9"/>
    <w:rsid w:val="00632A7A"/>
    <w:rsid w:val="0063454C"/>
    <w:rsid w:val="00634FF4"/>
    <w:rsid w:val="006360BA"/>
    <w:rsid w:val="006401B2"/>
    <w:rsid w:val="00640870"/>
    <w:rsid w:val="00643F69"/>
    <w:rsid w:val="00644B7A"/>
    <w:rsid w:val="006455BE"/>
    <w:rsid w:val="00645A68"/>
    <w:rsid w:val="00650869"/>
    <w:rsid w:val="0065182A"/>
    <w:rsid w:val="00651AAC"/>
    <w:rsid w:val="006523A2"/>
    <w:rsid w:val="00652853"/>
    <w:rsid w:val="00652943"/>
    <w:rsid w:val="006529B5"/>
    <w:rsid w:val="00653288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46EA"/>
    <w:rsid w:val="00664A8C"/>
    <w:rsid w:val="00664CF0"/>
    <w:rsid w:val="006650C1"/>
    <w:rsid w:val="006666B0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1C20"/>
    <w:rsid w:val="0069205D"/>
    <w:rsid w:val="00692A8C"/>
    <w:rsid w:val="00692F98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AD5"/>
    <w:rsid w:val="006B4BB4"/>
    <w:rsid w:val="006B5312"/>
    <w:rsid w:val="006B595F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6D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2EBE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6FD3"/>
    <w:rsid w:val="006F771A"/>
    <w:rsid w:val="006F7C2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3F6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305AE"/>
    <w:rsid w:val="0073263C"/>
    <w:rsid w:val="00732667"/>
    <w:rsid w:val="007337DB"/>
    <w:rsid w:val="0073461A"/>
    <w:rsid w:val="0073481C"/>
    <w:rsid w:val="00736D01"/>
    <w:rsid w:val="007371EA"/>
    <w:rsid w:val="00740AE7"/>
    <w:rsid w:val="00743DC4"/>
    <w:rsid w:val="00746500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3465"/>
    <w:rsid w:val="00764334"/>
    <w:rsid w:val="00764D51"/>
    <w:rsid w:val="00765ABE"/>
    <w:rsid w:val="007661EE"/>
    <w:rsid w:val="007664C4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BD"/>
    <w:rsid w:val="00795C8C"/>
    <w:rsid w:val="007962FD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6724"/>
    <w:rsid w:val="007C7212"/>
    <w:rsid w:val="007D2282"/>
    <w:rsid w:val="007D230B"/>
    <w:rsid w:val="007D291B"/>
    <w:rsid w:val="007D3036"/>
    <w:rsid w:val="007D4594"/>
    <w:rsid w:val="007D4C75"/>
    <w:rsid w:val="007D4D53"/>
    <w:rsid w:val="007D6774"/>
    <w:rsid w:val="007D7F73"/>
    <w:rsid w:val="007E0D99"/>
    <w:rsid w:val="007E0EC7"/>
    <w:rsid w:val="007E16B6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14F9"/>
    <w:rsid w:val="008253C7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23E6"/>
    <w:rsid w:val="0084393C"/>
    <w:rsid w:val="00843A0D"/>
    <w:rsid w:val="0084423C"/>
    <w:rsid w:val="00844BB9"/>
    <w:rsid w:val="00844D6D"/>
    <w:rsid w:val="00845EC7"/>
    <w:rsid w:val="00846B26"/>
    <w:rsid w:val="00846B3F"/>
    <w:rsid w:val="00847F17"/>
    <w:rsid w:val="00847FBD"/>
    <w:rsid w:val="00850A01"/>
    <w:rsid w:val="00851A0F"/>
    <w:rsid w:val="00853176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AD1"/>
    <w:rsid w:val="00871D3A"/>
    <w:rsid w:val="00876510"/>
    <w:rsid w:val="0087746E"/>
    <w:rsid w:val="00880EFF"/>
    <w:rsid w:val="00881396"/>
    <w:rsid w:val="008837A9"/>
    <w:rsid w:val="008840DB"/>
    <w:rsid w:val="00884E48"/>
    <w:rsid w:val="00885A40"/>
    <w:rsid w:val="0088619B"/>
    <w:rsid w:val="00886678"/>
    <w:rsid w:val="00886F2E"/>
    <w:rsid w:val="0088701F"/>
    <w:rsid w:val="00890F2E"/>
    <w:rsid w:val="00890F4D"/>
    <w:rsid w:val="00891F72"/>
    <w:rsid w:val="00891FC5"/>
    <w:rsid w:val="00892D59"/>
    <w:rsid w:val="00893A69"/>
    <w:rsid w:val="0089543D"/>
    <w:rsid w:val="00895490"/>
    <w:rsid w:val="008959B5"/>
    <w:rsid w:val="00895D91"/>
    <w:rsid w:val="00897A1C"/>
    <w:rsid w:val="008A0A8C"/>
    <w:rsid w:val="008A2DA3"/>
    <w:rsid w:val="008A6BB5"/>
    <w:rsid w:val="008A7816"/>
    <w:rsid w:val="008A7E07"/>
    <w:rsid w:val="008B16D3"/>
    <w:rsid w:val="008B1A05"/>
    <w:rsid w:val="008B2C4E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3D5A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6B6"/>
    <w:rsid w:val="008F1012"/>
    <w:rsid w:val="008F1440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23E7"/>
    <w:rsid w:val="00902894"/>
    <w:rsid w:val="009036BE"/>
    <w:rsid w:val="009044E9"/>
    <w:rsid w:val="009058EE"/>
    <w:rsid w:val="009058FA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3573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1C65"/>
    <w:rsid w:val="0094482E"/>
    <w:rsid w:val="00944ABC"/>
    <w:rsid w:val="00944C64"/>
    <w:rsid w:val="00945EFD"/>
    <w:rsid w:val="009464D9"/>
    <w:rsid w:val="00946E06"/>
    <w:rsid w:val="00947337"/>
    <w:rsid w:val="009478A0"/>
    <w:rsid w:val="00947E9C"/>
    <w:rsid w:val="009510BB"/>
    <w:rsid w:val="00951246"/>
    <w:rsid w:val="0095137E"/>
    <w:rsid w:val="0095189E"/>
    <w:rsid w:val="00952E2C"/>
    <w:rsid w:val="00953B5A"/>
    <w:rsid w:val="00953F5A"/>
    <w:rsid w:val="009547E7"/>
    <w:rsid w:val="00954854"/>
    <w:rsid w:val="0095609C"/>
    <w:rsid w:val="009571B3"/>
    <w:rsid w:val="00961651"/>
    <w:rsid w:val="009616B2"/>
    <w:rsid w:val="00961B8E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77099"/>
    <w:rsid w:val="00980880"/>
    <w:rsid w:val="0098094F"/>
    <w:rsid w:val="00982EF4"/>
    <w:rsid w:val="00983331"/>
    <w:rsid w:val="00983F83"/>
    <w:rsid w:val="0098497B"/>
    <w:rsid w:val="009858E0"/>
    <w:rsid w:val="009859A4"/>
    <w:rsid w:val="00985AAD"/>
    <w:rsid w:val="00985CB8"/>
    <w:rsid w:val="00985DC8"/>
    <w:rsid w:val="0098622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21E7"/>
    <w:rsid w:val="009B2AA3"/>
    <w:rsid w:val="009B36CD"/>
    <w:rsid w:val="009B3A82"/>
    <w:rsid w:val="009B3C7A"/>
    <w:rsid w:val="009B546A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56C"/>
    <w:rsid w:val="009E3F33"/>
    <w:rsid w:val="009E4536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111F6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4F93"/>
    <w:rsid w:val="00A25D70"/>
    <w:rsid w:val="00A26CD3"/>
    <w:rsid w:val="00A278A8"/>
    <w:rsid w:val="00A27AC7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0F88"/>
    <w:rsid w:val="00A41111"/>
    <w:rsid w:val="00A412D1"/>
    <w:rsid w:val="00A414E8"/>
    <w:rsid w:val="00A41A14"/>
    <w:rsid w:val="00A4229A"/>
    <w:rsid w:val="00A42838"/>
    <w:rsid w:val="00A449BE"/>
    <w:rsid w:val="00A44E52"/>
    <w:rsid w:val="00A456ED"/>
    <w:rsid w:val="00A45D24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0D"/>
    <w:rsid w:val="00A5738F"/>
    <w:rsid w:val="00A579B8"/>
    <w:rsid w:val="00A619A3"/>
    <w:rsid w:val="00A62B6B"/>
    <w:rsid w:val="00A62E88"/>
    <w:rsid w:val="00A65535"/>
    <w:rsid w:val="00A65C1C"/>
    <w:rsid w:val="00A66413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2C24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95E84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3DF6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D052D"/>
    <w:rsid w:val="00AD0B7D"/>
    <w:rsid w:val="00AD11EB"/>
    <w:rsid w:val="00AD1965"/>
    <w:rsid w:val="00AD1B34"/>
    <w:rsid w:val="00AD3FBE"/>
    <w:rsid w:val="00AD47D4"/>
    <w:rsid w:val="00AD4B33"/>
    <w:rsid w:val="00AD5B26"/>
    <w:rsid w:val="00AD5FDA"/>
    <w:rsid w:val="00AD7489"/>
    <w:rsid w:val="00AD7B47"/>
    <w:rsid w:val="00AE01F2"/>
    <w:rsid w:val="00AE042B"/>
    <w:rsid w:val="00AE09EF"/>
    <w:rsid w:val="00AE1300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08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4527"/>
    <w:rsid w:val="00B0481D"/>
    <w:rsid w:val="00B04D9B"/>
    <w:rsid w:val="00B05DFA"/>
    <w:rsid w:val="00B06178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1272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5ED3"/>
    <w:rsid w:val="00B56C3A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702B4"/>
    <w:rsid w:val="00B70595"/>
    <w:rsid w:val="00B70E39"/>
    <w:rsid w:val="00B72A4C"/>
    <w:rsid w:val="00B734C1"/>
    <w:rsid w:val="00B75185"/>
    <w:rsid w:val="00B7559F"/>
    <w:rsid w:val="00B7605A"/>
    <w:rsid w:val="00B76151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6F9"/>
    <w:rsid w:val="00B95947"/>
    <w:rsid w:val="00B96104"/>
    <w:rsid w:val="00B96757"/>
    <w:rsid w:val="00B97437"/>
    <w:rsid w:val="00BA125B"/>
    <w:rsid w:val="00BA4CC3"/>
    <w:rsid w:val="00BA511B"/>
    <w:rsid w:val="00BA5E0A"/>
    <w:rsid w:val="00BA5FA5"/>
    <w:rsid w:val="00BB070E"/>
    <w:rsid w:val="00BB09A8"/>
    <w:rsid w:val="00BB11AA"/>
    <w:rsid w:val="00BB1576"/>
    <w:rsid w:val="00BB1A65"/>
    <w:rsid w:val="00BB1E98"/>
    <w:rsid w:val="00BB1FDA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698"/>
    <w:rsid w:val="00BF4722"/>
    <w:rsid w:val="00BF4747"/>
    <w:rsid w:val="00BF5171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1F8"/>
    <w:rsid w:val="00C35A61"/>
    <w:rsid w:val="00C35E95"/>
    <w:rsid w:val="00C3646A"/>
    <w:rsid w:val="00C36BF7"/>
    <w:rsid w:val="00C3787E"/>
    <w:rsid w:val="00C4066E"/>
    <w:rsid w:val="00C41667"/>
    <w:rsid w:val="00C41952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57DD0"/>
    <w:rsid w:val="00C60024"/>
    <w:rsid w:val="00C603F1"/>
    <w:rsid w:val="00C6157A"/>
    <w:rsid w:val="00C617F7"/>
    <w:rsid w:val="00C61C3E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0C10"/>
    <w:rsid w:val="00C73149"/>
    <w:rsid w:val="00C73E4D"/>
    <w:rsid w:val="00C747A6"/>
    <w:rsid w:val="00C75590"/>
    <w:rsid w:val="00C7566C"/>
    <w:rsid w:val="00C75769"/>
    <w:rsid w:val="00C75B74"/>
    <w:rsid w:val="00C75E85"/>
    <w:rsid w:val="00C761BD"/>
    <w:rsid w:val="00C76426"/>
    <w:rsid w:val="00C8251C"/>
    <w:rsid w:val="00C834D7"/>
    <w:rsid w:val="00C839A2"/>
    <w:rsid w:val="00C84553"/>
    <w:rsid w:val="00C85F02"/>
    <w:rsid w:val="00C861C0"/>
    <w:rsid w:val="00C90226"/>
    <w:rsid w:val="00C90B6A"/>
    <w:rsid w:val="00C90BFC"/>
    <w:rsid w:val="00C93AA7"/>
    <w:rsid w:val="00C94943"/>
    <w:rsid w:val="00C95129"/>
    <w:rsid w:val="00C951AC"/>
    <w:rsid w:val="00C967CF"/>
    <w:rsid w:val="00CA04CB"/>
    <w:rsid w:val="00CA07BE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707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326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65B8"/>
    <w:rsid w:val="00CF7937"/>
    <w:rsid w:val="00D00D2D"/>
    <w:rsid w:val="00D025F6"/>
    <w:rsid w:val="00D04182"/>
    <w:rsid w:val="00D04C45"/>
    <w:rsid w:val="00D05702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5A0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6776"/>
    <w:rsid w:val="00D676C6"/>
    <w:rsid w:val="00D67BCF"/>
    <w:rsid w:val="00D67D23"/>
    <w:rsid w:val="00D7153A"/>
    <w:rsid w:val="00D717CE"/>
    <w:rsid w:val="00D72E5C"/>
    <w:rsid w:val="00D73435"/>
    <w:rsid w:val="00D73F9D"/>
    <w:rsid w:val="00D75304"/>
    <w:rsid w:val="00D7617A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5E4F"/>
    <w:rsid w:val="00D87929"/>
    <w:rsid w:val="00D90336"/>
    <w:rsid w:val="00D90B20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6CF"/>
    <w:rsid w:val="00DA2F29"/>
    <w:rsid w:val="00DA3822"/>
    <w:rsid w:val="00DA3DCB"/>
    <w:rsid w:val="00DA5967"/>
    <w:rsid w:val="00DA666A"/>
    <w:rsid w:val="00DA6DFD"/>
    <w:rsid w:val="00DA7087"/>
    <w:rsid w:val="00DB2142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0A3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5918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222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0DA6"/>
    <w:rsid w:val="00E12D8F"/>
    <w:rsid w:val="00E13A6D"/>
    <w:rsid w:val="00E1419C"/>
    <w:rsid w:val="00E1544B"/>
    <w:rsid w:val="00E16159"/>
    <w:rsid w:val="00E166B7"/>
    <w:rsid w:val="00E17909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334D"/>
    <w:rsid w:val="00E85FCA"/>
    <w:rsid w:val="00E87599"/>
    <w:rsid w:val="00E875F9"/>
    <w:rsid w:val="00E877E2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8BB"/>
    <w:rsid w:val="00EB39AE"/>
    <w:rsid w:val="00EB486F"/>
    <w:rsid w:val="00EB4A2A"/>
    <w:rsid w:val="00EB4B2C"/>
    <w:rsid w:val="00EB568A"/>
    <w:rsid w:val="00EB6E6F"/>
    <w:rsid w:val="00EB7F5E"/>
    <w:rsid w:val="00EC10CD"/>
    <w:rsid w:val="00EC3309"/>
    <w:rsid w:val="00EC466C"/>
    <w:rsid w:val="00EC4F45"/>
    <w:rsid w:val="00EC56CE"/>
    <w:rsid w:val="00EC5A76"/>
    <w:rsid w:val="00EC6234"/>
    <w:rsid w:val="00EC645B"/>
    <w:rsid w:val="00EC6BC4"/>
    <w:rsid w:val="00EC7175"/>
    <w:rsid w:val="00EC730A"/>
    <w:rsid w:val="00EC7B23"/>
    <w:rsid w:val="00EC7F7D"/>
    <w:rsid w:val="00ED1DFD"/>
    <w:rsid w:val="00ED299A"/>
    <w:rsid w:val="00ED352E"/>
    <w:rsid w:val="00ED45F5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6FD6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32A2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0EEB"/>
    <w:rsid w:val="00F61667"/>
    <w:rsid w:val="00F61983"/>
    <w:rsid w:val="00F61BAF"/>
    <w:rsid w:val="00F62F92"/>
    <w:rsid w:val="00F646E2"/>
    <w:rsid w:val="00F6650D"/>
    <w:rsid w:val="00F66A1E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6BF"/>
    <w:rsid w:val="00F939ED"/>
    <w:rsid w:val="00F95B5A"/>
    <w:rsid w:val="00F96300"/>
    <w:rsid w:val="00F96398"/>
    <w:rsid w:val="00F96486"/>
    <w:rsid w:val="00F96F7A"/>
    <w:rsid w:val="00F96FD9"/>
    <w:rsid w:val="00FA1276"/>
    <w:rsid w:val="00FA2197"/>
    <w:rsid w:val="00FA3222"/>
    <w:rsid w:val="00FA32DA"/>
    <w:rsid w:val="00FA4F64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2D1B"/>
    <w:rsid w:val="00FD4B74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vana.obadalova@renault.s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7F83F-1497-41EC-812A-2808FDBD19CF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b34c024-daf5-4d8c-8657-5762fe14630c"/>
    <ds:schemaRef ds:uri="http://schemas.microsoft.com/office/2006/metadata/properties"/>
    <ds:schemaRef ds:uri="fdf4a984-1207-4ddc-ab53-6e6e57e8cc9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8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3</cp:revision>
  <cp:lastPrinted>2022-06-29T09:01:00Z</cp:lastPrinted>
  <dcterms:created xsi:type="dcterms:W3CDTF">2023-01-26T12:50:00Z</dcterms:created>
  <dcterms:modified xsi:type="dcterms:W3CDTF">2023-01-26T12:50:00Z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1,c,e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