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427F898A" w:rsidR="00792240" w:rsidRPr="007E5423" w:rsidRDefault="00792240" w:rsidP="00792240">
            <w:pPr>
              <w:pStyle w:val="DNaturedudocument"/>
              <w:rPr>
                <w:rFonts w:ascii="Calibri" w:hAnsi="Calibri" w:cs="Calibri"/>
                <w:sz w:val="30"/>
                <w:lang w:val="sk-SK"/>
              </w:rPr>
            </w:pPr>
            <w:r w:rsidRPr="007E5423">
              <w:rPr>
                <w:rFonts w:ascii="Calibri" w:hAnsi="Calibri" w:cs="Calibri"/>
                <w:sz w:val="30"/>
                <w:lang w:val="sk-SK"/>
              </w:rPr>
              <w:t>TLAČOVÁ SPRÁVA</w:t>
            </w:r>
          </w:p>
          <w:p w14:paraId="31CC3F56" w14:textId="54C2AA89" w:rsidR="007E5423" w:rsidRPr="007E5423" w:rsidRDefault="004D4AA1" w:rsidP="007E5423">
            <w:pPr>
              <w:pStyle w:val="DDate"/>
              <w:rPr>
                <w:lang w:val="sk-SK"/>
              </w:rPr>
            </w:pPr>
            <w:r>
              <w:rPr>
                <w:rFonts w:ascii="Read" w:hAnsi="Read" w:cs="Read"/>
              </w:rPr>
              <w:t>19/01/2023</w:t>
            </w:r>
          </w:p>
          <w:p w14:paraId="5677379C" w14:textId="2CFC166C" w:rsidR="006D55F0" w:rsidRPr="007E5423" w:rsidRDefault="006D55F0" w:rsidP="00792240">
            <w:pPr>
              <w:pStyle w:val="DNaturedudocument"/>
              <w:rPr>
                <w:rFonts w:ascii="Read" w:hAnsi="Read" w:cs="Read"/>
                <w:lang w:val="sk-SK"/>
              </w:rPr>
            </w:pPr>
          </w:p>
        </w:tc>
        <w:tc>
          <w:tcPr>
            <w:tcW w:w="658" w:type="dxa"/>
          </w:tcPr>
          <w:p w14:paraId="369D2F5E" w14:textId="77777777" w:rsidR="006D55F0" w:rsidRPr="007E5423" w:rsidRDefault="006D55F0" w:rsidP="008B7C39">
            <w:pPr>
              <w:pStyle w:val="DDate"/>
              <w:rPr>
                <w:lang w:val="sk-SK"/>
              </w:rPr>
            </w:pPr>
          </w:p>
        </w:tc>
      </w:tr>
    </w:tbl>
    <w:p w14:paraId="096C3FD0" w14:textId="2CB6846E" w:rsidR="001F3953" w:rsidRDefault="00DD07A1" w:rsidP="00FF1CBA">
      <w:pPr>
        <w:pStyle w:val="Bezriadkovania"/>
        <w:jc w:val="center"/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Dacia </w:t>
      </w:r>
      <w:r w:rsidR="004D4AA1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dosahuje svoj </w:t>
      </w:r>
      <w:r w:rsidR="00FF1CBA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najv</w:t>
      </w:r>
      <w:r w:rsidR="00A263A1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yŠŠí</w:t>
      </w:r>
      <w:r w:rsidR="00FF1CBA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 podiel na európskom </w:t>
      </w:r>
      <w:r w:rsidR="00A263A1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retail</w:t>
      </w:r>
      <w:r w:rsidR="00D7119B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 </w:t>
      </w:r>
      <w:r w:rsidR="00FF1CBA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trhu</w:t>
      </w:r>
    </w:p>
    <w:p w14:paraId="6D361255" w14:textId="3E271009" w:rsidR="00CB056D" w:rsidRPr="00A41D2F" w:rsidRDefault="00CB056D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</w:p>
    <w:p w14:paraId="6E20F42D" w14:textId="654F6BD4" w:rsidR="0053422F" w:rsidRPr="008A6284" w:rsidRDefault="008612C8" w:rsidP="00053C86">
      <w:pPr>
        <w:pStyle w:val="Bezriadkovania"/>
        <w:tabs>
          <w:tab w:val="left" w:pos="3130"/>
        </w:tabs>
        <w:jc w:val="both"/>
        <w:rPr>
          <w:rFonts w:ascii="Dacia Block" w:hAnsi="Dacia Block" w:cs="Dacia Block"/>
          <w:b/>
          <w:bCs/>
          <w:caps/>
          <w:color w:val="646B52" w:themeColor="accent2"/>
          <w:sz w:val="24"/>
          <w:szCs w:val="24"/>
          <w:lang w:val="sk-SK"/>
        </w:rPr>
      </w:pPr>
      <w:r w:rsidRPr="008A6284">
        <w:rPr>
          <w:rFonts w:ascii="Dacia Block" w:hAnsi="Dacia Block" w:cs="Dacia Block"/>
          <w:b/>
          <w:bCs/>
          <w:caps/>
          <w:color w:val="646B52" w:themeColor="accent2"/>
          <w:sz w:val="24"/>
          <w:szCs w:val="24"/>
          <w:lang w:val="sk-SK"/>
        </w:rPr>
        <w:tab/>
      </w:r>
    </w:p>
    <w:p w14:paraId="36FF41AD" w14:textId="011E3615" w:rsidR="00C0076A" w:rsidRPr="00671BE2" w:rsidRDefault="0068667A" w:rsidP="006B3680">
      <w:pPr>
        <w:pStyle w:val="DPuceronde"/>
        <w:rPr>
          <w:rFonts w:ascii="Dacia Block" w:hAnsi="Dacia Block" w:cs="Dacia Block"/>
          <w:bCs/>
          <w:sz w:val="22"/>
          <w:lang w:val="sk-SK"/>
        </w:rPr>
      </w:pPr>
      <w:r w:rsidRPr="00671BE2">
        <w:rPr>
          <w:rFonts w:ascii="Dacia Block" w:hAnsi="Dacia Block" w:cs="Dacia Block"/>
          <w:bCs/>
          <w:sz w:val="22"/>
          <w:lang w:val="sk-SK"/>
        </w:rPr>
        <w:t>Dacia predala v roku 2022 573 800 vozidiel, čo predstavuje nárast o 6,8 % na klesajúcom trhu v porovnaní s rokom 2021.</w:t>
      </w:r>
    </w:p>
    <w:p w14:paraId="7F0D7334" w14:textId="77777777" w:rsidR="006B3680" w:rsidRPr="00671BE2" w:rsidRDefault="006B3680" w:rsidP="006B3680">
      <w:pPr>
        <w:pStyle w:val="DPuceronde"/>
        <w:numPr>
          <w:ilvl w:val="0"/>
          <w:numId w:val="0"/>
        </w:numPr>
        <w:ind w:left="720"/>
        <w:rPr>
          <w:rFonts w:ascii="Dacia Block" w:hAnsi="Dacia Block" w:cs="Dacia Block"/>
          <w:bCs/>
          <w:sz w:val="22"/>
          <w:lang w:val="sk-SK"/>
        </w:rPr>
      </w:pPr>
    </w:p>
    <w:p w14:paraId="26359703" w14:textId="0BAF5B3D" w:rsidR="00D60EA7" w:rsidRPr="00671BE2" w:rsidRDefault="00C0076A" w:rsidP="006B3680">
      <w:pPr>
        <w:pStyle w:val="DPuceronde"/>
        <w:rPr>
          <w:rFonts w:ascii="Dacia Block" w:hAnsi="Dacia Block" w:cs="Dacia Block"/>
          <w:bCs/>
          <w:sz w:val="22"/>
          <w:lang w:val="sk-SK"/>
        </w:rPr>
      </w:pPr>
      <w:r w:rsidRPr="00671BE2">
        <w:rPr>
          <w:rFonts w:ascii="Dacia Block" w:hAnsi="Dacia Block" w:cs="Dacia Block"/>
          <w:bCs/>
          <w:sz w:val="22"/>
          <w:lang w:val="sk-SK"/>
        </w:rPr>
        <w:t>Značka dosiahla významný míľnik a od roku 2004 predala svoje 8-miliónte vozidlo.</w:t>
      </w:r>
    </w:p>
    <w:p w14:paraId="02C6F870" w14:textId="77777777" w:rsidR="00D60EA7" w:rsidRPr="00671BE2" w:rsidRDefault="00D60EA7" w:rsidP="00D60EA7">
      <w:pPr>
        <w:pStyle w:val="DPuceronde"/>
        <w:numPr>
          <w:ilvl w:val="0"/>
          <w:numId w:val="0"/>
        </w:numPr>
        <w:ind w:left="720"/>
        <w:rPr>
          <w:rFonts w:ascii="Dacia Block" w:hAnsi="Dacia Block" w:cs="Dacia Block"/>
          <w:bCs/>
          <w:sz w:val="22"/>
          <w:lang w:val="sk-SK"/>
        </w:rPr>
      </w:pPr>
    </w:p>
    <w:p w14:paraId="48BF23F4" w14:textId="325050BB" w:rsidR="00D60EA7" w:rsidRPr="00671BE2" w:rsidRDefault="00D60EA7" w:rsidP="00D60EA7">
      <w:pPr>
        <w:pStyle w:val="DPuceronde"/>
        <w:rPr>
          <w:rFonts w:ascii="Dacia Block" w:hAnsi="Dacia Block" w:cs="Dacia Block"/>
          <w:bCs/>
          <w:sz w:val="22"/>
          <w:lang w:val="sk-SK"/>
        </w:rPr>
      </w:pPr>
      <w:r w:rsidRPr="00671BE2">
        <w:rPr>
          <w:rFonts w:ascii="Dacia Block" w:hAnsi="Dacia Block" w:cs="Dacia Block"/>
          <w:bCs/>
          <w:sz w:val="22"/>
          <w:lang w:val="sk-SK"/>
        </w:rPr>
        <w:t xml:space="preserve"> Dacia dosiahla rekordné podiely na trhu, čo predstavuje:</w:t>
      </w:r>
    </w:p>
    <w:p w14:paraId="67D33110" w14:textId="6D35BAF1" w:rsidR="00D60EA7" w:rsidRPr="00671BE2" w:rsidRDefault="00D60EA7" w:rsidP="006B3680">
      <w:pPr>
        <w:pStyle w:val="DPuceronde"/>
        <w:numPr>
          <w:ilvl w:val="0"/>
          <w:numId w:val="6"/>
        </w:numPr>
        <w:rPr>
          <w:rFonts w:ascii="Dacia Block" w:hAnsi="Dacia Block" w:cs="Dacia Block"/>
          <w:sz w:val="22"/>
          <w:lang w:val="sk-SK"/>
        </w:rPr>
      </w:pPr>
      <w:r w:rsidRPr="00671BE2">
        <w:rPr>
          <w:rFonts w:ascii="Dacia Block" w:hAnsi="Dacia Block" w:cs="Dacia Block"/>
          <w:sz w:val="22"/>
          <w:lang w:val="sk-SK"/>
        </w:rPr>
        <w:t xml:space="preserve">3,7 % predaja osobných a úžitkových vozidiel* v Európe (nárast o 0,5 bodu v porovnaní s rokom </w:t>
      </w:r>
      <w:r w:rsidR="00D6730E" w:rsidRPr="00671BE2">
        <w:rPr>
          <w:rFonts w:ascii="Dacia Block" w:hAnsi="Dacia Block" w:cs="Dacia Block"/>
          <w:sz w:val="22"/>
          <w:lang w:val="sk-SK"/>
        </w:rPr>
        <w:t xml:space="preserve">  </w:t>
      </w:r>
      <w:r w:rsidRPr="00671BE2">
        <w:rPr>
          <w:rFonts w:ascii="Dacia Block" w:hAnsi="Dacia Block" w:cs="Dacia Block"/>
          <w:sz w:val="22"/>
          <w:lang w:val="sk-SK"/>
        </w:rPr>
        <w:t>2021)</w:t>
      </w:r>
    </w:p>
    <w:p w14:paraId="2C0E2275" w14:textId="64B14687" w:rsidR="00D60EA7" w:rsidRPr="00671BE2" w:rsidRDefault="00D60EA7" w:rsidP="006B3680">
      <w:pPr>
        <w:pStyle w:val="DPuceronde"/>
        <w:numPr>
          <w:ilvl w:val="0"/>
          <w:numId w:val="6"/>
        </w:numPr>
        <w:rPr>
          <w:rFonts w:ascii="Dacia Block" w:hAnsi="Dacia Block" w:cs="Dacia Block"/>
          <w:sz w:val="22"/>
          <w:lang w:val="sk-SK"/>
        </w:rPr>
      </w:pPr>
      <w:r w:rsidRPr="00671BE2">
        <w:rPr>
          <w:rFonts w:ascii="Dacia Block" w:hAnsi="Dacia Block" w:cs="Dacia Block"/>
          <w:sz w:val="22"/>
          <w:lang w:val="sk-SK"/>
        </w:rPr>
        <w:t xml:space="preserve">4,2 % predaja </w:t>
      </w:r>
      <w:r w:rsidR="00921FD2" w:rsidRPr="00671BE2">
        <w:rPr>
          <w:rFonts w:ascii="Dacia Block" w:hAnsi="Dacia Block" w:cs="Dacia Block"/>
          <w:sz w:val="22"/>
          <w:lang w:val="sk-SK"/>
        </w:rPr>
        <w:t>OV</w:t>
      </w:r>
      <w:r w:rsidRPr="00671BE2">
        <w:rPr>
          <w:rFonts w:ascii="Dacia Block" w:hAnsi="Dacia Block" w:cs="Dacia Block"/>
          <w:sz w:val="22"/>
          <w:lang w:val="sk-SK"/>
        </w:rPr>
        <w:t>* v Európe (nárast o 0,7 bodu v porovnaní s rokom 2021)</w:t>
      </w:r>
    </w:p>
    <w:p w14:paraId="17A2AC9E" w14:textId="1D82A037" w:rsidR="00C0076A" w:rsidRPr="00671BE2" w:rsidRDefault="00D60EA7" w:rsidP="006B3680">
      <w:pPr>
        <w:pStyle w:val="DPuceronde"/>
        <w:numPr>
          <w:ilvl w:val="0"/>
          <w:numId w:val="6"/>
        </w:numPr>
        <w:rPr>
          <w:rFonts w:ascii="Dacia Block" w:hAnsi="Dacia Block" w:cs="Dacia Block"/>
          <w:sz w:val="22"/>
          <w:lang w:val="sk-SK"/>
        </w:rPr>
      </w:pPr>
      <w:r w:rsidRPr="00671BE2">
        <w:rPr>
          <w:rFonts w:ascii="Dacia Block" w:hAnsi="Dacia Block" w:cs="Dacia Block"/>
          <w:sz w:val="22"/>
          <w:lang w:val="sk-SK"/>
        </w:rPr>
        <w:t xml:space="preserve">7,6 % predaja </w:t>
      </w:r>
      <w:r w:rsidR="00674EC5" w:rsidRPr="00671BE2">
        <w:rPr>
          <w:rFonts w:ascii="Dacia Block" w:hAnsi="Dacia Block" w:cs="Dacia Block"/>
          <w:sz w:val="22"/>
          <w:lang w:val="sk-SK"/>
        </w:rPr>
        <w:t>OV</w:t>
      </w:r>
      <w:r w:rsidRPr="00671BE2">
        <w:rPr>
          <w:rFonts w:ascii="Dacia Block" w:hAnsi="Dacia Block" w:cs="Dacia Block"/>
          <w:sz w:val="22"/>
          <w:lang w:val="sk-SK"/>
        </w:rPr>
        <w:t>**</w:t>
      </w:r>
      <w:r w:rsidR="00EA553A">
        <w:rPr>
          <w:rFonts w:ascii="Dacia Block" w:hAnsi="Dacia Block" w:cs="Dacia Block"/>
          <w:sz w:val="22"/>
          <w:lang w:val="sk-SK"/>
        </w:rPr>
        <w:t xml:space="preserve"> </w:t>
      </w:r>
      <w:proofErr w:type="spellStart"/>
      <w:r w:rsidR="0032051E">
        <w:rPr>
          <w:rFonts w:ascii="Dacia Block" w:hAnsi="Dacia Block" w:cs="Dacia Block"/>
          <w:sz w:val="22"/>
          <w:lang w:val="sk-SK"/>
        </w:rPr>
        <w:t>retail</w:t>
      </w:r>
      <w:proofErr w:type="spellEnd"/>
      <w:r w:rsidR="0032051E">
        <w:rPr>
          <w:rFonts w:ascii="Dacia Block" w:hAnsi="Dacia Block" w:cs="Dacia Block"/>
          <w:sz w:val="22"/>
          <w:lang w:val="sk-SK"/>
        </w:rPr>
        <w:t xml:space="preserve"> klientele</w:t>
      </w:r>
      <w:r w:rsidRPr="00671BE2">
        <w:rPr>
          <w:rFonts w:ascii="Dacia Block" w:hAnsi="Dacia Block" w:cs="Dacia Block"/>
          <w:sz w:val="22"/>
          <w:lang w:val="sk-SK"/>
        </w:rPr>
        <w:t xml:space="preserve"> (hlavný prispievateľ k úspechu značky) v Európe (nárast o </w:t>
      </w:r>
      <w:r w:rsidR="00D6730E" w:rsidRPr="00671BE2">
        <w:rPr>
          <w:rFonts w:ascii="Dacia Block" w:hAnsi="Dacia Block" w:cs="Dacia Block"/>
          <w:sz w:val="22"/>
          <w:lang w:val="sk-SK"/>
        </w:rPr>
        <w:t xml:space="preserve"> </w:t>
      </w:r>
      <w:r w:rsidR="0032051E">
        <w:rPr>
          <w:rFonts w:ascii="Dacia Block" w:hAnsi="Dacia Block" w:cs="Dacia Block"/>
          <w:sz w:val="22"/>
          <w:lang w:val="sk-SK"/>
        </w:rPr>
        <w:t>1</w:t>
      </w:r>
      <w:r w:rsidRPr="00671BE2">
        <w:rPr>
          <w:rFonts w:ascii="Dacia Block" w:hAnsi="Dacia Block" w:cs="Dacia Block"/>
          <w:sz w:val="22"/>
          <w:lang w:val="sk-SK"/>
        </w:rPr>
        <w:t>,4 bodu v porovnaní s rokom 2021), čím si upevnila svoje tretie miesto.</w:t>
      </w:r>
    </w:p>
    <w:p w14:paraId="15397C10" w14:textId="504191AA" w:rsidR="00D60EA7" w:rsidRPr="008A6284" w:rsidRDefault="00D60EA7" w:rsidP="00D60EA7">
      <w:pPr>
        <w:pStyle w:val="DPuceronde"/>
        <w:numPr>
          <w:ilvl w:val="0"/>
          <w:numId w:val="0"/>
        </w:numPr>
        <w:ind w:left="720" w:hanging="360"/>
        <w:rPr>
          <w:rFonts w:ascii="Calibri" w:hAnsi="Calibri" w:cs="Calibri"/>
          <w:sz w:val="24"/>
          <w:szCs w:val="24"/>
          <w:lang w:val="sk-SK"/>
        </w:rPr>
      </w:pPr>
    </w:p>
    <w:p w14:paraId="648526BA" w14:textId="57C2C9F9" w:rsidR="005C2FD3" w:rsidRPr="009E2327" w:rsidRDefault="005C2FD3" w:rsidP="00154318">
      <w:pPr>
        <w:pStyle w:val="DPuceronde"/>
        <w:spacing w:line="360" w:lineRule="auto"/>
        <w:ind w:left="714" w:hanging="357"/>
        <w:rPr>
          <w:rFonts w:ascii="Dacia Block" w:hAnsi="Dacia Block" w:cs="Dacia Block"/>
          <w:sz w:val="22"/>
          <w:lang w:val="sk-SK"/>
        </w:rPr>
      </w:pPr>
      <w:r w:rsidRPr="009E2327">
        <w:rPr>
          <w:rFonts w:ascii="Dacia Block" w:hAnsi="Dacia Block" w:cs="Dacia Block"/>
          <w:sz w:val="22"/>
          <w:lang w:val="sk-SK"/>
        </w:rPr>
        <w:t>Tento úspech bol poháňaný robustným produktovým plánom so štyrmi kľúčovými modelmi:</w:t>
      </w:r>
    </w:p>
    <w:p w14:paraId="55D27F01" w14:textId="77777777" w:rsidR="00B416A3" w:rsidRDefault="005C2FD3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r w:rsidRPr="009E2327">
        <w:rPr>
          <w:rFonts w:ascii="Dacia Block" w:hAnsi="Dacia Block" w:cs="Dacia Block"/>
          <w:sz w:val="22"/>
          <w:lang w:val="sk-SK"/>
        </w:rPr>
        <w:t xml:space="preserve">Dacia </w:t>
      </w:r>
      <w:proofErr w:type="spellStart"/>
      <w:r w:rsidRPr="009E2327">
        <w:rPr>
          <w:rFonts w:ascii="Dacia Block" w:hAnsi="Dacia Block" w:cs="Dacia Block"/>
          <w:sz w:val="22"/>
          <w:lang w:val="sk-SK"/>
        </w:rPr>
        <w:t>Sandero</w:t>
      </w:r>
      <w:proofErr w:type="spellEnd"/>
      <w:r w:rsidRPr="009E2327">
        <w:rPr>
          <w:rFonts w:ascii="Dacia Block" w:hAnsi="Dacia Block" w:cs="Dacia Block"/>
          <w:sz w:val="22"/>
          <w:lang w:val="sk-SK"/>
        </w:rPr>
        <w:t xml:space="preserve">: 229 500 predaných kusov, čo predstavuje nárast o 1,2 % v porovnaní s rokom 2021; </w:t>
      </w:r>
    </w:p>
    <w:p w14:paraId="632B9ABD" w14:textId="3CB3B924" w:rsidR="005C2FD3" w:rsidRPr="009E2327" w:rsidRDefault="00B416A3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proofErr w:type="spellStart"/>
      <w:r>
        <w:rPr>
          <w:rFonts w:ascii="Dacia Block" w:hAnsi="Dacia Block" w:cs="Dacia Block"/>
          <w:sz w:val="22"/>
          <w:lang w:val="sk-SK"/>
        </w:rPr>
        <w:t>Sandero</w:t>
      </w:r>
      <w:proofErr w:type="spellEnd"/>
      <w:r>
        <w:rPr>
          <w:rFonts w:ascii="Dacia Block" w:hAnsi="Dacia Block" w:cs="Dacia Block"/>
          <w:sz w:val="22"/>
          <w:lang w:val="sk-SK"/>
        </w:rPr>
        <w:t xml:space="preserve"> je </w:t>
      </w:r>
      <w:r w:rsidR="005C2FD3" w:rsidRPr="009E2327">
        <w:rPr>
          <w:rFonts w:ascii="Dacia Block" w:hAnsi="Dacia Block" w:cs="Dacia Block"/>
          <w:sz w:val="22"/>
          <w:lang w:val="sk-SK"/>
        </w:rPr>
        <w:t xml:space="preserve">najpredávanejšie vozidlo na európskom </w:t>
      </w:r>
      <w:proofErr w:type="spellStart"/>
      <w:r w:rsidR="00334B3B">
        <w:rPr>
          <w:rFonts w:ascii="Dacia Block" w:hAnsi="Dacia Block" w:cs="Dacia Block"/>
          <w:sz w:val="22"/>
          <w:lang w:val="sk-SK"/>
        </w:rPr>
        <w:t>retail</w:t>
      </w:r>
      <w:proofErr w:type="spellEnd"/>
      <w:r w:rsidR="005C2FD3" w:rsidRPr="009E2327">
        <w:rPr>
          <w:rFonts w:ascii="Dacia Block" w:hAnsi="Dacia Block" w:cs="Dacia Block"/>
          <w:sz w:val="22"/>
          <w:lang w:val="sk-SK"/>
        </w:rPr>
        <w:t xml:space="preserve"> trhu od roku 2017</w:t>
      </w:r>
    </w:p>
    <w:p w14:paraId="703C6F36" w14:textId="77777777" w:rsidR="00B416A3" w:rsidRDefault="005C2FD3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r w:rsidRPr="009E2327">
        <w:rPr>
          <w:rFonts w:ascii="Dacia Block" w:hAnsi="Dacia Block" w:cs="Dacia Block"/>
          <w:sz w:val="22"/>
          <w:lang w:val="sk-SK"/>
        </w:rPr>
        <w:t xml:space="preserve">Dacia </w:t>
      </w:r>
      <w:proofErr w:type="spellStart"/>
      <w:r w:rsidRPr="009E2327">
        <w:rPr>
          <w:rFonts w:ascii="Dacia Block" w:hAnsi="Dacia Block" w:cs="Dacia Block"/>
          <w:sz w:val="22"/>
          <w:lang w:val="sk-SK"/>
        </w:rPr>
        <w:t>Duster</w:t>
      </w:r>
      <w:proofErr w:type="spellEnd"/>
      <w:r w:rsidRPr="009E2327">
        <w:rPr>
          <w:rFonts w:ascii="Dacia Block" w:hAnsi="Dacia Block" w:cs="Dacia Block"/>
          <w:sz w:val="22"/>
          <w:lang w:val="sk-SK"/>
        </w:rPr>
        <w:t xml:space="preserve">: 197 100 predaných kusov, čo predstavuje nárast o 5,8 % v porovnaní s rokom 2021; </w:t>
      </w:r>
    </w:p>
    <w:p w14:paraId="1ADC3774" w14:textId="3C5DA980" w:rsidR="005C2FD3" w:rsidRPr="009E2327" w:rsidRDefault="00B416A3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proofErr w:type="spellStart"/>
      <w:r>
        <w:rPr>
          <w:rFonts w:ascii="Dacia Block" w:hAnsi="Dacia Block" w:cs="Dacia Block"/>
          <w:sz w:val="22"/>
          <w:lang w:val="sk-SK"/>
        </w:rPr>
        <w:t>Duster</w:t>
      </w:r>
      <w:proofErr w:type="spellEnd"/>
      <w:r>
        <w:rPr>
          <w:rFonts w:ascii="Dacia Block" w:hAnsi="Dacia Block" w:cs="Dacia Block"/>
          <w:sz w:val="22"/>
          <w:lang w:val="sk-SK"/>
        </w:rPr>
        <w:t xml:space="preserve"> je </w:t>
      </w:r>
      <w:r w:rsidR="005C2FD3" w:rsidRPr="009E2327">
        <w:rPr>
          <w:rFonts w:ascii="Dacia Block" w:hAnsi="Dacia Block" w:cs="Dacia Block"/>
          <w:sz w:val="22"/>
          <w:lang w:val="sk-SK"/>
        </w:rPr>
        <w:t xml:space="preserve">druhé najpredávanejšie vozidlo na európskom </w:t>
      </w:r>
      <w:proofErr w:type="spellStart"/>
      <w:r>
        <w:rPr>
          <w:rFonts w:ascii="Dacia Block" w:hAnsi="Dacia Block" w:cs="Dacia Block"/>
          <w:sz w:val="22"/>
          <w:lang w:val="sk-SK"/>
        </w:rPr>
        <w:t>retail</w:t>
      </w:r>
      <w:proofErr w:type="spellEnd"/>
      <w:r w:rsidR="005C2FD3" w:rsidRPr="009E2327">
        <w:rPr>
          <w:rFonts w:ascii="Dacia Block" w:hAnsi="Dacia Block" w:cs="Dacia Block"/>
          <w:sz w:val="22"/>
          <w:lang w:val="sk-SK"/>
        </w:rPr>
        <w:t xml:space="preserve"> trhu v roku 2022 a najpredávanejšie SUV na maloobchodnom trhu od roku 2018</w:t>
      </w:r>
    </w:p>
    <w:p w14:paraId="3789AB1F" w14:textId="77777777" w:rsidR="00151BD4" w:rsidRDefault="005C2FD3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r w:rsidRPr="009E2327">
        <w:rPr>
          <w:rFonts w:ascii="Dacia Block" w:hAnsi="Dacia Block" w:cs="Dacia Block"/>
          <w:sz w:val="22"/>
          <w:lang w:val="sk-SK"/>
        </w:rPr>
        <w:t xml:space="preserve">Dacia </w:t>
      </w:r>
      <w:proofErr w:type="spellStart"/>
      <w:r w:rsidRPr="009E2327">
        <w:rPr>
          <w:rFonts w:ascii="Dacia Block" w:hAnsi="Dacia Block" w:cs="Dacia Block"/>
          <w:sz w:val="22"/>
          <w:lang w:val="sk-SK"/>
        </w:rPr>
        <w:t>Jogger</w:t>
      </w:r>
      <w:proofErr w:type="spellEnd"/>
      <w:r w:rsidRPr="009E2327">
        <w:rPr>
          <w:rFonts w:ascii="Dacia Block" w:hAnsi="Dacia Block" w:cs="Dacia Block"/>
          <w:sz w:val="22"/>
          <w:lang w:val="sk-SK"/>
        </w:rPr>
        <w:t xml:space="preserve">: 56 800 predaných kusov v prvom roku; </w:t>
      </w:r>
    </w:p>
    <w:p w14:paraId="0D481B1C" w14:textId="6CC2A138" w:rsidR="005C2FD3" w:rsidRPr="009E2327" w:rsidRDefault="00151BD4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r>
        <w:rPr>
          <w:rFonts w:ascii="Dacia Block" w:hAnsi="Dacia Block" w:cs="Dacia Block"/>
          <w:sz w:val="22"/>
          <w:lang w:val="sk-SK"/>
        </w:rPr>
        <w:t> </w:t>
      </w:r>
      <w:proofErr w:type="spellStart"/>
      <w:r>
        <w:rPr>
          <w:rFonts w:ascii="Dacia Block" w:hAnsi="Dacia Block" w:cs="Dacia Block"/>
          <w:sz w:val="22"/>
          <w:lang w:val="sk-SK"/>
        </w:rPr>
        <w:t>Jogger</w:t>
      </w:r>
      <w:proofErr w:type="spellEnd"/>
      <w:r>
        <w:rPr>
          <w:rFonts w:ascii="Dacia Block" w:hAnsi="Dacia Block" w:cs="Dacia Block"/>
          <w:sz w:val="22"/>
          <w:lang w:val="sk-SK"/>
        </w:rPr>
        <w:t xml:space="preserve"> je </w:t>
      </w:r>
      <w:r w:rsidR="005C2FD3" w:rsidRPr="009E2327">
        <w:rPr>
          <w:rFonts w:ascii="Dacia Block" w:hAnsi="Dacia Block" w:cs="Dacia Block"/>
          <w:sz w:val="22"/>
          <w:lang w:val="sk-SK"/>
        </w:rPr>
        <w:t xml:space="preserve">druhé najpredávanejšie vozidlo segmentu C mimo SUV na európskom </w:t>
      </w:r>
      <w:proofErr w:type="spellStart"/>
      <w:r>
        <w:rPr>
          <w:rFonts w:ascii="Dacia Block" w:hAnsi="Dacia Block" w:cs="Dacia Block"/>
          <w:sz w:val="22"/>
          <w:lang w:val="sk-SK"/>
        </w:rPr>
        <w:t>retail</w:t>
      </w:r>
      <w:proofErr w:type="spellEnd"/>
      <w:r w:rsidR="005C2FD3" w:rsidRPr="009E2327">
        <w:rPr>
          <w:rFonts w:ascii="Dacia Block" w:hAnsi="Dacia Block" w:cs="Dacia Block"/>
          <w:sz w:val="22"/>
          <w:lang w:val="sk-SK"/>
        </w:rPr>
        <w:t xml:space="preserve"> trhu</w:t>
      </w:r>
    </w:p>
    <w:p w14:paraId="524A36BE" w14:textId="77777777" w:rsidR="00151BD4" w:rsidRDefault="005C2FD3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r w:rsidRPr="009E2327">
        <w:rPr>
          <w:rFonts w:ascii="Dacia Block" w:hAnsi="Dacia Block" w:cs="Dacia Block"/>
          <w:sz w:val="22"/>
          <w:lang w:val="sk-SK"/>
        </w:rPr>
        <w:t xml:space="preserve">Dacia </w:t>
      </w:r>
      <w:proofErr w:type="spellStart"/>
      <w:r w:rsidRPr="009E2327">
        <w:rPr>
          <w:rFonts w:ascii="Dacia Block" w:hAnsi="Dacia Block" w:cs="Dacia Block"/>
          <w:sz w:val="22"/>
          <w:lang w:val="sk-SK"/>
        </w:rPr>
        <w:t>Spring</w:t>
      </w:r>
      <w:proofErr w:type="spellEnd"/>
      <w:r w:rsidRPr="009E2327">
        <w:rPr>
          <w:rFonts w:ascii="Dacia Block" w:hAnsi="Dacia Block" w:cs="Dacia Block"/>
          <w:sz w:val="22"/>
          <w:lang w:val="sk-SK"/>
        </w:rPr>
        <w:t xml:space="preserve">: 48 900 predaných kusov, čo predstavuje nárast o 75 % v porovnaní s rokom 2021; </w:t>
      </w:r>
    </w:p>
    <w:p w14:paraId="7E7DF5F4" w14:textId="75EED4F7" w:rsidR="00D60EA7" w:rsidRPr="009E2327" w:rsidRDefault="00151BD4" w:rsidP="009E2327">
      <w:pPr>
        <w:pStyle w:val="DPuceronde"/>
        <w:numPr>
          <w:ilvl w:val="0"/>
          <w:numId w:val="7"/>
        </w:numPr>
        <w:rPr>
          <w:rFonts w:ascii="Dacia Block" w:hAnsi="Dacia Block" w:cs="Dacia Block"/>
          <w:sz w:val="22"/>
          <w:lang w:val="sk-SK"/>
        </w:rPr>
      </w:pPr>
      <w:r>
        <w:rPr>
          <w:rFonts w:ascii="Dacia Block" w:hAnsi="Dacia Block" w:cs="Dacia Block"/>
          <w:sz w:val="22"/>
          <w:lang w:val="sk-SK"/>
        </w:rPr>
        <w:t> </w:t>
      </w:r>
      <w:proofErr w:type="spellStart"/>
      <w:r>
        <w:rPr>
          <w:rFonts w:ascii="Dacia Block" w:hAnsi="Dacia Block" w:cs="Dacia Block"/>
          <w:sz w:val="22"/>
          <w:lang w:val="sk-SK"/>
        </w:rPr>
        <w:t>Spring</w:t>
      </w:r>
      <w:proofErr w:type="spellEnd"/>
      <w:r>
        <w:rPr>
          <w:rFonts w:ascii="Dacia Block" w:hAnsi="Dacia Block" w:cs="Dacia Block"/>
          <w:sz w:val="22"/>
          <w:lang w:val="sk-SK"/>
        </w:rPr>
        <w:t xml:space="preserve"> je </w:t>
      </w:r>
      <w:r w:rsidR="005C2FD3" w:rsidRPr="009E2327">
        <w:rPr>
          <w:rFonts w:ascii="Dacia Block" w:hAnsi="Dacia Block" w:cs="Dacia Block"/>
          <w:sz w:val="22"/>
          <w:lang w:val="sk-SK"/>
        </w:rPr>
        <w:t xml:space="preserve">tretie najpredávanejšie elektrické vozidlo na európskom </w:t>
      </w:r>
      <w:proofErr w:type="spellStart"/>
      <w:r>
        <w:rPr>
          <w:rFonts w:ascii="Dacia Block" w:hAnsi="Dacia Block" w:cs="Dacia Block"/>
          <w:sz w:val="22"/>
          <w:lang w:val="sk-SK"/>
        </w:rPr>
        <w:t>retail</w:t>
      </w:r>
      <w:proofErr w:type="spellEnd"/>
      <w:r w:rsidR="005C2FD3" w:rsidRPr="009E2327">
        <w:rPr>
          <w:rFonts w:ascii="Dacia Block" w:hAnsi="Dacia Block" w:cs="Dacia Block"/>
          <w:sz w:val="22"/>
          <w:lang w:val="sk-SK"/>
        </w:rPr>
        <w:t xml:space="preserve"> trhu</w:t>
      </w:r>
    </w:p>
    <w:p w14:paraId="3386FFC2" w14:textId="77777777" w:rsidR="00AF6B52" w:rsidRPr="009E2327" w:rsidRDefault="00AF6B52" w:rsidP="00154318">
      <w:pPr>
        <w:pStyle w:val="DPuceronde"/>
        <w:numPr>
          <w:ilvl w:val="0"/>
          <w:numId w:val="0"/>
        </w:numPr>
        <w:spacing w:line="360" w:lineRule="auto"/>
        <w:ind w:left="714"/>
        <w:rPr>
          <w:rFonts w:ascii="Dacia Block" w:hAnsi="Dacia Block" w:cs="Dacia Block"/>
          <w:sz w:val="22"/>
          <w:lang w:val="sk-SK"/>
        </w:rPr>
      </w:pPr>
    </w:p>
    <w:p w14:paraId="005A7BE0" w14:textId="3985FA44" w:rsidR="0064073A" w:rsidRPr="009E2327" w:rsidRDefault="00AF6B52" w:rsidP="00AF6B52">
      <w:pPr>
        <w:pStyle w:val="DPuceronde"/>
        <w:rPr>
          <w:rFonts w:ascii="Dacia Block" w:hAnsi="Dacia Block" w:cs="Dacia Block"/>
          <w:sz w:val="22"/>
          <w:lang w:val="sk-SK"/>
        </w:rPr>
      </w:pPr>
      <w:r w:rsidRPr="009E2327">
        <w:rPr>
          <w:rFonts w:ascii="Dacia Block" w:hAnsi="Dacia Block" w:cs="Dacia Block"/>
          <w:sz w:val="22"/>
          <w:lang w:val="sk-SK"/>
        </w:rPr>
        <w:t>Dacia pokračuje v</w:t>
      </w:r>
      <w:r w:rsidR="004D75D6" w:rsidRPr="009E2327">
        <w:rPr>
          <w:rFonts w:ascii="Dacia Block" w:hAnsi="Dacia Block" w:cs="Dacia Block"/>
          <w:sz w:val="22"/>
          <w:lang w:val="sk-SK"/>
        </w:rPr>
        <w:t> </w:t>
      </w:r>
      <w:r w:rsidR="00742FFB" w:rsidRPr="009E2327">
        <w:rPr>
          <w:rFonts w:ascii="Dacia Block" w:hAnsi="Dacia Block" w:cs="Dacia Block"/>
          <w:sz w:val="22"/>
          <w:lang w:val="sk-SK"/>
        </w:rPr>
        <w:t>definova</w:t>
      </w:r>
      <w:r w:rsidR="004D75D6" w:rsidRPr="009E2327">
        <w:rPr>
          <w:rFonts w:ascii="Dacia Block" w:hAnsi="Dacia Block" w:cs="Dacia Block"/>
          <w:sz w:val="22"/>
          <w:lang w:val="sk-SK"/>
        </w:rPr>
        <w:t xml:space="preserve">ní </w:t>
      </w:r>
      <w:r w:rsidR="00D6290C" w:rsidRPr="009E2327">
        <w:rPr>
          <w:rFonts w:ascii="Dacia Block" w:hAnsi="Dacia Block" w:cs="Dacia Block"/>
          <w:sz w:val="22"/>
          <w:lang w:val="sk-SK"/>
        </w:rPr>
        <w:t>základných prvkov</w:t>
      </w:r>
      <w:r w:rsidR="00DF2CD0" w:rsidRPr="009E2327">
        <w:rPr>
          <w:rFonts w:ascii="Dacia Block" w:hAnsi="Dacia Block" w:cs="Dacia Block"/>
          <w:sz w:val="22"/>
          <w:lang w:val="sk-SK"/>
        </w:rPr>
        <w:t>,</w:t>
      </w:r>
      <w:r w:rsidR="004D75D6" w:rsidRPr="009E2327">
        <w:rPr>
          <w:rFonts w:ascii="Dacia Block" w:hAnsi="Dacia Block" w:cs="Dacia Block"/>
          <w:sz w:val="22"/>
          <w:lang w:val="sk-SK"/>
        </w:rPr>
        <w:t xml:space="preserve"> jedinečn</w:t>
      </w:r>
      <w:r w:rsidR="00DF2CD0" w:rsidRPr="009E2327">
        <w:rPr>
          <w:rFonts w:ascii="Dacia Block" w:hAnsi="Dacia Block" w:cs="Dacia Block"/>
          <w:sz w:val="22"/>
          <w:lang w:val="sk-SK"/>
        </w:rPr>
        <w:t>ého postavenia</w:t>
      </w:r>
      <w:r w:rsidR="004D75D6" w:rsidRPr="009E2327">
        <w:rPr>
          <w:rFonts w:ascii="Dacia Block" w:hAnsi="Dacia Block" w:cs="Dacia Block"/>
          <w:sz w:val="22"/>
          <w:lang w:val="sk-SK"/>
        </w:rPr>
        <w:t xml:space="preserve"> podporovan</w:t>
      </w:r>
      <w:r w:rsidR="00DF2CD0" w:rsidRPr="009E2327">
        <w:rPr>
          <w:rFonts w:ascii="Dacia Block" w:hAnsi="Dacia Block" w:cs="Dacia Block"/>
          <w:sz w:val="22"/>
          <w:lang w:val="sk-SK"/>
        </w:rPr>
        <w:t>ého</w:t>
      </w:r>
      <w:r w:rsidR="004D75D6" w:rsidRPr="009E2327">
        <w:rPr>
          <w:rFonts w:ascii="Dacia Block" w:hAnsi="Dacia Block" w:cs="Dacia Block"/>
          <w:sz w:val="22"/>
          <w:lang w:val="sk-SK"/>
        </w:rPr>
        <w:t xml:space="preserve"> </w:t>
      </w:r>
      <w:r w:rsidR="001F57B8" w:rsidRPr="009E2327">
        <w:rPr>
          <w:rFonts w:ascii="Dacia Block" w:hAnsi="Dacia Block" w:cs="Dacia Block"/>
          <w:sz w:val="22"/>
          <w:lang w:val="sk-SK"/>
        </w:rPr>
        <w:t>jej zákazníkmi</w:t>
      </w:r>
      <w:r w:rsidR="0057344C" w:rsidRPr="009E2327">
        <w:rPr>
          <w:rFonts w:ascii="Dacia Block" w:hAnsi="Dacia Block" w:cs="Dacia Block"/>
          <w:sz w:val="22"/>
          <w:lang w:val="sk-SK"/>
        </w:rPr>
        <w:t>, čo dokazuje miera získavania a</w:t>
      </w:r>
      <w:r w:rsidR="004640FB" w:rsidRPr="009E2327">
        <w:rPr>
          <w:rFonts w:ascii="Dacia Block" w:hAnsi="Dacia Block" w:cs="Dacia Block"/>
          <w:sz w:val="22"/>
          <w:lang w:val="sk-SK"/>
        </w:rPr>
        <w:t> </w:t>
      </w:r>
      <w:r w:rsidR="0057344C" w:rsidRPr="009E2327">
        <w:rPr>
          <w:rFonts w:ascii="Dacia Block" w:hAnsi="Dacia Block" w:cs="Dacia Block"/>
          <w:sz w:val="22"/>
          <w:lang w:val="sk-SK"/>
        </w:rPr>
        <w:t>udržania</w:t>
      </w:r>
      <w:r w:rsidR="004640FB" w:rsidRPr="009E2327">
        <w:rPr>
          <w:rFonts w:ascii="Dacia Block" w:hAnsi="Dacia Block" w:cs="Dacia Block"/>
          <w:sz w:val="22"/>
          <w:lang w:val="sk-SK"/>
        </w:rPr>
        <w:t xml:space="preserve"> zákazníkov</w:t>
      </w:r>
      <w:r w:rsidR="0057344C" w:rsidRPr="009E2327">
        <w:rPr>
          <w:rFonts w:ascii="Dacia Block" w:hAnsi="Dacia Block" w:cs="Dacia Block"/>
          <w:sz w:val="22"/>
          <w:lang w:val="sk-SK"/>
        </w:rPr>
        <w:t xml:space="preserve"> </w:t>
      </w:r>
      <w:r w:rsidR="00804041" w:rsidRPr="009E2327">
        <w:rPr>
          <w:rFonts w:ascii="Dacia Block" w:hAnsi="Dacia Block" w:cs="Dacia Block"/>
          <w:sz w:val="22"/>
          <w:lang w:val="sk-SK"/>
        </w:rPr>
        <w:t xml:space="preserve">značky, ktorá je lídrom na trhu. </w:t>
      </w:r>
    </w:p>
    <w:p w14:paraId="027F2D21" w14:textId="2863DBCB" w:rsidR="0064073A" w:rsidRPr="009E2327" w:rsidRDefault="0064073A" w:rsidP="0064073A">
      <w:pPr>
        <w:pStyle w:val="DPuceronde"/>
        <w:numPr>
          <w:ilvl w:val="0"/>
          <w:numId w:val="0"/>
        </w:numPr>
        <w:ind w:left="720" w:hanging="360"/>
        <w:rPr>
          <w:rFonts w:ascii="Dacia Block" w:hAnsi="Dacia Block" w:cs="Dacia Block"/>
          <w:bCs/>
          <w:sz w:val="22"/>
          <w:lang w:val="sk-SK"/>
        </w:rPr>
      </w:pPr>
    </w:p>
    <w:p w14:paraId="19F3BF02" w14:textId="36F37569" w:rsidR="0064073A" w:rsidRPr="009E2327" w:rsidRDefault="0064073A" w:rsidP="0064073A">
      <w:pPr>
        <w:pStyle w:val="DPuceronde"/>
        <w:numPr>
          <w:ilvl w:val="0"/>
          <w:numId w:val="0"/>
        </w:numPr>
        <w:ind w:left="720" w:hanging="360"/>
        <w:rPr>
          <w:rFonts w:ascii="Dacia Block" w:hAnsi="Dacia Block" w:cs="Dacia Block"/>
          <w:bCs/>
          <w:sz w:val="22"/>
          <w:lang w:val="sk-SK"/>
        </w:rPr>
      </w:pPr>
    </w:p>
    <w:p w14:paraId="5A57550C" w14:textId="775D797F" w:rsidR="00A460F9" w:rsidRPr="00283943" w:rsidRDefault="00A460F9" w:rsidP="00A460F9">
      <w:pPr>
        <w:rPr>
          <w:rFonts w:ascii="Dacia Block" w:hAnsi="Dacia Block" w:cs="Dacia Block"/>
          <w:sz w:val="14"/>
          <w:szCs w:val="14"/>
          <w:lang w:val="en-GB"/>
        </w:rPr>
      </w:pPr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*OV+ĽÚV, OV =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Rakúsko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Belgicko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Bulharsko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Chorvátsko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Česká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republika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Dánsko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Estónsko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Fínsko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Francúzsko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(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vrátane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DOM-TOM),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Nemecko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Grécko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Maďarsko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Island,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Írsko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Taliansko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Lotyšsko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Litva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proofErr w:type="gramStart"/>
      <w:r w:rsidRPr="00283943">
        <w:rPr>
          <w:rFonts w:ascii="Dacia Block" w:hAnsi="Dacia Block" w:cs="Dacia Block"/>
          <w:sz w:val="14"/>
          <w:szCs w:val="14"/>
          <w:lang w:val="en-GB"/>
        </w:rPr>
        <w:t>Luxembursko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r w:rsidR="001D17D3" w:rsidRPr="00283943">
        <w:rPr>
          <w:rFonts w:ascii="Dacia Block" w:hAnsi="Dacia Block" w:cs="Dacia Block"/>
          <w:sz w:val="14"/>
          <w:szCs w:val="14"/>
          <w:lang w:val="en-GB"/>
        </w:rPr>
        <w:t>,</w:t>
      </w:r>
      <w:proofErr w:type="gramEnd"/>
      <w:r w:rsidR="001D17D3"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Malta,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Holandsko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Nórsko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Poľsko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Portugalsko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Cyperská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republika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Rumunsko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Slovensko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Slovinsko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Španielsko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+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Kanárske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ostrovy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Švédsko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Švajčiarsko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Spojené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kráľovstvo</w:t>
      </w:r>
      <w:proofErr w:type="spellEnd"/>
    </w:p>
    <w:p w14:paraId="151EA6D2" w14:textId="63DED486" w:rsidR="0064073A" w:rsidRDefault="00A460F9" w:rsidP="00264B3A">
      <w:pPr>
        <w:rPr>
          <w:rFonts w:ascii="Dacia Block" w:hAnsi="Dacia Block" w:cs="Dacia Block"/>
          <w:sz w:val="14"/>
          <w:szCs w:val="14"/>
          <w:lang w:val="en-GB"/>
        </w:rPr>
      </w:pPr>
      <w:r w:rsidRPr="00283943">
        <w:rPr>
          <w:rFonts w:ascii="Dacia Block" w:hAnsi="Dacia Block" w:cs="Dacia Block"/>
          <w:sz w:val="14"/>
          <w:szCs w:val="14"/>
          <w:lang w:val="en-GB"/>
        </w:rPr>
        <w:lastRenderedPageBreak/>
        <w:t>**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Maloobchodné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r w:rsidR="00264B3A" w:rsidRPr="00283943">
        <w:rPr>
          <w:rFonts w:ascii="Dacia Block" w:hAnsi="Dacia Block" w:cs="Dacia Block"/>
          <w:sz w:val="14"/>
          <w:szCs w:val="14"/>
          <w:lang w:val="en-GB"/>
        </w:rPr>
        <w:t>OV</w:t>
      </w:r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=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Rakúsko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Belgicko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Chorvátsko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Česká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republika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Dánsko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Fínsko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Francúzsko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Nemecko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Maďarsko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Taliansko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Luxembursko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Holandsko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Nórsko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Poľsko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Portugalsko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Rumunsko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Slovensko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Slovinsko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Španielsko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Švédsko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Švajčiarsko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,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Spojené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štáty</w:t>
      </w:r>
      <w:proofErr w:type="spellEnd"/>
      <w:r w:rsidRPr="00283943">
        <w:rPr>
          <w:rFonts w:ascii="Dacia Block" w:hAnsi="Dacia Block" w:cs="Dacia Block"/>
          <w:sz w:val="14"/>
          <w:szCs w:val="14"/>
          <w:lang w:val="en-GB"/>
        </w:rPr>
        <w:t xml:space="preserve">- </w:t>
      </w:r>
      <w:proofErr w:type="spellStart"/>
      <w:r w:rsidRPr="00283943">
        <w:rPr>
          <w:rFonts w:ascii="Dacia Block" w:hAnsi="Dacia Block" w:cs="Dacia Block"/>
          <w:sz w:val="14"/>
          <w:szCs w:val="14"/>
          <w:lang w:val="en-GB"/>
        </w:rPr>
        <w:t>Kráľovstvo</w:t>
      </w:r>
      <w:proofErr w:type="spellEnd"/>
    </w:p>
    <w:p w14:paraId="768C0001" w14:textId="73E912B5" w:rsidR="009D4300" w:rsidRDefault="009D4300" w:rsidP="00264B3A">
      <w:pPr>
        <w:rPr>
          <w:rFonts w:ascii="Dacia Block" w:hAnsi="Dacia Block" w:cs="Dacia Block"/>
          <w:sz w:val="14"/>
          <w:szCs w:val="14"/>
          <w:lang w:val="en-GB"/>
        </w:rPr>
      </w:pPr>
    </w:p>
    <w:p w14:paraId="4F7F9CC5" w14:textId="77777777" w:rsidR="009D4300" w:rsidRPr="00283943" w:rsidRDefault="009D4300" w:rsidP="00264B3A">
      <w:pPr>
        <w:rPr>
          <w:rFonts w:ascii="Dacia Block" w:hAnsi="Dacia Block" w:cs="Dacia Block"/>
          <w:b/>
          <w:bCs/>
          <w:sz w:val="14"/>
          <w:szCs w:val="14"/>
          <w:lang w:val="en-GB"/>
        </w:rPr>
      </w:pPr>
    </w:p>
    <w:p w14:paraId="0800CEEF" w14:textId="0DF6591D" w:rsidR="00264B3A" w:rsidRPr="009D4300" w:rsidRDefault="00D65C65" w:rsidP="00264B3A">
      <w:pPr>
        <w:rPr>
          <w:rFonts w:ascii="Dacia Block" w:hAnsi="Dacia Block" w:cs="Dacia Block"/>
          <w:b/>
          <w:bCs/>
          <w:sz w:val="22"/>
          <w:lang w:val="en-GB"/>
        </w:rPr>
      </w:pPr>
      <w:r w:rsidRPr="00283943">
        <w:rPr>
          <w:rFonts w:ascii="Dacia Block" w:hAnsi="Dacia Block" w:cs="Dacia Block"/>
          <w:b/>
          <w:bCs/>
          <w:lang w:val="en-GB"/>
        </w:rPr>
        <w:t>•</w:t>
      </w:r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V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roku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2023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sa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očakáva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,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že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trh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bude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aj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naďalej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ovplyvňovať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globálny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dodávateľský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reťazec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a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problémy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logistiky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. Dacia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si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zachová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svoju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 xml:space="preserve"> </w:t>
      </w:r>
      <w:proofErr w:type="spellStart"/>
      <w:r w:rsidRPr="009D4300">
        <w:rPr>
          <w:rFonts w:ascii="Dacia Block" w:hAnsi="Dacia Block" w:cs="Dacia Block"/>
          <w:b/>
          <w:bCs/>
          <w:sz w:val="22"/>
          <w:lang w:val="en-GB"/>
        </w:rPr>
        <w:t>dynamiku</w:t>
      </w:r>
      <w:proofErr w:type="spellEnd"/>
      <w:r w:rsidRPr="009D4300">
        <w:rPr>
          <w:rFonts w:ascii="Dacia Block" w:hAnsi="Dacia Block" w:cs="Dacia Block"/>
          <w:b/>
          <w:bCs/>
          <w:sz w:val="22"/>
          <w:lang w:val="en-GB"/>
        </w:rPr>
        <w:t>:</w:t>
      </w:r>
    </w:p>
    <w:p w14:paraId="2A5E4AAE" w14:textId="77777777" w:rsidR="00EB1FD6" w:rsidRPr="009D4300" w:rsidRDefault="00EB1FD6" w:rsidP="00264B3A">
      <w:pPr>
        <w:rPr>
          <w:rFonts w:ascii="Dacia Block" w:hAnsi="Dacia Block" w:cs="Dacia Block"/>
          <w:b/>
          <w:bCs/>
          <w:sz w:val="22"/>
          <w:lang w:val="en-GB"/>
        </w:rPr>
      </w:pPr>
    </w:p>
    <w:p w14:paraId="6ADF59F0" w14:textId="22D0797E" w:rsidR="0039739E" w:rsidRPr="009D4300" w:rsidRDefault="0039739E" w:rsidP="009D4300">
      <w:pPr>
        <w:pStyle w:val="DPuceronde"/>
        <w:numPr>
          <w:ilvl w:val="0"/>
          <w:numId w:val="8"/>
        </w:numPr>
        <w:rPr>
          <w:rFonts w:ascii="Dacia Block" w:hAnsi="Dacia Block" w:cs="Dacia Block"/>
          <w:sz w:val="22"/>
          <w:lang w:val="sk-SK"/>
        </w:rPr>
      </w:pPr>
      <w:r w:rsidRPr="009D4300">
        <w:rPr>
          <w:rFonts w:ascii="Dacia Block" w:hAnsi="Dacia Block" w:cs="Dacia Block"/>
          <w:sz w:val="22"/>
          <w:lang w:val="sk-SK"/>
        </w:rPr>
        <w:t xml:space="preserve">uvedenie celého sortimentu s novou výraznou vizuálnou identitou do </w:t>
      </w:r>
      <w:proofErr w:type="spellStart"/>
      <w:r w:rsidRPr="009D4300">
        <w:rPr>
          <w:rFonts w:ascii="Dacia Block" w:hAnsi="Dacia Block" w:cs="Dacia Block"/>
          <w:sz w:val="22"/>
          <w:lang w:val="sk-SK"/>
        </w:rPr>
        <w:t>showroomov</w:t>
      </w:r>
      <w:proofErr w:type="spellEnd"/>
      <w:r w:rsidRPr="009D4300">
        <w:rPr>
          <w:rFonts w:ascii="Dacia Block" w:hAnsi="Dacia Block" w:cs="Dacia Block"/>
          <w:sz w:val="22"/>
          <w:lang w:val="sk-SK"/>
        </w:rPr>
        <w:t xml:space="preserve"> od januára;</w:t>
      </w:r>
    </w:p>
    <w:p w14:paraId="158A4A4B" w14:textId="5A365A30" w:rsidR="0039739E" w:rsidRPr="009D4300" w:rsidRDefault="0039739E" w:rsidP="009D4300">
      <w:pPr>
        <w:pStyle w:val="DPuceronde"/>
        <w:numPr>
          <w:ilvl w:val="0"/>
          <w:numId w:val="8"/>
        </w:numPr>
        <w:rPr>
          <w:rFonts w:ascii="Dacia Block" w:hAnsi="Dacia Block" w:cs="Dacia Block"/>
          <w:sz w:val="22"/>
          <w:lang w:val="sk-SK"/>
        </w:rPr>
      </w:pPr>
      <w:r w:rsidRPr="009D4300">
        <w:rPr>
          <w:rFonts w:ascii="Dacia Block" w:hAnsi="Dacia Block" w:cs="Dacia Block"/>
          <w:sz w:val="22"/>
          <w:lang w:val="sk-SK"/>
        </w:rPr>
        <w:t>rozšírenie ponuky elektrifikovaných vozidiel</w:t>
      </w:r>
      <w:r w:rsidR="00585D67" w:rsidRPr="009D4300">
        <w:rPr>
          <w:rFonts w:ascii="Dacia Block" w:hAnsi="Dacia Block" w:cs="Dacia Block"/>
          <w:sz w:val="22"/>
          <w:lang w:val="sk-SK"/>
        </w:rPr>
        <w:t xml:space="preserve"> o</w:t>
      </w:r>
      <w:r w:rsidRPr="009D4300">
        <w:rPr>
          <w:rFonts w:ascii="Dacia Block" w:hAnsi="Dacia Block" w:cs="Dacia Block"/>
          <w:sz w:val="22"/>
          <w:lang w:val="sk-SK"/>
        </w:rPr>
        <w:t xml:space="preserve"> </w:t>
      </w:r>
      <w:proofErr w:type="spellStart"/>
      <w:r w:rsidRPr="009D4300">
        <w:rPr>
          <w:rFonts w:ascii="Dacia Block" w:hAnsi="Dacia Block" w:cs="Dacia Block"/>
          <w:sz w:val="22"/>
          <w:lang w:val="sk-SK"/>
        </w:rPr>
        <w:t>Jogger</w:t>
      </w:r>
      <w:proofErr w:type="spellEnd"/>
      <w:r w:rsidRPr="009D4300">
        <w:rPr>
          <w:rFonts w:ascii="Dacia Block" w:hAnsi="Dacia Block" w:cs="Dacia Block"/>
          <w:sz w:val="22"/>
          <w:lang w:val="sk-SK"/>
        </w:rPr>
        <w:t xml:space="preserve"> HYBRID 140 a </w:t>
      </w:r>
      <w:proofErr w:type="spellStart"/>
      <w:r w:rsidRPr="009D4300">
        <w:rPr>
          <w:rFonts w:ascii="Dacia Block" w:hAnsi="Dacia Block" w:cs="Dacia Block"/>
          <w:sz w:val="22"/>
          <w:lang w:val="sk-SK"/>
        </w:rPr>
        <w:t>Spring</w:t>
      </w:r>
      <w:proofErr w:type="spellEnd"/>
      <w:r w:rsidRPr="009D4300">
        <w:rPr>
          <w:rFonts w:ascii="Dacia Block" w:hAnsi="Dacia Block" w:cs="Dacia Block"/>
          <w:sz w:val="22"/>
          <w:lang w:val="sk-SK"/>
        </w:rPr>
        <w:t xml:space="preserve"> vybavený novým motorom ELECTRIC 65;</w:t>
      </w:r>
    </w:p>
    <w:p w14:paraId="7550EDB1" w14:textId="4088D9C8" w:rsidR="0039739E" w:rsidRPr="009D4300" w:rsidRDefault="0039739E" w:rsidP="009D4300">
      <w:pPr>
        <w:pStyle w:val="DPuceronde"/>
        <w:numPr>
          <w:ilvl w:val="0"/>
          <w:numId w:val="8"/>
        </w:numPr>
        <w:rPr>
          <w:rFonts w:ascii="Dacia Block" w:hAnsi="Dacia Block" w:cs="Dacia Block"/>
          <w:sz w:val="22"/>
          <w:lang w:val="sk-SK"/>
        </w:rPr>
      </w:pPr>
      <w:r w:rsidRPr="009D4300">
        <w:rPr>
          <w:rFonts w:ascii="Dacia Block" w:hAnsi="Dacia Block" w:cs="Dacia Block"/>
          <w:sz w:val="22"/>
          <w:lang w:val="sk-SK"/>
        </w:rPr>
        <w:t xml:space="preserve">na jar uvedenie novej úrovne výbavy </w:t>
      </w:r>
      <w:proofErr w:type="spellStart"/>
      <w:r w:rsidRPr="009D4300">
        <w:rPr>
          <w:rFonts w:ascii="Dacia Block" w:hAnsi="Dacia Block" w:cs="Dacia Block"/>
          <w:sz w:val="22"/>
          <w:lang w:val="sk-SK"/>
        </w:rPr>
        <w:t>Extreme</w:t>
      </w:r>
      <w:proofErr w:type="spellEnd"/>
      <w:r w:rsidRPr="009D4300">
        <w:rPr>
          <w:rFonts w:ascii="Dacia Block" w:hAnsi="Dacia Block" w:cs="Dacia Block"/>
          <w:sz w:val="22"/>
          <w:lang w:val="sk-SK"/>
        </w:rPr>
        <w:t xml:space="preserve"> pre celý rad; a</w:t>
      </w:r>
    </w:p>
    <w:p w14:paraId="6E784B5D" w14:textId="2DA99C38" w:rsidR="00BD4DFB" w:rsidRPr="009D4300" w:rsidRDefault="0039739E" w:rsidP="009D4300">
      <w:pPr>
        <w:pStyle w:val="DPuceronde"/>
        <w:numPr>
          <w:ilvl w:val="0"/>
          <w:numId w:val="8"/>
        </w:numPr>
        <w:rPr>
          <w:rFonts w:ascii="Dacia Block" w:hAnsi="Dacia Block" w:cs="Dacia Block"/>
          <w:sz w:val="22"/>
          <w:lang w:val="sk-SK"/>
        </w:rPr>
      </w:pPr>
      <w:r w:rsidRPr="009D4300">
        <w:rPr>
          <w:rFonts w:ascii="Dacia Block" w:hAnsi="Dacia Block" w:cs="Dacia Block"/>
          <w:sz w:val="22"/>
          <w:lang w:val="sk-SK"/>
        </w:rPr>
        <w:t>pokračovanie v modernizácii svojej predajnej a servisnej siete v súlade s novou identitou značky.</w:t>
      </w:r>
    </w:p>
    <w:p w14:paraId="239928F1" w14:textId="77777777" w:rsidR="002B6A22" w:rsidRPr="00283943" w:rsidRDefault="002B6A22" w:rsidP="0039739E">
      <w:pPr>
        <w:pStyle w:val="DPuceronde"/>
        <w:numPr>
          <w:ilvl w:val="0"/>
          <w:numId w:val="0"/>
        </w:numPr>
        <w:spacing w:after="60"/>
        <w:ind w:left="426"/>
        <w:rPr>
          <w:rFonts w:ascii="Dacia Block" w:hAnsi="Dacia Block" w:cs="Dacia Block"/>
          <w:bCs/>
          <w:sz w:val="24"/>
          <w:szCs w:val="24"/>
          <w:lang w:val="sk-SK"/>
        </w:rPr>
      </w:pPr>
    </w:p>
    <w:p w14:paraId="4F68945F" w14:textId="7D5A6579" w:rsidR="006931CD" w:rsidRPr="00FD2C67" w:rsidRDefault="002B6A22" w:rsidP="009813D0">
      <w:pPr>
        <w:rPr>
          <w:rFonts w:ascii="Dacia Block" w:hAnsi="Dacia Block" w:cs="Dacia Block"/>
          <w:caps/>
          <w:color w:val="646B52" w:themeColor="accent2"/>
          <w:sz w:val="24"/>
          <w:szCs w:val="24"/>
          <w:lang w:val="sk-SK"/>
        </w:rPr>
      </w:pPr>
      <w:r w:rsidRPr="00FD2C67">
        <w:rPr>
          <w:rFonts w:ascii="Dacia Block" w:hAnsi="Dacia Block" w:cs="Dacia Block"/>
          <w:caps/>
          <w:color w:val="646B52" w:themeColor="accent2"/>
          <w:sz w:val="24"/>
          <w:szCs w:val="24"/>
          <w:lang w:val="sk-SK"/>
        </w:rPr>
        <w:t xml:space="preserve">TRI REKORDNÉ </w:t>
      </w:r>
      <w:r w:rsidR="008E2D25" w:rsidRPr="00FD2C67">
        <w:rPr>
          <w:rFonts w:ascii="Dacia Block" w:hAnsi="Dacia Block" w:cs="Dacia Block"/>
          <w:caps/>
          <w:color w:val="646B52" w:themeColor="accent2"/>
          <w:sz w:val="24"/>
          <w:szCs w:val="24"/>
          <w:lang w:val="sk-SK"/>
        </w:rPr>
        <w:t>PODIELY</w:t>
      </w:r>
      <w:r w:rsidRPr="00FD2C67">
        <w:rPr>
          <w:rFonts w:ascii="Dacia Block" w:hAnsi="Dacia Block" w:cs="Dacia Block"/>
          <w:caps/>
          <w:color w:val="646B52" w:themeColor="accent2"/>
          <w:sz w:val="24"/>
          <w:szCs w:val="24"/>
          <w:lang w:val="sk-SK"/>
        </w:rPr>
        <w:t xml:space="preserve"> NA TRHU</w:t>
      </w:r>
    </w:p>
    <w:p w14:paraId="1A921C75" w14:textId="77777777" w:rsidR="002B6A22" w:rsidRPr="00283943" w:rsidRDefault="002B6A22" w:rsidP="009813D0">
      <w:pPr>
        <w:rPr>
          <w:rFonts w:ascii="Dacia Block" w:hAnsi="Dacia Block" w:cs="Dacia Block"/>
          <w:sz w:val="24"/>
          <w:szCs w:val="24"/>
          <w:lang w:val="sk-SK"/>
        </w:rPr>
      </w:pPr>
    </w:p>
    <w:p w14:paraId="1D13053D" w14:textId="78C47A34" w:rsidR="00855E7C" w:rsidRPr="00283943" w:rsidRDefault="00637AFF" w:rsidP="009813D0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>Napriek pretrvávajúcim výzvam automobilového priemyslu, ako je pandémia Covid-19, nedostatok elektronických komponentov a logistické problémy, predala Dacia v roku 2022 pôsobivých 573 800 vozidiel, čo predstavuje nárast o 6,8 % v porovnaní s rokom 2021. Značka tiež dosiahla významný míľnik v roku 2022, predajom</w:t>
      </w:r>
      <w:r w:rsidR="007228E8" w:rsidRPr="00283943">
        <w:rPr>
          <w:rFonts w:ascii="Dacia Block" w:hAnsi="Dacia Block" w:cs="Dacia Block"/>
          <w:szCs w:val="18"/>
          <w:lang w:val="sk-SK"/>
        </w:rPr>
        <w:t xml:space="preserve"> svojho </w:t>
      </w:r>
      <w:r w:rsidRPr="00283943">
        <w:rPr>
          <w:rFonts w:ascii="Dacia Block" w:hAnsi="Dacia Block" w:cs="Dacia Block"/>
          <w:szCs w:val="18"/>
          <w:lang w:val="sk-SK"/>
        </w:rPr>
        <w:t xml:space="preserve"> 8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mili</w:t>
      </w:r>
      <w:r w:rsidR="004B45AC" w:rsidRPr="00283943">
        <w:rPr>
          <w:rFonts w:ascii="Dacia Block" w:hAnsi="Dacia Block" w:cs="Dacia Block"/>
          <w:szCs w:val="18"/>
          <w:lang w:val="sk-SK"/>
        </w:rPr>
        <w:t>o</w:t>
      </w:r>
      <w:r w:rsidRPr="00283943">
        <w:rPr>
          <w:rFonts w:ascii="Dacia Block" w:hAnsi="Dacia Block" w:cs="Dacia Block"/>
          <w:szCs w:val="18"/>
          <w:lang w:val="sk-SK"/>
        </w:rPr>
        <w:t>n</w:t>
      </w:r>
      <w:r w:rsidR="004B45AC" w:rsidRPr="00283943">
        <w:rPr>
          <w:rFonts w:ascii="Dacia Block" w:hAnsi="Dacia Block" w:cs="Dacia Block"/>
          <w:szCs w:val="18"/>
          <w:lang w:val="sk-SK"/>
        </w:rPr>
        <w:t>tého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vozidl</w:t>
      </w:r>
      <w:r w:rsidR="004B45AC" w:rsidRPr="00283943">
        <w:rPr>
          <w:rFonts w:ascii="Dacia Block" w:hAnsi="Dacia Block" w:cs="Dacia Block"/>
          <w:szCs w:val="18"/>
          <w:lang w:val="sk-SK"/>
        </w:rPr>
        <w:t>a</w:t>
      </w:r>
      <w:r w:rsidRPr="00283943">
        <w:rPr>
          <w:rFonts w:ascii="Dacia Block" w:hAnsi="Dacia Block" w:cs="Dacia Block"/>
          <w:szCs w:val="18"/>
          <w:lang w:val="sk-SK"/>
        </w:rPr>
        <w:t xml:space="preserve"> na svete od roku 2004.</w:t>
      </w:r>
    </w:p>
    <w:p w14:paraId="177F6E72" w14:textId="77777777" w:rsidR="00D371B3" w:rsidRPr="00283943" w:rsidRDefault="00D371B3" w:rsidP="009813D0">
      <w:pPr>
        <w:spacing w:after="20"/>
        <w:rPr>
          <w:rFonts w:ascii="Dacia Block" w:hAnsi="Dacia Block" w:cs="Dacia Block"/>
          <w:b/>
          <w:color w:val="646B52" w:themeColor="accent2"/>
          <w:szCs w:val="18"/>
          <w:lang w:val="sk-SK"/>
        </w:rPr>
      </w:pPr>
    </w:p>
    <w:p w14:paraId="7EEE11FC" w14:textId="2FAF459E" w:rsidR="00D371B3" w:rsidRPr="00283943" w:rsidRDefault="00D371B3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Trhy, na ktorých sa predávajú vozidlá Dacia, klesli o 5,5 % v porovnaní s rokom 2021. Silný výkon značky potvrdzuje relevantnosť jej pozície ponúkať najlepšiu hodnotu za </w:t>
      </w:r>
      <w:r w:rsidR="004F491D" w:rsidRPr="00283943">
        <w:rPr>
          <w:rFonts w:ascii="Dacia Block" w:hAnsi="Dacia Block" w:cs="Dacia Block"/>
          <w:bCs/>
          <w:szCs w:val="18"/>
          <w:lang w:val="sk-SK"/>
        </w:rPr>
        <w:t xml:space="preserve">vynaložené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peniaze, keďže sa jej nový rad ukázal ako obľúbená voľba medzi </w:t>
      </w:r>
      <w:r w:rsidR="00442DB4">
        <w:rPr>
          <w:rFonts w:ascii="Dacia Block" w:hAnsi="Dacia Block" w:cs="Dacia Block"/>
          <w:bCs/>
          <w:szCs w:val="18"/>
          <w:lang w:val="sk-SK"/>
        </w:rPr>
        <w:t>kon</w:t>
      </w:r>
      <w:r w:rsidR="00BD2BF9">
        <w:rPr>
          <w:rFonts w:ascii="Dacia Block" w:hAnsi="Dacia Block" w:cs="Dacia Block"/>
          <w:bCs/>
          <w:szCs w:val="18"/>
          <w:lang w:val="sk-SK"/>
        </w:rPr>
        <w:t>e</w:t>
      </w:r>
      <w:r w:rsidR="00442DB4">
        <w:rPr>
          <w:rFonts w:ascii="Dacia Block" w:hAnsi="Dacia Block" w:cs="Dacia Block"/>
          <w:bCs/>
          <w:szCs w:val="18"/>
          <w:lang w:val="sk-SK"/>
        </w:rPr>
        <w:t>čnými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zákazníkmi. V roku 2022 dosiahla Dacia rekordný trhový podiel v Európe so 7,6 % predaja osobných </w:t>
      </w:r>
      <w:r w:rsidR="008410A3" w:rsidRPr="00283943">
        <w:rPr>
          <w:rFonts w:ascii="Dacia Block" w:hAnsi="Dacia Block" w:cs="Dacia Block"/>
          <w:bCs/>
          <w:szCs w:val="18"/>
          <w:lang w:val="sk-SK"/>
        </w:rPr>
        <w:t>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</w:t>
      </w:r>
      <w:proofErr w:type="spellStart"/>
      <w:r w:rsidR="00BD2BF9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bCs/>
          <w:szCs w:val="18"/>
          <w:lang w:val="sk-SK"/>
        </w:rPr>
        <w:t xml:space="preserve"> zákazníkom, čím posilnila svoju pozíciu už druhý rok po sebe (v roku 2021 si pripísala 6,2 % podiel). Značka tiež predstavovala rekordných 3,7 % predaja </w:t>
      </w:r>
      <w:r w:rsidR="004516A0" w:rsidRPr="00283943">
        <w:rPr>
          <w:rFonts w:ascii="Dacia Block" w:hAnsi="Dacia Block" w:cs="Dacia Block"/>
          <w:bCs/>
          <w:szCs w:val="18"/>
          <w:lang w:val="sk-SK"/>
        </w:rPr>
        <w:t>OV</w:t>
      </w:r>
      <w:r w:rsidRPr="00283943">
        <w:rPr>
          <w:rFonts w:ascii="Dacia Block" w:hAnsi="Dacia Block" w:cs="Dacia Block"/>
          <w:bCs/>
          <w:szCs w:val="18"/>
          <w:lang w:val="sk-SK"/>
        </w:rPr>
        <w:t>+</w:t>
      </w:r>
      <w:r w:rsidR="004516A0" w:rsidRPr="00283943">
        <w:rPr>
          <w:rFonts w:ascii="Dacia Block" w:hAnsi="Dacia Block" w:cs="Dacia Block"/>
          <w:bCs/>
          <w:szCs w:val="18"/>
          <w:lang w:val="sk-SK"/>
        </w:rPr>
        <w:t>ĽÚV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* v Európe (nárast o 0,5 bodu oproti roku 2021) a 4,2 % predaja </w:t>
      </w:r>
      <w:r w:rsidR="00A02F8B" w:rsidRPr="00283943">
        <w:rPr>
          <w:rFonts w:ascii="Dacia Block" w:hAnsi="Dacia Block" w:cs="Dacia Block"/>
          <w:bCs/>
          <w:szCs w:val="18"/>
          <w:lang w:val="sk-SK"/>
        </w:rPr>
        <w:t>OV</w:t>
      </w:r>
      <w:r w:rsidRPr="00283943">
        <w:rPr>
          <w:rFonts w:ascii="Dacia Block" w:hAnsi="Dacia Block" w:cs="Dacia Block"/>
          <w:bCs/>
          <w:szCs w:val="18"/>
          <w:lang w:val="sk-SK"/>
        </w:rPr>
        <w:t>* (nárast o 0,7 bodu oproti roku 2021).</w:t>
      </w:r>
    </w:p>
    <w:p w14:paraId="4F6086C7" w14:textId="77777777" w:rsidR="004D1D2B" w:rsidRPr="00283943" w:rsidRDefault="004D1D2B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19DA2869" w14:textId="77777777" w:rsidR="004D1D2B" w:rsidRPr="00283943" w:rsidRDefault="004D1D2B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Dacia si nielen udržala vedúce postavenie v Maroku, ale presadila sa aj v </w:t>
      </w:r>
      <w:r w:rsidRPr="00283943">
        <w:rPr>
          <w:rFonts w:ascii="Dacia Block" w:hAnsi="Dacia Block" w:cs="Dacia Block"/>
          <w:b/>
          <w:szCs w:val="18"/>
          <w:lang w:val="sk-SK"/>
        </w:rPr>
        <w:t>Európe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, pričom objem predaja osobných </w:t>
      </w:r>
      <w:r w:rsidR="00EF7496" w:rsidRPr="00283943">
        <w:rPr>
          <w:rFonts w:ascii="Dacia Block" w:hAnsi="Dacia Block" w:cs="Dacia Block"/>
          <w:bCs/>
          <w:szCs w:val="18"/>
          <w:lang w:val="sk-SK"/>
        </w:rPr>
        <w:t>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vzrástol o 15,4 % napriek 4 % poklesu trhu.</w:t>
      </w:r>
    </w:p>
    <w:p w14:paraId="62B5AA0F" w14:textId="77777777" w:rsidR="0001772A" w:rsidRPr="00283943" w:rsidRDefault="0001772A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6F6A50AD" w14:textId="03A8C01D" w:rsidR="0001772A" w:rsidRPr="00283943" w:rsidRDefault="0001772A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Vo </w:t>
      </w:r>
      <w:r w:rsidRPr="00283943">
        <w:rPr>
          <w:rFonts w:ascii="Dacia Block" w:hAnsi="Dacia Block" w:cs="Dacia Block"/>
          <w:b/>
          <w:szCs w:val="18"/>
          <w:lang w:val="sk-SK"/>
        </w:rPr>
        <w:t>Francúzsku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, najväčšom trhu značky, bolo v roku 2022 zaregistrovaných 130 800 osobných vozidiel </w:t>
      </w:r>
      <w:r w:rsidR="00CD7FB2" w:rsidRPr="00283943">
        <w:rPr>
          <w:rFonts w:ascii="Dacia Block" w:hAnsi="Dacia Block" w:cs="Dacia Block"/>
          <w:bCs/>
          <w:szCs w:val="18"/>
          <w:lang w:val="sk-SK"/>
        </w:rPr>
        <w:t xml:space="preserve"> značky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Dacia, čo predstavuje nárast o 4,5 % v porovnaní s rokom 2021, a to aj napriek poklesu trhu o 7,8 %. Tento výkon posunul podiel </w:t>
      </w:r>
      <w:r w:rsidR="00FF4027" w:rsidRPr="00283943">
        <w:rPr>
          <w:rFonts w:ascii="Dacia Block" w:hAnsi="Dacia Block" w:cs="Dacia Block"/>
          <w:bCs/>
          <w:szCs w:val="18"/>
          <w:lang w:val="sk-SK"/>
        </w:rPr>
        <w:t xml:space="preserve">značky </w:t>
      </w:r>
      <w:r w:rsidRPr="00283943">
        <w:rPr>
          <w:rFonts w:ascii="Dacia Block" w:hAnsi="Dacia Block" w:cs="Dacia Block"/>
          <w:bCs/>
          <w:szCs w:val="18"/>
          <w:lang w:val="sk-SK"/>
        </w:rPr>
        <w:t>Daci</w:t>
      </w:r>
      <w:r w:rsidR="00FF4027" w:rsidRPr="00283943">
        <w:rPr>
          <w:rFonts w:ascii="Dacia Block" w:hAnsi="Dacia Block" w:cs="Dacia Block"/>
          <w:bCs/>
          <w:szCs w:val="18"/>
          <w:lang w:val="sk-SK"/>
        </w:rPr>
        <w:t xml:space="preserve">a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na trhu o jeden percentuálny bod na 8,6 %, čím sa značka po prvýkrát umiestnila na treťom mieste na trhu </w:t>
      </w:r>
      <w:r w:rsidR="00CD7A70" w:rsidRPr="00283943">
        <w:rPr>
          <w:rFonts w:ascii="Dacia Block" w:hAnsi="Dacia Block" w:cs="Dacia Block"/>
          <w:bCs/>
          <w:szCs w:val="18"/>
          <w:lang w:val="sk-SK"/>
        </w:rPr>
        <w:t>s osobnými vozidlami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. Dacia predstavovala 15,8 % predaja </w:t>
      </w:r>
      <w:proofErr w:type="spellStart"/>
      <w:r w:rsidR="00F4488F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="00F4488F">
        <w:rPr>
          <w:rFonts w:ascii="Dacia Block" w:hAnsi="Dacia Block" w:cs="Dacia Block"/>
          <w:bCs/>
          <w:szCs w:val="18"/>
          <w:lang w:val="sk-SK"/>
        </w:rPr>
        <w:t xml:space="preserve">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zákazníkom (nárast o 1,3 bodu), čo znamená, že každý šiesty </w:t>
      </w:r>
      <w:r w:rsidR="00F4488F">
        <w:rPr>
          <w:rFonts w:ascii="Dacia Block" w:hAnsi="Dacia Block" w:cs="Dacia Block"/>
          <w:bCs/>
          <w:szCs w:val="18"/>
          <w:lang w:val="sk-SK"/>
        </w:rPr>
        <w:t>koncový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zákazník si v roku 2022 vybral Daciu.</w:t>
      </w:r>
    </w:p>
    <w:p w14:paraId="627760AE" w14:textId="77777777" w:rsidR="00D32CDC" w:rsidRPr="00283943" w:rsidRDefault="00D32CDC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3C77E4DD" w14:textId="7D6D7CBB" w:rsidR="00ED2851" w:rsidRPr="00283943" w:rsidRDefault="00D32CDC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V </w:t>
      </w:r>
      <w:r w:rsidRPr="00283943">
        <w:rPr>
          <w:rFonts w:ascii="Dacia Block" w:hAnsi="Dacia Block" w:cs="Dacia Block"/>
          <w:b/>
          <w:szCs w:val="18"/>
          <w:lang w:val="sk-SK"/>
        </w:rPr>
        <w:t>Nemecku</w:t>
      </w:r>
      <w:r w:rsidRPr="00283943">
        <w:rPr>
          <w:rFonts w:ascii="Dacia Block" w:hAnsi="Dacia Block" w:cs="Dacia Block"/>
          <w:bCs/>
          <w:szCs w:val="18"/>
          <w:lang w:val="sk-SK"/>
        </w:rPr>
        <w:t>, na trhu, ktorému dominujú vozidlá segmentu C, Dacia zaznamenala svoj doteraz najsilnejší výkon, keď dosiahla 50 % nárast objemu predaja so 60 300 vozidlami predanými maloobchodným zákazníkom</w:t>
      </w:r>
      <w:r w:rsidR="00266A80" w:rsidRPr="00283943">
        <w:rPr>
          <w:rFonts w:ascii="Dacia Block" w:hAnsi="Dacia Block" w:cs="Dacia Block"/>
          <w:bCs/>
          <w:szCs w:val="18"/>
          <w:lang w:val="sk-SK"/>
        </w:rPr>
        <w:t xml:space="preserve">, čo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predstavuje viac ako 2 % predaja osobných </w:t>
      </w:r>
      <w:r w:rsidR="0005323A" w:rsidRPr="00283943">
        <w:rPr>
          <w:rFonts w:ascii="Dacia Block" w:hAnsi="Dacia Block" w:cs="Dacia Block"/>
          <w:bCs/>
          <w:szCs w:val="18"/>
          <w:lang w:val="sk-SK"/>
        </w:rPr>
        <w:t>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a </w:t>
      </w:r>
      <w:r w:rsidR="002E179D" w:rsidRPr="00283943">
        <w:rPr>
          <w:rFonts w:ascii="Dacia Block" w:hAnsi="Dacia Block" w:cs="Dacia Block"/>
          <w:bCs/>
          <w:szCs w:val="18"/>
          <w:lang w:val="sk-SK"/>
        </w:rPr>
        <w:t xml:space="preserve">vôbec  po prvýkrát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5 % predaja osobných </w:t>
      </w:r>
      <w:r w:rsidR="00C12D2B" w:rsidRPr="00283943">
        <w:rPr>
          <w:rFonts w:ascii="Dacia Block" w:hAnsi="Dacia Block" w:cs="Dacia Block"/>
          <w:bCs/>
          <w:szCs w:val="18"/>
          <w:lang w:val="sk-SK"/>
        </w:rPr>
        <w:t>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</w:t>
      </w:r>
      <w:proofErr w:type="spellStart"/>
      <w:r w:rsidR="00BD2BF9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bCs/>
          <w:szCs w:val="18"/>
          <w:lang w:val="sk-SK"/>
        </w:rPr>
        <w:t xml:space="preserve"> zákazníko</w:t>
      </w:r>
      <w:r w:rsidR="001E1082" w:rsidRPr="00283943">
        <w:rPr>
          <w:rFonts w:ascii="Dacia Block" w:hAnsi="Dacia Block" w:cs="Dacia Block"/>
          <w:bCs/>
          <w:szCs w:val="18"/>
          <w:lang w:val="sk-SK"/>
        </w:rPr>
        <w:t>m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. Dacia predbehla niektoré dobre zavedené značky a obsadila šieste miesto na </w:t>
      </w:r>
      <w:proofErr w:type="spellStart"/>
      <w:r w:rsidR="00BD2BF9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bCs/>
          <w:szCs w:val="18"/>
          <w:lang w:val="sk-SK"/>
        </w:rPr>
        <w:t xml:space="preserve"> trhu.</w:t>
      </w:r>
    </w:p>
    <w:p w14:paraId="689A4752" w14:textId="77777777" w:rsidR="00ED2851" w:rsidRPr="00283943" w:rsidRDefault="00ED2851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17A9856B" w14:textId="15B8DD36" w:rsidR="00ED2851" w:rsidRPr="00283943" w:rsidRDefault="00ED2851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Dacia tiež získala väčší podiel na trhu v </w:t>
      </w:r>
      <w:r w:rsidRPr="00283943">
        <w:rPr>
          <w:rFonts w:ascii="Dacia Block" w:hAnsi="Dacia Block" w:cs="Dacia Block"/>
          <w:b/>
          <w:szCs w:val="18"/>
          <w:lang w:val="sk-SK"/>
        </w:rPr>
        <w:t>Taliansku,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kde predala 67</w:t>
      </w:r>
      <w:r w:rsidR="00181762" w:rsidRPr="00283943">
        <w:rPr>
          <w:rFonts w:ascii="Dacia Block" w:hAnsi="Dacia Block" w:cs="Dacia Block"/>
          <w:bCs/>
          <w:szCs w:val="18"/>
          <w:lang w:val="sk-SK"/>
        </w:rPr>
        <w:t> </w:t>
      </w:r>
      <w:r w:rsidRPr="00283943">
        <w:rPr>
          <w:rFonts w:ascii="Dacia Block" w:hAnsi="Dacia Block" w:cs="Dacia Block"/>
          <w:bCs/>
          <w:szCs w:val="18"/>
          <w:lang w:val="sk-SK"/>
        </w:rPr>
        <w:t>300</w:t>
      </w:r>
      <w:r w:rsidR="00181762" w:rsidRPr="00283943">
        <w:rPr>
          <w:rFonts w:ascii="Dacia Block" w:hAnsi="Dacia Block" w:cs="Dacia Block"/>
          <w:bCs/>
          <w:szCs w:val="18"/>
          <w:lang w:val="sk-SK"/>
        </w:rPr>
        <w:t xml:space="preserve"> osobných 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, čo je o 9,2 % viac ako v roku 2021, a to aj napriek poklesu trhu o 9,7 %. Jej podiel na trhu </w:t>
      </w:r>
      <w:r w:rsidR="00516211" w:rsidRPr="00283943">
        <w:rPr>
          <w:rFonts w:ascii="Dacia Block" w:hAnsi="Dacia Block" w:cs="Dacia Block"/>
          <w:bCs/>
          <w:szCs w:val="18"/>
          <w:lang w:val="sk-SK"/>
        </w:rPr>
        <w:t>OV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(5,1 %) vzrástol o 0,9 bodu v porovnaní s rokom 2021. Dacia sa posunula </w:t>
      </w:r>
      <w:r w:rsidR="001C1521" w:rsidRPr="00283943">
        <w:rPr>
          <w:rFonts w:ascii="Dacia Block" w:hAnsi="Dacia Block" w:cs="Dacia Block"/>
          <w:bCs/>
          <w:szCs w:val="18"/>
          <w:lang w:val="sk-SK"/>
        </w:rPr>
        <w:t>z piateho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na štvrté miesto v</w:t>
      </w:r>
      <w:r w:rsidR="00BE6F2D">
        <w:rPr>
          <w:rFonts w:ascii="Dacia Block" w:hAnsi="Dacia Block" w:cs="Dacia Block"/>
          <w:bCs/>
          <w:szCs w:val="18"/>
          <w:lang w:val="sk-SK"/>
        </w:rPr>
        <w:t> </w:t>
      </w:r>
      <w:r w:rsidRPr="00283943">
        <w:rPr>
          <w:rFonts w:ascii="Dacia Block" w:hAnsi="Dacia Block" w:cs="Dacia Block"/>
          <w:bCs/>
          <w:szCs w:val="18"/>
          <w:lang w:val="sk-SK"/>
        </w:rPr>
        <w:t>predaji</w:t>
      </w:r>
      <w:r w:rsidR="00BE6F2D">
        <w:rPr>
          <w:rFonts w:ascii="Dacia Block" w:hAnsi="Dacia Block" w:cs="Dacia Block"/>
          <w:bCs/>
          <w:szCs w:val="18"/>
          <w:lang w:val="sk-SK"/>
        </w:rPr>
        <w:t xml:space="preserve"> v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</w:t>
      </w:r>
      <w:proofErr w:type="spellStart"/>
      <w:r w:rsidR="00CA5BCB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="00CA5BCB">
        <w:rPr>
          <w:rFonts w:ascii="Dacia Block" w:hAnsi="Dacia Block" w:cs="Dacia Block"/>
          <w:bCs/>
          <w:szCs w:val="18"/>
          <w:lang w:val="sk-SK"/>
        </w:rPr>
        <w:t xml:space="preserve"> segment</w:t>
      </w:r>
      <w:r w:rsidR="00BE6F2D">
        <w:rPr>
          <w:rFonts w:ascii="Dacia Block" w:hAnsi="Dacia Block" w:cs="Dacia Block"/>
          <w:bCs/>
          <w:szCs w:val="18"/>
          <w:lang w:val="sk-SK"/>
        </w:rPr>
        <w:t>e</w:t>
      </w:r>
      <w:r w:rsidRPr="00283943">
        <w:rPr>
          <w:rFonts w:ascii="Dacia Block" w:hAnsi="Dacia Block" w:cs="Dacia Block"/>
          <w:bCs/>
          <w:szCs w:val="18"/>
          <w:lang w:val="sk-SK"/>
        </w:rPr>
        <w:t>, pričom dosiahla trhový podiel 8,3 % (nárast o 2 body v porovnaní s rokom 2021).</w:t>
      </w:r>
    </w:p>
    <w:p w14:paraId="317D2152" w14:textId="77777777" w:rsidR="00654D09" w:rsidRPr="00283943" w:rsidRDefault="00654D09" w:rsidP="009813D0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756F902E" w14:textId="178B0184" w:rsidR="00FC3416" w:rsidRPr="00283943" w:rsidRDefault="00FC3416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V </w:t>
      </w:r>
      <w:r w:rsidRPr="00283943">
        <w:rPr>
          <w:rFonts w:ascii="Dacia Block" w:hAnsi="Dacia Block" w:cs="Dacia Block"/>
          <w:b/>
          <w:szCs w:val="18"/>
          <w:lang w:val="sk-SK"/>
        </w:rPr>
        <w:t xml:space="preserve">Španielsku </w:t>
      </w:r>
      <w:r w:rsidRPr="00283943">
        <w:rPr>
          <w:rFonts w:ascii="Dacia Block" w:hAnsi="Dacia Block" w:cs="Dacia Block"/>
          <w:bCs/>
          <w:szCs w:val="18"/>
          <w:lang w:val="sk-SK"/>
        </w:rPr>
        <w:t>predala Dacia 37 800 osobných automobilov – o 2,7 % viac ako v roku 2021 – napriek poklesu trhu o 5,3 %</w:t>
      </w:r>
      <w:r w:rsidR="006608FB" w:rsidRPr="00283943">
        <w:rPr>
          <w:rFonts w:ascii="Dacia Block" w:hAnsi="Dacia Block" w:cs="Dacia Block"/>
          <w:bCs/>
          <w:szCs w:val="18"/>
          <w:lang w:val="sk-SK"/>
        </w:rPr>
        <w:t>, čo p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redstavovalo 4,7 % predaja osobných </w:t>
      </w:r>
      <w:r w:rsidR="000471D0" w:rsidRPr="00283943">
        <w:rPr>
          <w:rFonts w:ascii="Dacia Block" w:hAnsi="Dacia Block" w:cs="Dacia Block"/>
          <w:bCs/>
          <w:szCs w:val="18"/>
          <w:lang w:val="sk-SK"/>
        </w:rPr>
        <w:t>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, čo je o 0,4 bodu viac v porovnaní s rokom 2021. Dacia sa umiestnila na štvrtom mieste v predaji </w:t>
      </w:r>
      <w:r w:rsidR="00ED6E4C">
        <w:rPr>
          <w:rFonts w:ascii="Dacia Block" w:hAnsi="Dacia Block" w:cs="Dacia Block"/>
          <w:bCs/>
          <w:szCs w:val="18"/>
          <w:lang w:val="sk-SK"/>
        </w:rPr>
        <w:t>v</w:t>
      </w:r>
      <w:r w:rsidR="00ED6E4C" w:rsidRPr="00283943">
        <w:rPr>
          <w:rFonts w:ascii="Dacia Block" w:hAnsi="Dacia Block" w:cs="Dacia Block"/>
          <w:bCs/>
          <w:szCs w:val="18"/>
          <w:lang w:val="sk-SK"/>
        </w:rPr>
        <w:t xml:space="preserve"> </w:t>
      </w:r>
      <w:proofErr w:type="spellStart"/>
      <w:r w:rsidR="00ED6E4C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="00ED6E4C">
        <w:rPr>
          <w:rFonts w:ascii="Dacia Block" w:hAnsi="Dacia Block" w:cs="Dacia Block"/>
          <w:bCs/>
          <w:szCs w:val="18"/>
          <w:lang w:val="sk-SK"/>
        </w:rPr>
        <w:t xml:space="preserve"> segmente</w:t>
      </w:r>
      <w:r w:rsidRPr="00283943">
        <w:rPr>
          <w:rFonts w:ascii="Dacia Block" w:hAnsi="Dacia Block" w:cs="Dacia Block"/>
          <w:bCs/>
          <w:szCs w:val="18"/>
          <w:lang w:val="sk-SK"/>
        </w:rPr>
        <w:t>, pričom dosiahla trhový podiel 8,1 % (nárast o 0,6 bodu v porovnaní s rokom 2021).</w:t>
      </w:r>
    </w:p>
    <w:p w14:paraId="53FB3BCE" w14:textId="77777777" w:rsidR="00FC3416" w:rsidRPr="00283943" w:rsidRDefault="00FC3416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68323ADB" w14:textId="06A56B07" w:rsidR="00FC3416" w:rsidRPr="00283943" w:rsidRDefault="00FC3416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V </w:t>
      </w:r>
      <w:r w:rsidRPr="00283943">
        <w:rPr>
          <w:rFonts w:ascii="Dacia Block" w:hAnsi="Dacia Block" w:cs="Dacia Block"/>
          <w:b/>
          <w:szCs w:val="18"/>
          <w:lang w:val="sk-SK"/>
        </w:rPr>
        <w:t>Spojenom kráľovstve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Dacia viac ako zdvojnásobila svoj objem predaja s rastom 55 % v roku 2021, a to aj napriek poklesu trhu o 2 %. Podiel značky na maloobchodnom trhu vzrástol z 2,0 % v roku 2021 na 3,1 %, čím sa Dacia umiestnila na 13. pozícii (o päť miest </w:t>
      </w:r>
      <w:r w:rsidR="00E54FB5" w:rsidRPr="00283943">
        <w:rPr>
          <w:rFonts w:ascii="Dacia Block" w:hAnsi="Dacia Block" w:cs="Dacia Block"/>
          <w:bCs/>
          <w:szCs w:val="18"/>
          <w:lang w:val="sk-SK"/>
        </w:rPr>
        <w:t>vyššie</w:t>
      </w:r>
      <w:r w:rsidRPr="00283943">
        <w:rPr>
          <w:rFonts w:ascii="Dacia Block" w:hAnsi="Dacia Block" w:cs="Dacia Block"/>
          <w:bCs/>
          <w:szCs w:val="18"/>
          <w:lang w:val="sk-SK"/>
        </w:rPr>
        <w:t>).</w:t>
      </w:r>
    </w:p>
    <w:p w14:paraId="6A08C869" w14:textId="77777777" w:rsidR="00FC3416" w:rsidRPr="00283943" w:rsidRDefault="00FC3416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6DFD50B7" w14:textId="224694DB" w:rsidR="00FC3416" w:rsidRPr="00283943" w:rsidRDefault="00FC3416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lastRenderedPageBreak/>
        <w:t xml:space="preserve">Ostatné trhy výrazne prispeli k silnému výkonu </w:t>
      </w:r>
      <w:r w:rsidR="00D55F42" w:rsidRPr="00283943">
        <w:rPr>
          <w:rFonts w:ascii="Dacia Block" w:hAnsi="Dacia Block" w:cs="Dacia Block"/>
          <w:bCs/>
          <w:szCs w:val="18"/>
          <w:lang w:val="sk-SK"/>
        </w:rPr>
        <w:t xml:space="preserve">značky </w:t>
      </w:r>
      <w:r w:rsidRPr="00283943">
        <w:rPr>
          <w:rFonts w:ascii="Dacia Block" w:hAnsi="Dacia Block" w:cs="Dacia Block"/>
          <w:bCs/>
          <w:szCs w:val="18"/>
          <w:lang w:val="sk-SK"/>
        </w:rPr>
        <w:t>Dacia v roku 2022. V</w:t>
      </w:r>
      <w:r w:rsidR="00D55F42" w:rsidRPr="00283943">
        <w:rPr>
          <w:rFonts w:ascii="Dacia Block" w:hAnsi="Dacia Block" w:cs="Dacia Block"/>
          <w:bCs/>
          <w:szCs w:val="18"/>
          <w:lang w:val="sk-SK"/>
        </w:rPr>
        <w:t> </w:t>
      </w:r>
      <w:r w:rsidRPr="00283943">
        <w:rPr>
          <w:rFonts w:ascii="Dacia Block" w:hAnsi="Dacia Block" w:cs="Dacia Block"/>
          <w:b/>
          <w:szCs w:val="18"/>
          <w:lang w:val="sk-SK"/>
        </w:rPr>
        <w:t>Rumunsku</w:t>
      </w:r>
      <w:r w:rsidR="00D55F42" w:rsidRPr="00283943">
        <w:rPr>
          <w:rFonts w:ascii="Dacia Block" w:hAnsi="Dacia Block" w:cs="Dacia Block"/>
          <w:bCs/>
          <w:szCs w:val="18"/>
          <w:lang w:val="sk-SK"/>
        </w:rPr>
        <w:t xml:space="preserve"> 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značka predstavovala viac ako 30 % predaja osobných </w:t>
      </w:r>
      <w:r w:rsidR="00D55F42" w:rsidRPr="00283943">
        <w:rPr>
          <w:rFonts w:ascii="Dacia Block" w:hAnsi="Dacia Block" w:cs="Dacia Block"/>
          <w:bCs/>
          <w:szCs w:val="18"/>
          <w:lang w:val="sk-SK"/>
        </w:rPr>
        <w:t>vozidiel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, čo je o 2 body viac v porovnaní s rokom 2021. V </w:t>
      </w:r>
      <w:r w:rsidRPr="00283943">
        <w:rPr>
          <w:rFonts w:ascii="Dacia Block" w:hAnsi="Dacia Block" w:cs="Dacia Block"/>
          <w:b/>
          <w:szCs w:val="18"/>
          <w:lang w:val="sk-SK"/>
        </w:rPr>
        <w:t>Portugalsku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a </w:t>
      </w:r>
      <w:r w:rsidRPr="00283943">
        <w:rPr>
          <w:rFonts w:ascii="Dacia Block" w:hAnsi="Dacia Block" w:cs="Dacia Block"/>
          <w:b/>
          <w:szCs w:val="18"/>
          <w:lang w:val="sk-SK"/>
        </w:rPr>
        <w:t>Belgicku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si Dacia udržala prvé miesto v predaji </w:t>
      </w:r>
      <w:r w:rsidR="00B67EFD">
        <w:rPr>
          <w:rFonts w:ascii="Dacia Block" w:hAnsi="Dacia Block" w:cs="Dacia Block"/>
          <w:bCs/>
          <w:szCs w:val="18"/>
          <w:lang w:val="sk-SK"/>
        </w:rPr>
        <w:t>v</w:t>
      </w:r>
      <w:r w:rsidR="00B67EFD" w:rsidRPr="00283943">
        <w:rPr>
          <w:rFonts w:ascii="Dacia Block" w:hAnsi="Dacia Block" w:cs="Dacia Block"/>
          <w:bCs/>
          <w:szCs w:val="18"/>
          <w:lang w:val="sk-SK"/>
        </w:rPr>
        <w:t xml:space="preserve"> </w:t>
      </w:r>
      <w:proofErr w:type="spellStart"/>
      <w:r w:rsidR="00B67EFD">
        <w:rPr>
          <w:rFonts w:ascii="Dacia Block" w:hAnsi="Dacia Block" w:cs="Dacia Block"/>
          <w:bCs/>
          <w:szCs w:val="18"/>
          <w:lang w:val="sk-SK"/>
        </w:rPr>
        <w:t>retail</w:t>
      </w:r>
      <w:proofErr w:type="spellEnd"/>
      <w:r w:rsidR="00B67EFD">
        <w:rPr>
          <w:rFonts w:ascii="Dacia Block" w:hAnsi="Dacia Block" w:cs="Dacia Block"/>
          <w:bCs/>
          <w:szCs w:val="18"/>
          <w:lang w:val="sk-SK"/>
        </w:rPr>
        <w:t xml:space="preserve"> segmente</w:t>
      </w:r>
      <w:r w:rsidRPr="00283943">
        <w:rPr>
          <w:rFonts w:ascii="Dacia Block" w:hAnsi="Dacia Block" w:cs="Dacia Block"/>
          <w:bCs/>
          <w:szCs w:val="18"/>
          <w:lang w:val="sk-SK"/>
        </w:rPr>
        <w:t>.</w:t>
      </w:r>
    </w:p>
    <w:p w14:paraId="3754CFBD" w14:textId="77777777" w:rsidR="006A3088" w:rsidRPr="00283943" w:rsidRDefault="006A3088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19EB54EF" w14:textId="149B8865" w:rsidR="006A3088" w:rsidRDefault="006A3088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Pri pohľade na </w:t>
      </w:r>
      <w:r w:rsidRPr="00283943">
        <w:rPr>
          <w:rFonts w:ascii="Dacia Block" w:hAnsi="Dacia Block" w:cs="Dacia Block"/>
          <w:b/>
          <w:szCs w:val="18"/>
          <w:lang w:val="sk-SK"/>
        </w:rPr>
        <w:t>východnú Európu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vzrástol predaj </w:t>
      </w:r>
      <w:r w:rsidR="003D024E" w:rsidRPr="00283943">
        <w:rPr>
          <w:rFonts w:ascii="Dacia Block" w:hAnsi="Dacia Block" w:cs="Dacia Block"/>
          <w:bCs/>
          <w:szCs w:val="18"/>
          <w:lang w:val="sk-SK"/>
        </w:rPr>
        <w:t>OV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o viac ako 30 % v pobaltských štátoch, na Slovensku a v Českej republike.</w:t>
      </w:r>
    </w:p>
    <w:p w14:paraId="73837359" w14:textId="77777777" w:rsidR="00152C3B" w:rsidRDefault="00152C3B" w:rsidP="00FC3416">
      <w:pPr>
        <w:spacing w:after="20"/>
        <w:rPr>
          <w:rFonts w:ascii="Dacia Block" w:hAnsi="Dacia Block" w:cs="Dacia Block"/>
          <w:bCs/>
          <w:szCs w:val="18"/>
          <w:lang w:val="sk-SK"/>
        </w:rPr>
      </w:pPr>
    </w:p>
    <w:p w14:paraId="14ED088F" w14:textId="77777777" w:rsidR="00152C3B" w:rsidRPr="00283943" w:rsidRDefault="00152C3B" w:rsidP="00152C3B">
      <w:pPr>
        <w:spacing w:after="20"/>
        <w:rPr>
          <w:rFonts w:ascii="Dacia Block" w:hAnsi="Dacia Block" w:cs="Dacia Block"/>
          <w:bCs/>
          <w:szCs w:val="18"/>
          <w:lang w:val="sk-SK"/>
        </w:rPr>
      </w:pPr>
      <w:r w:rsidRPr="00283943">
        <w:rPr>
          <w:rFonts w:ascii="Dacia Block" w:hAnsi="Dacia Block" w:cs="Dacia Block"/>
          <w:bCs/>
          <w:szCs w:val="18"/>
          <w:lang w:val="sk-SK"/>
        </w:rPr>
        <w:t xml:space="preserve">V </w:t>
      </w:r>
      <w:r w:rsidRPr="00283943">
        <w:rPr>
          <w:rFonts w:ascii="Dacia Block" w:hAnsi="Dacia Block" w:cs="Dacia Block"/>
          <w:b/>
          <w:szCs w:val="18"/>
          <w:lang w:val="sk-SK"/>
        </w:rPr>
        <w:t>Turecku</w:t>
      </w:r>
      <w:r w:rsidRPr="00283943">
        <w:rPr>
          <w:rFonts w:ascii="Dacia Block" w:hAnsi="Dacia Block" w:cs="Dacia Block"/>
          <w:bCs/>
          <w:szCs w:val="18"/>
          <w:lang w:val="sk-SK"/>
        </w:rPr>
        <w:t xml:space="preserve"> predala Dacia o 30 % viac osobných vozidiel ako v roku 2021 a dosiahla trhový podiel vyše 6 %, čo je o 1,1 bodu viac v porovnaní s rokom 2021.</w:t>
      </w:r>
    </w:p>
    <w:p w14:paraId="0B6CE886" w14:textId="742611BD" w:rsidR="00152C3B" w:rsidRPr="00283943" w:rsidRDefault="00152C3B" w:rsidP="00FC3416">
      <w:pPr>
        <w:spacing w:after="20"/>
        <w:rPr>
          <w:rFonts w:ascii="Dacia Block" w:hAnsi="Dacia Block" w:cs="Dacia Block"/>
          <w:bCs/>
          <w:szCs w:val="18"/>
          <w:lang w:val="sk-SK"/>
        </w:rPr>
        <w:sectPr w:rsidR="00152C3B" w:rsidRPr="00283943" w:rsidSect="00152C3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559" w:right="680" w:bottom="1418" w:left="709" w:header="567" w:footer="567" w:gutter="0"/>
          <w:cols w:space="708"/>
          <w:titlePg/>
          <w:docGrid w:linePitch="360"/>
        </w:sectPr>
      </w:pPr>
    </w:p>
    <w:p w14:paraId="6C211A7E" w14:textId="77777777" w:rsidR="008202C6" w:rsidRPr="00283943" w:rsidRDefault="008202C6" w:rsidP="009813D0">
      <w:pPr>
        <w:spacing w:line="192" w:lineRule="auto"/>
        <w:rPr>
          <w:rFonts w:ascii="Dacia Block" w:hAnsi="Dacia Block" w:cs="Dacia Block"/>
          <w:szCs w:val="18"/>
          <w:lang w:val="sk-SK"/>
        </w:rPr>
        <w:sectPr w:rsidR="008202C6" w:rsidRPr="00283943" w:rsidSect="008202C6">
          <w:type w:val="continuous"/>
          <w:pgSz w:w="11906" w:h="16838" w:code="9"/>
          <w:pgMar w:top="1560" w:right="680" w:bottom="567" w:left="709" w:header="567" w:footer="567" w:gutter="0"/>
          <w:cols w:num="2" w:space="708"/>
          <w:titlePg/>
          <w:docGrid w:linePitch="360"/>
        </w:sectPr>
      </w:pPr>
    </w:p>
    <w:p w14:paraId="2C4F00FA" w14:textId="652AE71B" w:rsidR="00403514" w:rsidRPr="00C45372" w:rsidRDefault="0091738C" w:rsidP="00403514">
      <w:pPr>
        <w:pStyle w:val="DIntertitre"/>
        <w:jc w:val="both"/>
        <w:rPr>
          <w:szCs w:val="24"/>
          <w:lang w:val="sk-SK"/>
        </w:rPr>
      </w:pPr>
      <w:r w:rsidRPr="00C45372">
        <w:rPr>
          <w:szCs w:val="24"/>
          <w:lang w:val="sk-SK"/>
        </w:rPr>
        <w:t>Silný produktový plán zahŕňajúci 4 kľúčové modely</w:t>
      </w:r>
    </w:p>
    <w:p w14:paraId="649CEB5A" w14:textId="72FDD0CE" w:rsidR="00403514" w:rsidRPr="00283943" w:rsidRDefault="00403514" w:rsidP="00403514">
      <w:pPr>
        <w:rPr>
          <w:rFonts w:ascii="Dacia Block" w:hAnsi="Dacia Block" w:cs="Dacia Block"/>
          <w:szCs w:val="18"/>
          <w:lang w:val="sk-SK"/>
        </w:rPr>
      </w:pPr>
    </w:p>
    <w:p w14:paraId="7FB182DF" w14:textId="1F9887FA" w:rsidR="00551156" w:rsidRPr="00283943" w:rsidRDefault="00526D4F" w:rsidP="009813D0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 xml:space="preserve">Dacia  v priebehu </w:t>
      </w:r>
      <w:r w:rsidR="00A86BF6" w:rsidRPr="00283943">
        <w:rPr>
          <w:rFonts w:ascii="Dacia Block" w:hAnsi="Dacia Block" w:cs="Dacia Block"/>
          <w:szCs w:val="18"/>
          <w:lang w:val="sk-SK"/>
        </w:rPr>
        <w:t xml:space="preserve">necelých 15 mesiacov </w:t>
      </w:r>
      <w:r w:rsidRPr="00283943">
        <w:rPr>
          <w:rFonts w:ascii="Dacia Block" w:hAnsi="Dacia Block" w:cs="Dacia Block"/>
          <w:szCs w:val="18"/>
          <w:lang w:val="sk-SK"/>
        </w:rPr>
        <w:t>uviedla na trh štyri nové kľúčové modely</w:t>
      </w:r>
      <w:r w:rsidR="00A86BF6" w:rsidRPr="00283943">
        <w:rPr>
          <w:rFonts w:ascii="Dacia Block" w:hAnsi="Dacia Block" w:cs="Dacia Block"/>
          <w:szCs w:val="18"/>
          <w:lang w:val="sk-SK"/>
        </w:rPr>
        <w:t>. K</w:t>
      </w:r>
      <w:r w:rsidRPr="00283943">
        <w:rPr>
          <w:rFonts w:ascii="Dacia Block" w:hAnsi="Dacia Block" w:cs="Dacia Block"/>
          <w:szCs w:val="18"/>
          <w:lang w:val="sk-SK"/>
        </w:rPr>
        <w:t xml:space="preserve">onkrétne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Sandero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,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Spring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a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v roku 2021 a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Jogger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v roku 2022. Na konci roka 2022 všetky štyri modely profitovali z posledného kroku v novej stratégii nasadenia identity Dacia </w:t>
      </w:r>
      <w:r w:rsidR="00AE3AFA" w:rsidRPr="00283943">
        <w:rPr>
          <w:rFonts w:ascii="Dacia Block" w:hAnsi="Dacia Block" w:cs="Dacia Block"/>
          <w:szCs w:val="18"/>
          <w:lang w:val="sk-SK"/>
        </w:rPr>
        <w:t>– prijatie novej vizuálnej identity</w:t>
      </w:r>
      <w:r w:rsidRPr="00283943">
        <w:rPr>
          <w:rFonts w:ascii="Dacia Block" w:hAnsi="Dacia Block" w:cs="Dacia Block"/>
          <w:szCs w:val="18"/>
          <w:lang w:val="sk-SK"/>
        </w:rPr>
        <w:t xml:space="preserve"> značky. To zahŕňalo nové farby a rozpoznateľný emblém Dacia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Link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s minimalistickými písmenami „D“ a „C“, ktoré do seba zapadajú ako články reťaze, čo evokuje robustnosť a jednoduchosť.</w:t>
      </w:r>
    </w:p>
    <w:p w14:paraId="5D9422D9" w14:textId="1709C69C" w:rsidR="00526D4F" w:rsidRPr="00283943" w:rsidRDefault="00526D4F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6D151819" w14:textId="5D4A7795" w:rsidR="00526D4F" w:rsidRPr="00283943" w:rsidRDefault="00526D4F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3B29C85C" w14:textId="0D937C79" w:rsidR="00713CC0" w:rsidRPr="00283943" w:rsidRDefault="00713CC0" w:rsidP="00713CC0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>Každý model prispel k rastu Daci</w:t>
      </w:r>
      <w:r w:rsidR="00721C46">
        <w:rPr>
          <w:rFonts w:ascii="Dacia Block" w:hAnsi="Dacia Block" w:cs="Dacia Block"/>
          <w:szCs w:val="18"/>
          <w:lang w:val="sk-SK"/>
        </w:rPr>
        <w:t>a</w:t>
      </w:r>
      <w:r w:rsidRPr="00283943">
        <w:rPr>
          <w:rFonts w:ascii="Dacia Block" w:hAnsi="Dacia Block" w:cs="Dacia Block"/>
          <w:szCs w:val="18"/>
          <w:lang w:val="sk-SK"/>
        </w:rPr>
        <w:t xml:space="preserve"> v roku 2022.</w:t>
      </w:r>
    </w:p>
    <w:p w14:paraId="0CDA7CC1" w14:textId="3D7A1C40" w:rsidR="00526D4F" w:rsidRPr="00283943" w:rsidRDefault="00713CC0" w:rsidP="00713CC0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>V roku 2022 sa predalo 229 500 kusov</w:t>
      </w:r>
      <w:r w:rsidR="0017506F" w:rsidRPr="00283943">
        <w:rPr>
          <w:rFonts w:ascii="Dacia Block" w:hAnsi="Dacia Block" w:cs="Dacia Block"/>
          <w:szCs w:val="18"/>
          <w:lang w:val="sk-SK"/>
        </w:rPr>
        <w:t xml:space="preserve"> modelu</w:t>
      </w:r>
      <w:r w:rsidRPr="00283943">
        <w:rPr>
          <w:rFonts w:ascii="Dacia Block" w:hAnsi="Dacia Block" w:cs="Dacia Block"/>
          <w:szCs w:val="18"/>
          <w:lang w:val="sk-SK"/>
        </w:rPr>
        <w:t xml:space="preserve"> </w:t>
      </w:r>
      <w:proofErr w:type="spellStart"/>
      <w:r w:rsidRPr="00283943">
        <w:rPr>
          <w:rFonts w:ascii="Dacia Block" w:hAnsi="Dacia Block" w:cs="Dacia Block"/>
          <w:b/>
          <w:bCs/>
          <w:szCs w:val="18"/>
          <w:lang w:val="sk-SK"/>
        </w:rPr>
        <w:t>Sander</w:t>
      </w:r>
      <w:r w:rsidR="0017506F" w:rsidRPr="00283943">
        <w:rPr>
          <w:rFonts w:ascii="Dacia Block" w:hAnsi="Dacia Block" w:cs="Dacia Block"/>
          <w:b/>
          <w:bCs/>
          <w:szCs w:val="18"/>
          <w:lang w:val="sk-SK"/>
        </w:rPr>
        <w:t>o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(čo predstavuje nárast o 1,2 % oproti roku 2021). Už šiesty rok po sebe bolo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Sandero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najpredávanejším modelom na európskom </w:t>
      </w:r>
      <w:proofErr w:type="spellStart"/>
      <w:r w:rsidR="00721C46">
        <w:rPr>
          <w:rFonts w:ascii="Dacia Block" w:hAnsi="Dacia Block" w:cs="Dacia Block"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trhu a druhým najpredávanejším </w:t>
      </w:r>
      <w:r w:rsidR="004529D9" w:rsidRPr="00283943">
        <w:rPr>
          <w:rFonts w:ascii="Dacia Block" w:hAnsi="Dacia Block" w:cs="Dacia Block"/>
          <w:szCs w:val="18"/>
          <w:lang w:val="sk-SK"/>
        </w:rPr>
        <w:t>osobným v</w:t>
      </w:r>
      <w:r w:rsidR="008410A3" w:rsidRPr="00283943">
        <w:rPr>
          <w:rFonts w:ascii="Dacia Block" w:hAnsi="Dacia Block" w:cs="Dacia Block"/>
          <w:szCs w:val="18"/>
          <w:lang w:val="sk-SK"/>
        </w:rPr>
        <w:t>ozidlom</w:t>
      </w:r>
      <w:r w:rsidRPr="00283943">
        <w:rPr>
          <w:rFonts w:ascii="Dacia Block" w:hAnsi="Dacia Block" w:cs="Dacia Block"/>
          <w:szCs w:val="18"/>
          <w:lang w:val="sk-SK"/>
        </w:rPr>
        <w:t xml:space="preserve"> v Európe vo všetkých predajných kanáloch.</w:t>
      </w:r>
    </w:p>
    <w:p w14:paraId="0E7542BB" w14:textId="76CD6A8B" w:rsidR="00526D4F" w:rsidRPr="00283943" w:rsidRDefault="00526D4F" w:rsidP="009813D0">
      <w:pPr>
        <w:spacing w:after="20"/>
        <w:rPr>
          <w:rFonts w:ascii="Dacia Block" w:hAnsi="Dacia Block" w:cs="Dacia Block"/>
          <w:i/>
          <w:iCs/>
          <w:sz w:val="24"/>
          <w:szCs w:val="24"/>
          <w:lang w:val="sk-SK"/>
        </w:rPr>
      </w:pPr>
    </w:p>
    <w:p w14:paraId="417D4D08" w14:textId="6515E48E" w:rsidR="00A42D8A" w:rsidRPr="00283943" w:rsidRDefault="00A42D8A" w:rsidP="009813D0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 xml:space="preserve">Podobne aj </w:t>
      </w:r>
      <w:proofErr w:type="spellStart"/>
      <w:r w:rsidRPr="00283943">
        <w:rPr>
          <w:rFonts w:ascii="Dacia Block" w:hAnsi="Dacia Block" w:cs="Dacia Block"/>
          <w:b/>
          <w:bCs/>
          <w:szCs w:val="18"/>
          <w:lang w:val="sk-SK"/>
        </w:rPr>
        <w:t>Duster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si udržal prvé miesto na európskom </w:t>
      </w:r>
      <w:proofErr w:type="spellStart"/>
      <w:r w:rsidR="00721C46">
        <w:rPr>
          <w:rFonts w:ascii="Dacia Block" w:hAnsi="Dacia Block" w:cs="Dacia Block"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trhu SUV – pozíciu si drží od roku 2018 – a stal sa druhým najpredávanejším vozidlom na európskom trhu </w:t>
      </w:r>
      <w:r w:rsidR="00721C46">
        <w:rPr>
          <w:rFonts w:ascii="Dacia Block" w:hAnsi="Dacia Block" w:cs="Dacia Block"/>
          <w:szCs w:val="18"/>
          <w:lang w:val="sk-SK"/>
        </w:rPr>
        <w:t xml:space="preserve">koncových klientov </w:t>
      </w:r>
      <w:r w:rsidRPr="00283943">
        <w:rPr>
          <w:rFonts w:ascii="Dacia Block" w:hAnsi="Dacia Block" w:cs="Dacia Block"/>
          <w:szCs w:val="18"/>
          <w:lang w:val="sk-SK"/>
        </w:rPr>
        <w:t xml:space="preserve">hneď za </w:t>
      </w:r>
      <w:r w:rsidR="00605646" w:rsidRPr="00283943">
        <w:rPr>
          <w:rFonts w:ascii="Dacia Block" w:hAnsi="Dacia Block" w:cs="Dacia Block"/>
          <w:szCs w:val="18"/>
          <w:lang w:val="sk-SK"/>
        </w:rPr>
        <w:t xml:space="preserve">modelom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Sandero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. S 197 100 predanými jednotkami vo všetkých krajinách v roku 2022 (čo predstavuje nárast o 5,8 % v porovnaní s rokom 2021) sa od uvedenia na trh v roku 2010 dostalo na cesty viac ako 2 milióny vozidiel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>.</w:t>
      </w:r>
    </w:p>
    <w:p w14:paraId="1E2691DB" w14:textId="48B646DD" w:rsidR="00605646" w:rsidRPr="00283943" w:rsidRDefault="00605646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13C970FE" w14:textId="77777777" w:rsidR="00605646" w:rsidRPr="00283943" w:rsidRDefault="00605646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2B89282D" w14:textId="2DFB0317" w:rsidR="00551156" w:rsidRPr="00283943" w:rsidRDefault="001A74F6" w:rsidP="009813D0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 xml:space="preserve">V roku 2022 sa predalo 48 900 kusov plne elektrického modelu </w:t>
      </w:r>
      <w:proofErr w:type="spellStart"/>
      <w:r w:rsidRPr="00283943">
        <w:rPr>
          <w:rFonts w:ascii="Dacia Block" w:hAnsi="Dacia Block" w:cs="Dacia Block"/>
          <w:b/>
          <w:bCs/>
          <w:szCs w:val="18"/>
          <w:lang w:val="sk-SK"/>
        </w:rPr>
        <w:t>Spring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, čo predstavuje nárast o 75 % oproti roku 2021). Od svojho uvedenia na trh v roku 2021 si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Spring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získal viac ako 100 000 zákazníkov, z ktorých tri štvrtiny sú </w:t>
      </w:r>
      <w:proofErr w:type="spellStart"/>
      <w:r w:rsidR="00610824">
        <w:rPr>
          <w:rFonts w:ascii="Dacia Block" w:hAnsi="Dacia Block" w:cs="Dacia Block"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zákazníci.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Spring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patrí medzi najpredávanejšie elektrické vozidlá na európskom </w:t>
      </w:r>
      <w:proofErr w:type="spellStart"/>
      <w:r w:rsidR="00610824">
        <w:rPr>
          <w:rFonts w:ascii="Dacia Block" w:hAnsi="Dacia Block" w:cs="Dacia Block"/>
          <w:szCs w:val="18"/>
          <w:lang w:val="sk-SK"/>
        </w:rPr>
        <w:t>retail</w:t>
      </w:r>
      <w:proofErr w:type="spellEnd"/>
      <w:r w:rsidR="00610824">
        <w:rPr>
          <w:rFonts w:ascii="Dacia Block" w:hAnsi="Dacia Block" w:cs="Dacia Block"/>
          <w:szCs w:val="18"/>
          <w:lang w:val="sk-SK"/>
        </w:rPr>
        <w:t xml:space="preserve"> </w:t>
      </w:r>
      <w:r w:rsidRPr="00283943">
        <w:rPr>
          <w:rFonts w:ascii="Dacia Block" w:hAnsi="Dacia Block" w:cs="Dacia Block"/>
          <w:szCs w:val="18"/>
          <w:lang w:val="sk-SK"/>
        </w:rPr>
        <w:t>trhu.</w:t>
      </w:r>
    </w:p>
    <w:p w14:paraId="43FB7B58" w14:textId="5950640B" w:rsidR="007F5DB1" w:rsidRPr="00283943" w:rsidRDefault="007F5DB1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24447676" w14:textId="4F79585A" w:rsidR="00BF62CD" w:rsidRPr="00283943" w:rsidRDefault="007F5DB1" w:rsidP="00BF62CD">
      <w:pPr>
        <w:spacing w:after="20"/>
        <w:rPr>
          <w:rFonts w:ascii="Dacia Block" w:hAnsi="Dacia Block" w:cs="Dacia Block"/>
        </w:rPr>
      </w:pPr>
      <w:r w:rsidRPr="00283943">
        <w:rPr>
          <w:rFonts w:ascii="Dacia Block" w:hAnsi="Dacia Block" w:cs="Dacia Block"/>
          <w:szCs w:val="18"/>
          <w:lang w:val="sk-SK"/>
        </w:rPr>
        <w:t>V roku 2022, v prvom r</w:t>
      </w:r>
      <w:r w:rsidR="00610824">
        <w:rPr>
          <w:rFonts w:ascii="Dacia Block" w:hAnsi="Dacia Block" w:cs="Dacia Block"/>
          <w:szCs w:val="18"/>
          <w:lang w:val="sk-SK"/>
        </w:rPr>
        <w:t>o</w:t>
      </w:r>
      <w:r w:rsidRPr="00283943">
        <w:rPr>
          <w:rFonts w:ascii="Dacia Block" w:hAnsi="Dacia Block" w:cs="Dacia Block"/>
          <w:szCs w:val="18"/>
          <w:lang w:val="sk-SK"/>
        </w:rPr>
        <w:t>ku predaja</w:t>
      </w:r>
      <w:r w:rsidR="006C1AE2" w:rsidRPr="00283943">
        <w:rPr>
          <w:rFonts w:ascii="Dacia Block" w:hAnsi="Dacia Block" w:cs="Dacia Block"/>
          <w:szCs w:val="18"/>
          <w:lang w:val="sk-SK"/>
        </w:rPr>
        <w:t xml:space="preserve">, bolo </w:t>
      </w:r>
      <w:r w:rsidRPr="00283943">
        <w:rPr>
          <w:rFonts w:ascii="Dacia Block" w:hAnsi="Dacia Block" w:cs="Dacia Block"/>
          <w:szCs w:val="18"/>
          <w:lang w:val="sk-SK"/>
        </w:rPr>
        <w:t>preda</w:t>
      </w:r>
      <w:r w:rsidR="006C1AE2" w:rsidRPr="00283943">
        <w:rPr>
          <w:rFonts w:ascii="Dacia Block" w:hAnsi="Dacia Block" w:cs="Dacia Block"/>
          <w:szCs w:val="18"/>
          <w:lang w:val="sk-SK"/>
        </w:rPr>
        <w:t xml:space="preserve">ných </w:t>
      </w:r>
      <w:r w:rsidRPr="00283943">
        <w:rPr>
          <w:rFonts w:ascii="Dacia Block" w:hAnsi="Dacia Block" w:cs="Dacia Block"/>
          <w:szCs w:val="18"/>
          <w:lang w:val="sk-SK"/>
        </w:rPr>
        <w:t xml:space="preserve">56 800 kusov modelu </w:t>
      </w:r>
      <w:proofErr w:type="spellStart"/>
      <w:r w:rsidRPr="00283943">
        <w:rPr>
          <w:rFonts w:ascii="Dacia Block" w:hAnsi="Dacia Block" w:cs="Dacia Block"/>
          <w:b/>
          <w:bCs/>
          <w:szCs w:val="18"/>
          <w:lang w:val="sk-SK"/>
        </w:rPr>
        <w:t>Jogger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, čím sa tento model zaradil na druhé miesto medzi vozidlami segmentu C mimo SUV predávanými na európskom </w:t>
      </w:r>
      <w:proofErr w:type="spellStart"/>
      <w:r w:rsidR="009A6AFE">
        <w:rPr>
          <w:rFonts w:ascii="Dacia Block" w:hAnsi="Dacia Block" w:cs="Dacia Block"/>
          <w:szCs w:val="18"/>
          <w:lang w:val="sk-SK"/>
        </w:rPr>
        <w:t>retail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trhu.</w:t>
      </w:r>
      <w:r w:rsidR="00BF62CD" w:rsidRPr="00283943">
        <w:rPr>
          <w:rFonts w:ascii="Dacia Block" w:hAnsi="Dacia Block" w:cs="Dacia Block"/>
        </w:rPr>
        <w:t xml:space="preserve"> </w:t>
      </w:r>
    </w:p>
    <w:p w14:paraId="096860CC" w14:textId="77777777" w:rsidR="00BF62CD" w:rsidRPr="00283943" w:rsidRDefault="00BF62CD" w:rsidP="00BF62CD">
      <w:pPr>
        <w:spacing w:after="20"/>
        <w:rPr>
          <w:rFonts w:ascii="Dacia Block" w:hAnsi="Dacia Block" w:cs="Dacia Block"/>
        </w:rPr>
      </w:pPr>
    </w:p>
    <w:p w14:paraId="7C56C01B" w14:textId="0A5AF5F7" w:rsidR="00BF62CD" w:rsidRPr="00283943" w:rsidRDefault="00BF62CD" w:rsidP="00BF62CD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>Časť príťažlivosti Dacia spočíva v jej širokej škále výbavy a možností motor</w:t>
      </w:r>
      <w:r w:rsidR="00E91DB0" w:rsidRPr="00283943">
        <w:rPr>
          <w:rFonts w:ascii="Dacia Block" w:hAnsi="Dacia Block" w:cs="Dacia Block"/>
          <w:szCs w:val="18"/>
          <w:lang w:val="sk-SK"/>
        </w:rPr>
        <w:t>izácií</w:t>
      </w:r>
      <w:r w:rsidRPr="00283943">
        <w:rPr>
          <w:rFonts w:ascii="Dacia Block" w:hAnsi="Dacia Block" w:cs="Dacia Block"/>
          <w:szCs w:val="18"/>
          <w:lang w:val="sk-SK"/>
        </w:rPr>
        <w:t>. Viac ako 70 % zákazníkov si naďalej vyberá tie najlepšie vybavené verzie.</w:t>
      </w:r>
    </w:p>
    <w:p w14:paraId="2714D288" w14:textId="77777777" w:rsidR="00BF62CD" w:rsidRPr="00283943" w:rsidRDefault="00BF62CD" w:rsidP="00BF62CD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64DD75A9" w14:textId="15AFAC98" w:rsidR="00BF62CD" w:rsidRPr="00283943" w:rsidRDefault="00BF62CD" w:rsidP="00BF62CD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 xml:space="preserve">Jeden z troch zákazníkov </w:t>
      </w:r>
      <w:r w:rsidR="00C72195" w:rsidRPr="00283943">
        <w:rPr>
          <w:rFonts w:ascii="Dacia Block" w:hAnsi="Dacia Block" w:cs="Dacia Block"/>
          <w:szCs w:val="18"/>
          <w:lang w:val="sk-SK"/>
        </w:rPr>
        <w:t xml:space="preserve">značky </w:t>
      </w:r>
      <w:r w:rsidRPr="00283943">
        <w:rPr>
          <w:rFonts w:ascii="Dacia Block" w:hAnsi="Dacia Block" w:cs="Dacia Block"/>
          <w:szCs w:val="18"/>
          <w:lang w:val="sk-SK"/>
        </w:rPr>
        <w:t>Daci</w:t>
      </w:r>
      <w:r w:rsidR="00C72195" w:rsidRPr="00283943">
        <w:rPr>
          <w:rFonts w:ascii="Dacia Block" w:hAnsi="Dacia Block" w:cs="Dacia Block"/>
          <w:szCs w:val="18"/>
          <w:lang w:val="sk-SK"/>
        </w:rPr>
        <w:t>a</w:t>
      </w:r>
      <w:r w:rsidRPr="00283943">
        <w:rPr>
          <w:rFonts w:ascii="Dacia Block" w:hAnsi="Dacia Block" w:cs="Dacia Block"/>
          <w:szCs w:val="18"/>
          <w:lang w:val="sk-SK"/>
        </w:rPr>
        <w:t xml:space="preserve"> a 58 % zákazníkov </w:t>
      </w:r>
      <w:r w:rsidR="00C72195" w:rsidRPr="00283943">
        <w:rPr>
          <w:rFonts w:ascii="Dacia Block" w:hAnsi="Dacia Block" w:cs="Dacia Block"/>
          <w:szCs w:val="18"/>
          <w:lang w:val="sk-SK"/>
        </w:rPr>
        <w:t xml:space="preserve">modelu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Jogger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si vyberá ECO-G 100 – dvojpalivový benzínový/LPG motor, ktorý produkuje o 10 % menej emisií CO2 v priemere (118 g CO2/km) ako ekvivalentný benzínový motor a keď dve nádrže vozidla sú naplnené, ponúka dojazd cez 1 000 km.</w:t>
      </w:r>
    </w:p>
    <w:p w14:paraId="1EF7AE76" w14:textId="77777777" w:rsidR="00BF62CD" w:rsidRPr="00283943" w:rsidRDefault="00BF62CD" w:rsidP="00BF62CD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1EECA515" w14:textId="02A63382" w:rsidR="00BF62CD" w:rsidRPr="00283943" w:rsidRDefault="00C72195" w:rsidP="00BF62CD">
      <w:pPr>
        <w:spacing w:after="20"/>
        <w:rPr>
          <w:rFonts w:ascii="Dacia Block" w:hAnsi="Dacia Block" w:cs="Dacia Block"/>
          <w:szCs w:val="18"/>
          <w:lang w:val="sk-SK"/>
        </w:rPr>
      </w:pPr>
      <w:proofErr w:type="spellStart"/>
      <w:r w:rsidRPr="00283943">
        <w:rPr>
          <w:rFonts w:ascii="Dacia Block" w:hAnsi="Dacia Block" w:cs="Dacia Block"/>
          <w:b/>
          <w:bCs/>
          <w:szCs w:val="18"/>
          <w:lang w:val="sk-SK"/>
        </w:rPr>
        <w:t>Spring</w:t>
      </w:r>
      <w:proofErr w:type="spellEnd"/>
      <w:r w:rsidR="00BF62CD" w:rsidRPr="00283943">
        <w:rPr>
          <w:rFonts w:ascii="Dacia Block" w:hAnsi="Dacia Block" w:cs="Dacia Block"/>
          <w:szCs w:val="18"/>
          <w:lang w:val="sk-SK"/>
        </w:rPr>
        <w:t xml:space="preserve"> prichádza ako skutočný impulz pre elektrickú mobilitu a je preferovaným vozidlom pre 93 % prvých kupujúcich elektrických vozidiel na </w:t>
      </w:r>
      <w:proofErr w:type="spellStart"/>
      <w:r w:rsidR="00C113DF">
        <w:rPr>
          <w:rFonts w:ascii="Dacia Block" w:hAnsi="Dacia Block" w:cs="Dacia Block"/>
          <w:szCs w:val="18"/>
          <w:lang w:val="sk-SK"/>
        </w:rPr>
        <w:t>retail</w:t>
      </w:r>
      <w:proofErr w:type="spellEnd"/>
      <w:r w:rsidR="00BF62CD" w:rsidRPr="00283943">
        <w:rPr>
          <w:rFonts w:ascii="Dacia Block" w:hAnsi="Dacia Block" w:cs="Dacia Block"/>
          <w:szCs w:val="18"/>
          <w:lang w:val="sk-SK"/>
        </w:rPr>
        <w:t xml:space="preserve"> trhu.</w:t>
      </w:r>
    </w:p>
    <w:p w14:paraId="7785E3A7" w14:textId="77777777" w:rsidR="00BF62CD" w:rsidRPr="00283943" w:rsidRDefault="00BF62CD" w:rsidP="00BF62CD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1B0BD3C0" w14:textId="26C3A17A" w:rsidR="007F5DB1" w:rsidRPr="00283943" w:rsidRDefault="00BF62CD" w:rsidP="00BF62CD">
      <w:pPr>
        <w:spacing w:after="20"/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>K</w:t>
      </w:r>
      <w:r w:rsidR="00DC74DD" w:rsidRPr="00283943">
        <w:rPr>
          <w:rFonts w:ascii="Dacia Block" w:hAnsi="Dacia Block" w:cs="Dacia Block"/>
          <w:szCs w:val="18"/>
          <w:lang w:val="sk-SK"/>
        </w:rPr>
        <w:t> </w:t>
      </w:r>
      <w:r w:rsidRPr="00283943">
        <w:rPr>
          <w:rFonts w:ascii="Dacia Block" w:hAnsi="Dacia Block" w:cs="Dacia Block"/>
          <w:szCs w:val="18"/>
          <w:lang w:val="sk-SK"/>
        </w:rPr>
        <w:t>príťažlivosti</w:t>
      </w:r>
      <w:r w:rsidR="00DC74DD" w:rsidRPr="00283943">
        <w:rPr>
          <w:rFonts w:ascii="Dacia Block" w:hAnsi="Dacia Block" w:cs="Dacia Block"/>
          <w:szCs w:val="18"/>
          <w:lang w:val="sk-SK"/>
        </w:rPr>
        <w:t xml:space="preserve"> značky</w:t>
      </w:r>
      <w:r w:rsidRPr="00283943">
        <w:rPr>
          <w:rFonts w:ascii="Dacia Block" w:hAnsi="Dacia Block" w:cs="Dacia Block"/>
          <w:szCs w:val="18"/>
          <w:lang w:val="sk-SK"/>
        </w:rPr>
        <w:t xml:space="preserve"> Daci</w:t>
      </w:r>
      <w:r w:rsidR="00DC74DD" w:rsidRPr="00283943">
        <w:rPr>
          <w:rFonts w:ascii="Dacia Block" w:hAnsi="Dacia Block" w:cs="Dacia Block"/>
          <w:szCs w:val="18"/>
          <w:lang w:val="sk-SK"/>
        </w:rPr>
        <w:t>a</w:t>
      </w:r>
      <w:r w:rsidRPr="00283943">
        <w:rPr>
          <w:rFonts w:ascii="Dacia Block" w:hAnsi="Dacia Block" w:cs="Dacia Block"/>
          <w:szCs w:val="18"/>
          <w:lang w:val="sk-SK"/>
        </w:rPr>
        <w:t xml:space="preserve"> prispieva aj jej schopnosť získať a udržať si svojich zákazníkov. V rámci „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Europe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5“, ktorý zahŕňa Francúzsko, Spojené kráľovstvo, Nemecko, Taliansko a Španielsko, šesť z 10 zákazníkov </w:t>
      </w:r>
      <w:r w:rsidR="00DC74DD" w:rsidRPr="00283943">
        <w:rPr>
          <w:rFonts w:ascii="Dacia Block" w:hAnsi="Dacia Block" w:cs="Dacia Block"/>
          <w:szCs w:val="18"/>
          <w:lang w:val="sk-SK"/>
        </w:rPr>
        <w:t xml:space="preserve">značky Dacia </w:t>
      </w:r>
      <w:r w:rsidRPr="00283943">
        <w:rPr>
          <w:rFonts w:ascii="Dacia Block" w:hAnsi="Dacia Block" w:cs="Dacia Block"/>
          <w:szCs w:val="18"/>
          <w:lang w:val="sk-SK"/>
        </w:rPr>
        <w:t xml:space="preserve"> predtým</w:t>
      </w:r>
      <w:r w:rsidR="00DC74DD" w:rsidRPr="00283943">
        <w:rPr>
          <w:rFonts w:ascii="Dacia Block" w:hAnsi="Dacia Block" w:cs="Dacia Block"/>
          <w:szCs w:val="18"/>
          <w:lang w:val="sk-SK"/>
        </w:rPr>
        <w:t xml:space="preserve"> nebolo</w:t>
      </w:r>
      <w:r w:rsidRPr="00283943">
        <w:rPr>
          <w:rFonts w:ascii="Dacia Block" w:hAnsi="Dacia Block" w:cs="Dacia Block"/>
          <w:szCs w:val="18"/>
          <w:lang w:val="sk-SK"/>
        </w:rPr>
        <w:t xml:space="preserve"> zákazník</w:t>
      </w:r>
      <w:r w:rsidR="00DC74DD" w:rsidRPr="00283943">
        <w:rPr>
          <w:rFonts w:ascii="Dacia Block" w:hAnsi="Dacia Block" w:cs="Dacia Block"/>
          <w:szCs w:val="18"/>
          <w:lang w:val="sk-SK"/>
        </w:rPr>
        <w:t>om</w:t>
      </w:r>
      <w:r w:rsidRPr="00283943">
        <w:rPr>
          <w:rFonts w:ascii="Dacia Block" w:hAnsi="Dacia Block" w:cs="Dacia Block"/>
          <w:szCs w:val="18"/>
          <w:lang w:val="sk-SK"/>
        </w:rPr>
        <w:t xml:space="preserve"> </w:t>
      </w:r>
      <w:r w:rsidR="00DC74DD" w:rsidRPr="00283943">
        <w:rPr>
          <w:rFonts w:ascii="Dacia Block" w:hAnsi="Dacia Block" w:cs="Dacia Block"/>
          <w:szCs w:val="18"/>
          <w:lang w:val="sk-SK"/>
        </w:rPr>
        <w:t>S</w:t>
      </w:r>
      <w:r w:rsidRPr="00283943">
        <w:rPr>
          <w:rFonts w:ascii="Dacia Block" w:hAnsi="Dacia Block" w:cs="Dacia Block"/>
          <w:szCs w:val="18"/>
          <w:lang w:val="sk-SK"/>
        </w:rPr>
        <w:t xml:space="preserve">kupiny Renault. Osem z 10 zákazníkov značky Dacia si kúpi ďalšie vozidlo </w:t>
      </w:r>
      <w:r w:rsidR="00DC74DD" w:rsidRPr="00283943">
        <w:rPr>
          <w:rFonts w:ascii="Dacia Block" w:hAnsi="Dacia Block" w:cs="Dacia Block"/>
          <w:szCs w:val="18"/>
          <w:lang w:val="sk-SK"/>
        </w:rPr>
        <w:t>S</w:t>
      </w:r>
      <w:r w:rsidRPr="00283943">
        <w:rPr>
          <w:rFonts w:ascii="Dacia Block" w:hAnsi="Dacia Block" w:cs="Dacia Block"/>
          <w:szCs w:val="18"/>
          <w:lang w:val="sk-SK"/>
        </w:rPr>
        <w:t>kupiny Renault.</w:t>
      </w:r>
    </w:p>
    <w:p w14:paraId="06FDD565" w14:textId="77E17EFC" w:rsidR="006F1DD9" w:rsidRPr="00283943" w:rsidRDefault="006F1DD9" w:rsidP="006F1DD9">
      <w:pPr>
        <w:ind w:left="567"/>
        <w:rPr>
          <w:rFonts w:ascii="Dacia Block" w:hAnsi="Dacia Block" w:cs="Dacia Block"/>
          <w:b/>
          <w:bCs/>
          <w:sz w:val="20"/>
          <w:szCs w:val="20"/>
          <w:lang w:val="sk-SK"/>
        </w:rPr>
      </w:pPr>
    </w:p>
    <w:p w14:paraId="2003EBED" w14:textId="77777777" w:rsidR="00F0600D" w:rsidRDefault="00F0600D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</w:p>
    <w:p w14:paraId="04AD65AD" w14:textId="77777777" w:rsidR="00F0600D" w:rsidRDefault="00F0600D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</w:p>
    <w:p w14:paraId="3E51B1EE" w14:textId="77777777" w:rsidR="00F0600D" w:rsidRDefault="00F0600D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</w:p>
    <w:p w14:paraId="0F284AB8" w14:textId="77777777" w:rsidR="00C113DF" w:rsidRDefault="00C113DF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</w:p>
    <w:p w14:paraId="4EA7A05B" w14:textId="77777777" w:rsidR="00C113DF" w:rsidRDefault="00C113DF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</w:p>
    <w:p w14:paraId="27C42398" w14:textId="17C72A1F" w:rsidR="00B8606D" w:rsidRPr="00283943" w:rsidRDefault="00B8606D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  <w:r w:rsidRPr="00283943">
        <w:rPr>
          <w:rFonts w:ascii="Dacia Block" w:hAnsi="Dacia Block" w:cs="Dacia Block"/>
          <w:caps/>
          <w:color w:val="4E5844" w:themeColor="text2"/>
          <w:sz w:val="24"/>
          <w:lang w:val="en-IE"/>
        </w:rPr>
        <w:lastRenderedPageBreak/>
        <w:t>Po</w:t>
      </w:r>
      <w:r w:rsidR="00A112BE" w:rsidRPr="00283943">
        <w:rPr>
          <w:rFonts w:ascii="Dacia Block" w:hAnsi="Dacia Block" w:cs="Dacia Block"/>
          <w:caps/>
          <w:color w:val="4E5844" w:themeColor="text2"/>
          <w:sz w:val="24"/>
          <w:lang w:val="en-IE"/>
        </w:rPr>
        <w:t>zitívna výhliadka do roku 2023</w:t>
      </w:r>
    </w:p>
    <w:p w14:paraId="574DED77" w14:textId="639BBFFA" w:rsidR="00A112BE" w:rsidRPr="00283943" w:rsidRDefault="00A112BE" w:rsidP="00B8606D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</w:p>
    <w:p w14:paraId="13A19975" w14:textId="356E6F8D" w:rsidR="006322B6" w:rsidRPr="00283943" w:rsidRDefault="006322B6" w:rsidP="006322B6">
      <w:pPr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 xml:space="preserve">Od začiatku januára je v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showroomoch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vystavený celý rad s novou odvážnou identitou Dacia. Značka si zachováva svoju dynamiku rozširovaním svojej ponuky elektrifikovaných vozidiel.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Jogger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HYBRID 140 – vôbec prvý hybrid od značky Dacia – je najdostupnejšie hybridné rodinné </w:t>
      </w:r>
      <w:r w:rsidR="000363B7">
        <w:rPr>
          <w:rFonts w:ascii="Dacia Block" w:hAnsi="Dacia Block" w:cs="Dacia Block"/>
          <w:szCs w:val="18"/>
          <w:lang w:val="sk-SK"/>
        </w:rPr>
        <w:t>vozidlo</w:t>
      </w:r>
      <w:r w:rsidRPr="00283943">
        <w:rPr>
          <w:rFonts w:ascii="Dacia Block" w:hAnsi="Dacia Block" w:cs="Dacia Block"/>
          <w:szCs w:val="18"/>
          <w:lang w:val="sk-SK"/>
        </w:rPr>
        <w:t xml:space="preserve"> na trhu.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Jogger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HYBRID 140, vybavený osvedčenou, vysokovýkonnou technológiou Renault, je vybavený systémom automatickej prevodovky bez spojky a ponúka zákazníkom vyšší výkon, komfort a spotrebu paliva, s emisiami CO2 od 108 g/km. Pružina vybavená novým (65 k/48 kW) motorom ELECTRIC 65 ponúka vyšší výkon a zabezpečuje lepšiu akceleráciu a zotavenie. Taktiež otvára novú, širokú škálu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Extreme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výbavy.</w:t>
      </w:r>
    </w:p>
    <w:p w14:paraId="3988DD0B" w14:textId="77777777" w:rsidR="006322B6" w:rsidRPr="00283943" w:rsidRDefault="006322B6" w:rsidP="006322B6">
      <w:pPr>
        <w:rPr>
          <w:rFonts w:ascii="Dacia Block" w:hAnsi="Dacia Block" w:cs="Dacia Block"/>
          <w:szCs w:val="18"/>
          <w:lang w:val="sk-SK"/>
        </w:rPr>
      </w:pPr>
    </w:p>
    <w:p w14:paraId="5294CA08" w14:textId="4C152896" w:rsidR="006322B6" w:rsidRPr="00283943" w:rsidRDefault="006322B6" w:rsidP="006322B6">
      <w:pPr>
        <w:rPr>
          <w:rFonts w:ascii="Dacia Block" w:hAnsi="Dacia Block" w:cs="Dacia Block"/>
          <w:szCs w:val="18"/>
          <w:lang w:val="sk-SK"/>
        </w:rPr>
      </w:pPr>
      <w:r w:rsidRPr="00283943">
        <w:rPr>
          <w:rFonts w:ascii="Dacia Block" w:hAnsi="Dacia Block" w:cs="Dacia Block"/>
          <w:szCs w:val="18"/>
          <w:lang w:val="sk-SK"/>
        </w:rPr>
        <w:t xml:space="preserve">V druhej polovici roka bude úroveň výbavy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Extreme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dostupná pre celý rad, pričom stavia na koncepte, ktorý bol dobre prijatý pri uvedení </w:t>
      </w:r>
      <w:r w:rsidR="00BC62FB" w:rsidRPr="00283943">
        <w:rPr>
          <w:rFonts w:ascii="Dacia Block" w:hAnsi="Dacia Block" w:cs="Dacia Block"/>
          <w:szCs w:val="18"/>
          <w:lang w:val="sk-SK"/>
        </w:rPr>
        <w:t xml:space="preserve">modelu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Jogger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a stelesňuje </w:t>
      </w:r>
      <w:proofErr w:type="spellStart"/>
      <w:r w:rsidRPr="00283943">
        <w:rPr>
          <w:rFonts w:ascii="Dacia Block" w:hAnsi="Dacia Block" w:cs="Dacia Block"/>
          <w:szCs w:val="18"/>
          <w:lang w:val="sk-SK"/>
        </w:rPr>
        <w:t>outdoorového</w:t>
      </w:r>
      <w:proofErr w:type="spellEnd"/>
      <w:r w:rsidRPr="00283943">
        <w:rPr>
          <w:rFonts w:ascii="Dacia Block" w:hAnsi="Dacia Block" w:cs="Dacia Block"/>
          <w:szCs w:val="18"/>
          <w:lang w:val="sk-SK"/>
        </w:rPr>
        <w:t xml:space="preserve"> ducha Daci</w:t>
      </w:r>
      <w:r w:rsidR="00BC62FB" w:rsidRPr="00283943">
        <w:rPr>
          <w:rFonts w:ascii="Dacia Block" w:hAnsi="Dacia Block" w:cs="Dacia Block"/>
          <w:szCs w:val="18"/>
          <w:lang w:val="sk-SK"/>
        </w:rPr>
        <w:t>a</w:t>
      </w:r>
      <w:r w:rsidRPr="00283943">
        <w:rPr>
          <w:rFonts w:ascii="Dacia Block" w:hAnsi="Dacia Block" w:cs="Dacia Block"/>
          <w:szCs w:val="18"/>
          <w:lang w:val="sk-SK"/>
        </w:rPr>
        <w:t>.</w:t>
      </w:r>
    </w:p>
    <w:p w14:paraId="31178959" w14:textId="77777777" w:rsidR="006322B6" w:rsidRPr="00283943" w:rsidRDefault="006322B6" w:rsidP="006322B6">
      <w:pPr>
        <w:rPr>
          <w:rFonts w:ascii="Dacia Block" w:hAnsi="Dacia Block" w:cs="Dacia Block"/>
          <w:szCs w:val="18"/>
          <w:lang w:val="sk-SK"/>
        </w:rPr>
      </w:pPr>
    </w:p>
    <w:p w14:paraId="6920BA2D" w14:textId="6EFCD925" w:rsidR="00A112BE" w:rsidRPr="00283943" w:rsidRDefault="006322B6" w:rsidP="006322B6">
      <w:pPr>
        <w:rPr>
          <w:rFonts w:ascii="Dacia Block" w:hAnsi="Dacia Block" w:cs="Dacia Block"/>
          <w:caps/>
          <w:color w:val="4E5844" w:themeColor="text2"/>
          <w:sz w:val="24"/>
          <w:lang w:val="en-IE"/>
        </w:rPr>
      </w:pPr>
      <w:r w:rsidRPr="00283943">
        <w:rPr>
          <w:rFonts w:ascii="Dacia Block" w:hAnsi="Dacia Block" w:cs="Dacia Block"/>
          <w:szCs w:val="18"/>
          <w:lang w:val="sk-SK"/>
        </w:rPr>
        <w:t>Od začiatku roku 2022 Dacia modernizuje svoju distribučnú sieť v súlade s novou identitou značky. Tento ambiciózny projekt sa snaží zvýšiť viditeľnosť a príťažlivosť predajných miest a vytvoriť nové vnútorné prostredie, ktoré je funkčné, flexibilné a ekologicky zodpovedné. Do konca roka 2022 už bolo modernizovaných 10 % miest v distribučnej sieti Dacia. Toto percento sa má v roku 2023 zvýšiť</w:t>
      </w:r>
    </w:p>
    <w:p w14:paraId="20D19298" w14:textId="77777777" w:rsidR="00B8606D" w:rsidRPr="00283943" w:rsidRDefault="00B8606D" w:rsidP="006F1DD9">
      <w:pPr>
        <w:ind w:left="567"/>
        <w:rPr>
          <w:rFonts w:ascii="Dacia Block" w:hAnsi="Dacia Block" w:cs="Dacia Block"/>
          <w:b/>
          <w:bCs/>
          <w:sz w:val="20"/>
          <w:szCs w:val="20"/>
          <w:lang w:val="sk-SK"/>
        </w:rPr>
      </w:pPr>
    </w:p>
    <w:p w14:paraId="76DBB09D" w14:textId="77777777" w:rsidR="00247423" w:rsidRPr="00283943" w:rsidRDefault="00247423" w:rsidP="00247423">
      <w:pPr>
        <w:rPr>
          <w:rFonts w:ascii="Dacia Block" w:hAnsi="Dacia Block" w:cs="Dacia Block"/>
          <w:i/>
          <w:iCs/>
          <w:sz w:val="20"/>
          <w:szCs w:val="24"/>
          <w:lang w:val="en-IE"/>
        </w:rPr>
      </w:pPr>
    </w:p>
    <w:p w14:paraId="65135E6F" w14:textId="71351EE9" w:rsidR="00247423" w:rsidRPr="00EB2E67" w:rsidRDefault="00247423" w:rsidP="00247423">
      <w:pPr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</w:pPr>
      <w:r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“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Údaje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o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objeme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predaja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a </w:t>
      </w:r>
      <w:proofErr w:type="spellStart"/>
      <w:proofErr w:type="gram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podielu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r w:rsidR="00435258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435258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značky</w:t>
      </w:r>
      <w:proofErr w:type="spellEnd"/>
      <w:proofErr w:type="gramEnd"/>
      <w:r w:rsidR="00E2255B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Daci</w:t>
      </w:r>
      <w:r w:rsidR="00435258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a</w:t>
      </w:r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v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Európe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v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roku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2022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vzrástli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,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čím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sa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potvrdila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relevantnosť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našej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stratégie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založenej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predefinovaní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základných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prvkov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a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prispôsobení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našich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produktov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potrebám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zákazníkov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. V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roku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2023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sa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chystáme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stavať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tejto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dynamike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rozšírením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našej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ponuky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elektrifikovaných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vozidiel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,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pričom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zostaneme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verní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pozícii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spoločnosti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Dacia,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ktorá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ponúka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našim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zákazníkom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jednoduchosť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a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najlepšiu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</w:t>
      </w:r>
      <w:proofErr w:type="spell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hodnotu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 xml:space="preserve"> za </w:t>
      </w:r>
      <w:proofErr w:type="spellStart"/>
      <w:proofErr w:type="gramStart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peniaze</w:t>
      </w:r>
      <w:proofErr w:type="spellEnd"/>
      <w:r w:rsidR="00943F77"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.</w:t>
      </w:r>
      <w:r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.</w:t>
      </w:r>
      <w:proofErr w:type="gramEnd"/>
      <w:r w:rsidRPr="00EB2E67">
        <w:rPr>
          <w:rFonts w:ascii="Dacia Block" w:hAnsi="Dacia Block" w:cs="Dacia Block"/>
          <w:i/>
          <w:iCs/>
          <w:color w:val="EC6528" w:themeColor="background2"/>
          <w:sz w:val="20"/>
          <w:szCs w:val="20"/>
          <w:lang w:val="en-GB"/>
        </w:rPr>
        <w:t>”</w:t>
      </w:r>
      <w:r w:rsidRPr="00EB2E67">
        <w:rPr>
          <w:rFonts w:ascii="Dacia Block" w:hAnsi="Dacia Block" w:cs="Dacia Block"/>
          <w:i/>
          <w:iCs/>
          <w:noProof/>
          <w:color w:val="EC6528" w:themeColor="background2"/>
          <w:lang w:val="en-GB"/>
        </w:rPr>
        <w:t xml:space="preserve"> </w:t>
      </w:r>
    </w:p>
    <w:p w14:paraId="331ABBA4" w14:textId="77777777" w:rsidR="00247423" w:rsidRPr="00283943" w:rsidRDefault="00247423" w:rsidP="00247423">
      <w:pPr>
        <w:rPr>
          <w:rFonts w:ascii="Dacia Block" w:hAnsi="Dacia Block" w:cs="Dacia Block"/>
          <w:b/>
          <w:bCs/>
          <w:color w:val="B3CC23" w:themeColor="accent4"/>
          <w:sz w:val="20"/>
          <w:szCs w:val="20"/>
          <w:lang w:val="en-IE"/>
        </w:rPr>
      </w:pPr>
      <w:r w:rsidRPr="00283943">
        <w:rPr>
          <w:rFonts w:ascii="Dacia Block" w:hAnsi="Dacia Block" w:cs="Dacia Block"/>
          <w:b/>
          <w:bCs/>
          <w:szCs w:val="18"/>
          <w:lang w:val="en-US"/>
        </w:rPr>
        <w:t>Xavier Martinet</w:t>
      </w:r>
      <w:r w:rsidRPr="00283943">
        <w:rPr>
          <w:rFonts w:ascii="Dacia Block" w:hAnsi="Dacia Block" w:cs="Dacia Block"/>
          <w:szCs w:val="18"/>
          <w:lang w:val="en-US"/>
        </w:rPr>
        <w:t>, SVP Marketing, Sales &amp; Operations Dacia</w:t>
      </w:r>
      <w:r w:rsidRPr="00283943">
        <w:rPr>
          <w:rFonts w:ascii="Dacia Block" w:hAnsi="Dacia Block" w:cs="Dacia Block"/>
          <w:b/>
          <w:bCs/>
          <w:color w:val="B3CC23" w:themeColor="accent4"/>
          <w:sz w:val="20"/>
          <w:szCs w:val="20"/>
          <w:lang w:val="en-GB"/>
        </w:rPr>
        <w:t xml:space="preserve"> </w:t>
      </w:r>
    </w:p>
    <w:p w14:paraId="239D4AF6" w14:textId="77777777" w:rsidR="00247423" w:rsidRPr="00283943" w:rsidRDefault="00247423" w:rsidP="00247423">
      <w:pPr>
        <w:rPr>
          <w:rFonts w:ascii="Dacia Block" w:hAnsi="Dacia Block" w:cs="Dacia Block"/>
          <w:sz w:val="20"/>
          <w:szCs w:val="24"/>
          <w:lang w:val="en-IE"/>
        </w:rPr>
      </w:pPr>
    </w:p>
    <w:p w14:paraId="645184AD" w14:textId="0F397A54" w:rsidR="00247423" w:rsidRPr="00283943" w:rsidRDefault="008A5C89" w:rsidP="00247423">
      <w:pPr>
        <w:rPr>
          <w:rFonts w:ascii="Dacia Block" w:hAnsi="Dacia Block" w:cs="Dacia Block"/>
          <w:sz w:val="20"/>
          <w:szCs w:val="24"/>
          <w:lang w:val="en-IE"/>
        </w:rPr>
      </w:pPr>
      <w:r w:rsidRPr="00283943">
        <w:rPr>
          <w:rFonts w:ascii="Dacia Block" w:hAnsi="Dacia Block" w:cs="Dacia Block"/>
          <w:noProof/>
          <w:sz w:val="20"/>
          <w:szCs w:val="24"/>
          <w:lang w:val="en-IE"/>
        </w:rPr>
        <w:drawing>
          <wp:inline distT="0" distB="0" distL="0" distR="0" wp14:anchorId="0567B455" wp14:editId="0632427E">
            <wp:extent cx="1664335" cy="2487295"/>
            <wp:effectExtent l="0" t="0" r="0" b="825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D175E" w14:textId="24E66691" w:rsidR="00BF62CD" w:rsidRPr="00283943" w:rsidRDefault="00BF62CD" w:rsidP="006F1DD9">
      <w:pPr>
        <w:ind w:left="567"/>
        <w:rPr>
          <w:rFonts w:ascii="Dacia Block" w:hAnsi="Dacia Block" w:cs="Dacia Block"/>
          <w:b/>
          <w:bCs/>
          <w:sz w:val="20"/>
          <w:szCs w:val="20"/>
          <w:lang w:val="sk-SK"/>
        </w:rPr>
      </w:pPr>
    </w:p>
    <w:p w14:paraId="35F984FE" w14:textId="77777777" w:rsidR="00BF62CD" w:rsidRPr="00283943" w:rsidRDefault="00BF62CD" w:rsidP="006F1DD9">
      <w:pPr>
        <w:ind w:left="567"/>
        <w:rPr>
          <w:rFonts w:ascii="Dacia Block" w:hAnsi="Dacia Block" w:cs="Dacia Block"/>
          <w:b/>
          <w:bCs/>
          <w:szCs w:val="18"/>
          <w:lang w:val="sk-SK"/>
        </w:rPr>
      </w:pPr>
    </w:p>
    <w:p w14:paraId="44D23107" w14:textId="75F9B0BA" w:rsidR="006F1DD9" w:rsidRPr="00283943" w:rsidRDefault="006F1DD9" w:rsidP="00B144C6">
      <w:pPr>
        <w:rPr>
          <w:rFonts w:ascii="Dacia Block" w:hAnsi="Dacia Block" w:cs="Dacia Block"/>
          <w:b/>
          <w:bCs/>
          <w:sz w:val="16"/>
          <w:szCs w:val="16"/>
          <w:lang w:val="sk-SK"/>
        </w:rPr>
      </w:pPr>
      <w:r w:rsidRPr="00283943">
        <w:rPr>
          <w:rFonts w:ascii="Dacia Block" w:hAnsi="Dacia Block" w:cs="Dacia Block"/>
          <w:b/>
          <w:bCs/>
          <w:sz w:val="16"/>
          <w:szCs w:val="16"/>
          <w:lang w:val="sk-SK"/>
        </w:rPr>
        <w:t>O značke Dacia</w:t>
      </w:r>
    </w:p>
    <w:p w14:paraId="4EAFAC90" w14:textId="77777777" w:rsidR="006F1DD9" w:rsidRPr="00283943" w:rsidRDefault="006F1DD9" w:rsidP="00B144C6">
      <w:pPr>
        <w:rPr>
          <w:rFonts w:ascii="Dacia Block" w:hAnsi="Dacia Block" w:cs="Dacia Block"/>
          <w:sz w:val="16"/>
          <w:szCs w:val="16"/>
          <w:lang w:val="sk-SK"/>
        </w:rPr>
      </w:pPr>
      <w:r w:rsidRPr="00283943">
        <w:rPr>
          <w:rFonts w:ascii="Dacia Block" w:hAnsi="Dacia Block" w:cs="Dacia Block"/>
          <w:sz w:val="16"/>
          <w:szCs w:val="16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283943">
        <w:rPr>
          <w:rFonts w:ascii="Dacia Block" w:hAnsi="Dacia Block" w:cs="Dacia Block"/>
          <w:sz w:val="16"/>
          <w:szCs w:val="16"/>
          <w:lang w:val="sk-SK"/>
        </w:rPr>
        <w:t>Logan</w:t>
      </w:r>
      <w:proofErr w:type="spellEnd"/>
      <w:r w:rsidRPr="00283943">
        <w:rPr>
          <w:rFonts w:ascii="Dacia Block" w:hAnsi="Dacia Block" w:cs="Dacia Block"/>
          <w:sz w:val="16"/>
          <w:szCs w:val="16"/>
          <w:lang w:val="sk-SK"/>
        </w:rPr>
        <w:t xml:space="preserve">, úplne nové vozidlo za cenu jazdeného; </w:t>
      </w:r>
      <w:proofErr w:type="spellStart"/>
      <w:r w:rsidRPr="00283943">
        <w:rPr>
          <w:rFonts w:ascii="Dacia Block" w:hAnsi="Dacia Block" w:cs="Dacia Block"/>
          <w:sz w:val="16"/>
          <w:szCs w:val="16"/>
          <w:lang w:val="sk-SK"/>
        </w:rPr>
        <w:t>Sandero</w:t>
      </w:r>
      <w:proofErr w:type="spellEnd"/>
      <w:r w:rsidRPr="00283943">
        <w:rPr>
          <w:rFonts w:ascii="Dacia Block" w:hAnsi="Dacia Block" w:cs="Dacia Block"/>
          <w:sz w:val="16"/>
          <w:szCs w:val="16"/>
          <w:lang w:val="sk-SK"/>
        </w:rPr>
        <w:t xml:space="preserve">, najpredávanejšie vozidlo európskym súkromným zákazníkom; </w:t>
      </w:r>
      <w:proofErr w:type="spellStart"/>
      <w:r w:rsidRPr="00283943">
        <w:rPr>
          <w:rFonts w:ascii="Dacia Block" w:hAnsi="Dacia Block" w:cs="Dacia Block"/>
          <w:sz w:val="16"/>
          <w:szCs w:val="16"/>
          <w:lang w:val="sk-SK"/>
        </w:rPr>
        <w:t>Duster</w:t>
      </w:r>
      <w:proofErr w:type="spellEnd"/>
      <w:r w:rsidRPr="00283943">
        <w:rPr>
          <w:rFonts w:ascii="Dacia Block" w:hAnsi="Dacia Block" w:cs="Dacia Block"/>
          <w:sz w:val="16"/>
          <w:szCs w:val="16"/>
          <w:lang w:val="sk-SK"/>
        </w:rPr>
        <w:t xml:space="preserve">, najdostupnejšie SUV na trhu a </w:t>
      </w:r>
      <w:proofErr w:type="spellStart"/>
      <w:r w:rsidRPr="00283943">
        <w:rPr>
          <w:rFonts w:ascii="Dacia Block" w:hAnsi="Dacia Block" w:cs="Dacia Block"/>
          <w:sz w:val="16"/>
          <w:szCs w:val="16"/>
          <w:lang w:val="sk-SK"/>
        </w:rPr>
        <w:t>Spring</w:t>
      </w:r>
      <w:proofErr w:type="spellEnd"/>
      <w:r w:rsidRPr="00283943">
        <w:rPr>
          <w:rFonts w:ascii="Dacia Block" w:hAnsi="Dacia Block" w:cs="Dacia Block"/>
          <w:sz w:val="16"/>
          <w:szCs w:val="16"/>
          <w:lang w:val="sk-SK"/>
        </w:rPr>
        <w:t>, šampión v dostupnej elektromobilite v Európe. Dacia je značka patriaca pod Skupinu Renault, ktorá pôsobí v 44 krajinách. Od roku 2004 predala viac ako 7 miliónov vozidiel.</w:t>
      </w:r>
    </w:p>
    <w:p w14:paraId="447C026E" w14:textId="77777777" w:rsidR="006F1DD9" w:rsidRPr="00283943" w:rsidRDefault="006F1DD9" w:rsidP="00B144C6">
      <w:pPr>
        <w:rPr>
          <w:rFonts w:ascii="Dacia Block" w:hAnsi="Dacia Block" w:cs="Dacia Block"/>
          <w:sz w:val="16"/>
          <w:szCs w:val="16"/>
          <w:lang w:val="sk-SK"/>
        </w:rPr>
      </w:pPr>
      <w:r w:rsidRPr="00283943">
        <w:rPr>
          <w:rFonts w:ascii="Dacia Block" w:hAnsi="Dacia Block" w:cs="Dacia Block"/>
          <w:sz w:val="16"/>
          <w:szCs w:val="16"/>
          <w:lang w:val="sk-SK"/>
        </w:rPr>
        <w:t xml:space="preserve">Dacia na </w:t>
      </w:r>
      <w:proofErr w:type="spellStart"/>
      <w:r w:rsidRPr="00283943">
        <w:rPr>
          <w:rFonts w:ascii="Dacia Block" w:hAnsi="Dacia Block" w:cs="Dacia Block"/>
          <w:sz w:val="16"/>
          <w:szCs w:val="16"/>
          <w:lang w:val="sk-SK"/>
        </w:rPr>
        <w:t>Linkedin</w:t>
      </w:r>
      <w:proofErr w:type="spellEnd"/>
      <w:r w:rsidRPr="00283943">
        <w:rPr>
          <w:rFonts w:ascii="Dacia Block" w:hAnsi="Dacia Block" w:cs="Dacia Block"/>
          <w:sz w:val="16"/>
          <w:szCs w:val="16"/>
          <w:lang w:val="sk-SK"/>
        </w:rPr>
        <w:t xml:space="preserve">: </w:t>
      </w:r>
      <w:hyperlink r:id="rId19" w:history="1">
        <w:r w:rsidRPr="00283943">
          <w:rPr>
            <w:rStyle w:val="Hypertextovprepojenie"/>
            <w:rFonts w:ascii="Dacia Block" w:eastAsia="Times New Roman" w:hAnsi="Dacia Block" w:cs="Dacia Block"/>
            <w:sz w:val="16"/>
            <w:szCs w:val="16"/>
            <w:lang w:val="en-US"/>
          </w:rPr>
          <w:t>https://www.linkedin.com/company/dacia/at</w:t>
        </w:r>
      </w:hyperlink>
    </w:p>
    <w:p w14:paraId="7F892419" w14:textId="1CFCAE78" w:rsidR="0020033E" w:rsidRPr="00283943" w:rsidRDefault="006F1DD9" w:rsidP="00E6659A">
      <w:pPr>
        <w:rPr>
          <w:rFonts w:ascii="Dacia Block" w:hAnsi="Dacia Block" w:cs="Dacia Block"/>
          <w:sz w:val="16"/>
          <w:szCs w:val="16"/>
          <w:lang w:val="sk-SK"/>
        </w:rPr>
      </w:pPr>
      <w:r w:rsidRPr="00283943">
        <w:rPr>
          <w:rFonts w:ascii="Dacia Block" w:hAnsi="Dacia Block" w:cs="Dacia Block"/>
          <w:noProof/>
          <w:sz w:val="16"/>
          <w:szCs w:val="16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53512" wp14:editId="131A2FC3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20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21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283943" w:rsidSect="008202C6"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1B79D" w14:textId="77777777" w:rsidR="002D02B8" w:rsidRDefault="002D02B8" w:rsidP="00D8261F">
      <w:r>
        <w:separator/>
      </w:r>
    </w:p>
  </w:endnote>
  <w:endnote w:type="continuationSeparator" w:id="0">
    <w:p w14:paraId="1D0FF104" w14:textId="77777777" w:rsidR="002D02B8" w:rsidRDefault="002D02B8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2C3045-699A-4D7D-AEF4-F76F8CEDA6CB}"/>
    <w:embedBold r:id="rId2" w:fontKey="{C9604A3C-0B33-404D-B3D0-0DF3ED5644DE}"/>
    <w:embedBoldItalic r:id="rId3" w:fontKey="{42C02330-1516-4A32-BFA2-90394AA532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4" w:subsetted="1" w:fontKey="{8F6AF7C2-D075-425C-81C7-A6C1817A7F92}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5" w:fontKey="{9EADA18B-C21A-43B5-8130-999757CD66AC}"/>
    <w:embedBold r:id="rId6" w:fontKey="{8A0BAB7A-2453-4011-B3A2-522903049D37}"/>
    <w:embedItalic r:id="rId7" w:fontKey="{4011C768-E2F8-461A-9032-C6A2602288B2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3F9" w14:textId="77777777" w:rsidR="0055664F" w:rsidRDefault="005566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F541" w14:textId="77777777" w:rsidR="0055664F" w:rsidRDefault="0055664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480" w14:textId="77777777" w:rsidR="0055664F" w:rsidRDefault="0055664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C7DB6" w14:textId="77777777" w:rsidR="002D02B8" w:rsidRDefault="002D02B8" w:rsidP="00D8261F">
      <w:r>
        <w:separator/>
      </w:r>
    </w:p>
  </w:footnote>
  <w:footnote w:type="continuationSeparator" w:id="0">
    <w:p w14:paraId="3ED0F427" w14:textId="77777777" w:rsidR="002D02B8" w:rsidRDefault="002D02B8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2516" w14:textId="77777777" w:rsidR="0055664F" w:rsidRDefault="0055664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87C9" w14:textId="77777777" w:rsidR="0055664F" w:rsidRDefault="0055664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AFEB0DD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mNag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132AB"/>
    <w:multiLevelType w:val="hybridMultilevel"/>
    <w:tmpl w:val="1A2A3F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56741"/>
    <w:multiLevelType w:val="hybridMultilevel"/>
    <w:tmpl w:val="E6B2F53C"/>
    <w:lvl w:ilvl="0" w:tplc="040C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67225E4B"/>
    <w:multiLevelType w:val="hybridMultilevel"/>
    <w:tmpl w:val="48AEB61C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6" w15:restartNumberingAfterBreak="0">
    <w:nsid w:val="6DFC311C"/>
    <w:multiLevelType w:val="hybridMultilevel"/>
    <w:tmpl w:val="09763FB8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50F3"/>
    <w:rsid w:val="0001162D"/>
    <w:rsid w:val="000146D1"/>
    <w:rsid w:val="0001596E"/>
    <w:rsid w:val="00015F28"/>
    <w:rsid w:val="0001772A"/>
    <w:rsid w:val="00020E59"/>
    <w:rsid w:val="00033330"/>
    <w:rsid w:val="000363B7"/>
    <w:rsid w:val="000403F3"/>
    <w:rsid w:val="00044250"/>
    <w:rsid w:val="000471D0"/>
    <w:rsid w:val="0005053A"/>
    <w:rsid w:val="0005232F"/>
    <w:rsid w:val="0005323A"/>
    <w:rsid w:val="00053C86"/>
    <w:rsid w:val="0005450B"/>
    <w:rsid w:val="00055E17"/>
    <w:rsid w:val="00057200"/>
    <w:rsid w:val="0006142A"/>
    <w:rsid w:val="00076BC7"/>
    <w:rsid w:val="00082B29"/>
    <w:rsid w:val="00085221"/>
    <w:rsid w:val="000858B5"/>
    <w:rsid w:val="00086549"/>
    <w:rsid w:val="000927B0"/>
    <w:rsid w:val="000A60F5"/>
    <w:rsid w:val="000B0A40"/>
    <w:rsid w:val="000B4196"/>
    <w:rsid w:val="000B4B83"/>
    <w:rsid w:val="000C19CB"/>
    <w:rsid w:val="000C2A86"/>
    <w:rsid w:val="000E0AC0"/>
    <w:rsid w:val="000E354E"/>
    <w:rsid w:val="000E7641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620D"/>
    <w:rsid w:val="001169E0"/>
    <w:rsid w:val="00116BD4"/>
    <w:rsid w:val="00127001"/>
    <w:rsid w:val="00131010"/>
    <w:rsid w:val="0013184A"/>
    <w:rsid w:val="00133FDD"/>
    <w:rsid w:val="00142A51"/>
    <w:rsid w:val="0014564C"/>
    <w:rsid w:val="00145ABA"/>
    <w:rsid w:val="00145AD3"/>
    <w:rsid w:val="00151BD4"/>
    <w:rsid w:val="001520AE"/>
    <w:rsid w:val="00152C3B"/>
    <w:rsid w:val="0015343E"/>
    <w:rsid w:val="00154318"/>
    <w:rsid w:val="0016143E"/>
    <w:rsid w:val="00164F8D"/>
    <w:rsid w:val="001709DD"/>
    <w:rsid w:val="00171D52"/>
    <w:rsid w:val="00172607"/>
    <w:rsid w:val="00172794"/>
    <w:rsid w:val="0017506F"/>
    <w:rsid w:val="00177E59"/>
    <w:rsid w:val="00180FFE"/>
    <w:rsid w:val="00181762"/>
    <w:rsid w:val="00186AF6"/>
    <w:rsid w:val="00187BD8"/>
    <w:rsid w:val="001923AC"/>
    <w:rsid w:val="001A2321"/>
    <w:rsid w:val="001A4727"/>
    <w:rsid w:val="001A4D93"/>
    <w:rsid w:val="001A74F6"/>
    <w:rsid w:val="001B48FB"/>
    <w:rsid w:val="001B591B"/>
    <w:rsid w:val="001B5EC7"/>
    <w:rsid w:val="001C1521"/>
    <w:rsid w:val="001C3BED"/>
    <w:rsid w:val="001D0765"/>
    <w:rsid w:val="001D17D3"/>
    <w:rsid w:val="001D41EB"/>
    <w:rsid w:val="001D770D"/>
    <w:rsid w:val="001D7D27"/>
    <w:rsid w:val="001E0033"/>
    <w:rsid w:val="001E1082"/>
    <w:rsid w:val="001E22C5"/>
    <w:rsid w:val="001F0848"/>
    <w:rsid w:val="001F1E6D"/>
    <w:rsid w:val="001F3953"/>
    <w:rsid w:val="001F57B8"/>
    <w:rsid w:val="0020033E"/>
    <w:rsid w:val="00202040"/>
    <w:rsid w:val="00210C4D"/>
    <w:rsid w:val="00211DA5"/>
    <w:rsid w:val="0021565F"/>
    <w:rsid w:val="002218A1"/>
    <w:rsid w:val="00225515"/>
    <w:rsid w:val="00227816"/>
    <w:rsid w:val="00235AEA"/>
    <w:rsid w:val="00235B36"/>
    <w:rsid w:val="002471C0"/>
    <w:rsid w:val="00247423"/>
    <w:rsid w:val="00251C2D"/>
    <w:rsid w:val="002577E7"/>
    <w:rsid w:val="00264B3A"/>
    <w:rsid w:val="00266A80"/>
    <w:rsid w:val="00274B76"/>
    <w:rsid w:val="00283943"/>
    <w:rsid w:val="002841F7"/>
    <w:rsid w:val="002A34D0"/>
    <w:rsid w:val="002A5FA5"/>
    <w:rsid w:val="002A6D13"/>
    <w:rsid w:val="002B6A22"/>
    <w:rsid w:val="002B6B67"/>
    <w:rsid w:val="002B7B24"/>
    <w:rsid w:val="002C38AF"/>
    <w:rsid w:val="002C7DD8"/>
    <w:rsid w:val="002D02B8"/>
    <w:rsid w:val="002D168A"/>
    <w:rsid w:val="002D1DD3"/>
    <w:rsid w:val="002D425D"/>
    <w:rsid w:val="002D66C3"/>
    <w:rsid w:val="002E0060"/>
    <w:rsid w:val="002E179D"/>
    <w:rsid w:val="002F3194"/>
    <w:rsid w:val="002F3E0F"/>
    <w:rsid w:val="002F4633"/>
    <w:rsid w:val="002F56B8"/>
    <w:rsid w:val="00300FFF"/>
    <w:rsid w:val="003027C7"/>
    <w:rsid w:val="003040E0"/>
    <w:rsid w:val="00304292"/>
    <w:rsid w:val="003057C9"/>
    <w:rsid w:val="003060E8"/>
    <w:rsid w:val="00314521"/>
    <w:rsid w:val="0031491B"/>
    <w:rsid w:val="0032051E"/>
    <w:rsid w:val="00326B0B"/>
    <w:rsid w:val="003323E2"/>
    <w:rsid w:val="00334B3B"/>
    <w:rsid w:val="00336170"/>
    <w:rsid w:val="00336276"/>
    <w:rsid w:val="00344E7D"/>
    <w:rsid w:val="00351D7D"/>
    <w:rsid w:val="00355D1B"/>
    <w:rsid w:val="003613B7"/>
    <w:rsid w:val="00361A3A"/>
    <w:rsid w:val="00367AF9"/>
    <w:rsid w:val="00380F03"/>
    <w:rsid w:val="00384E21"/>
    <w:rsid w:val="00385B54"/>
    <w:rsid w:val="00393DBD"/>
    <w:rsid w:val="00395500"/>
    <w:rsid w:val="0039739E"/>
    <w:rsid w:val="003A2351"/>
    <w:rsid w:val="003B02E3"/>
    <w:rsid w:val="003B2EA4"/>
    <w:rsid w:val="003B7BBF"/>
    <w:rsid w:val="003C6DD6"/>
    <w:rsid w:val="003C7BBE"/>
    <w:rsid w:val="003D024E"/>
    <w:rsid w:val="003D0D1D"/>
    <w:rsid w:val="003D4D5B"/>
    <w:rsid w:val="003D6E50"/>
    <w:rsid w:val="003D7635"/>
    <w:rsid w:val="003E02F7"/>
    <w:rsid w:val="003E2661"/>
    <w:rsid w:val="003E6EDA"/>
    <w:rsid w:val="003F1499"/>
    <w:rsid w:val="003F1D01"/>
    <w:rsid w:val="003F44AC"/>
    <w:rsid w:val="00400EC6"/>
    <w:rsid w:val="00402A1A"/>
    <w:rsid w:val="00403514"/>
    <w:rsid w:val="00405795"/>
    <w:rsid w:val="00405F55"/>
    <w:rsid w:val="0042304D"/>
    <w:rsid w:val="00424860"/>
    <w:rsid w:val="00425C56"/>
    <w:rsid w:val="00427EE0"/>
    <w:rsid w:val="00435258"/>
    <w:rsid w:val="00441AB9"/>
    <w:rsid w:val="00442DB4"/>
    <w:rsid w:val="004432EB"/>
    <w:rsid w:val="00446493"/>
    <w:rsid w:val="004516A0"/>
    <w:rsid w:val="00451709"/>
    <w:rsid w:val="004529D9"/>
    <w:rsid w:val="0045566F"/>
    <w:rsid w:val="00461397"/>
    <w:rsid w:val="004627BB"/>
    <w:rsid w:val="00462964"/>
    <w:rsid w:val="004640FB"/>
    <w:rsid w:val="0047643E"/>
    <w:rsid w:val="00476FA1"/>
    <w:rsid w:val="0047742B"/>
    <w:rsid w:val="00481BA5"/>
    <w:rsid w:val="00484FC7"/>
    <w:rsid w:val="00491FCD"/>
    <w:rsid w:val="0049472D"/>
    <w:rsid w:val="004A13BA"/>
    <w:rsid w:val="004A7626"/>
    <w:rsid w:val="004A7B00"/>
    <w:rsid w:val="004B0B35"/>
    <w:rsid w:val="004B16F0"/>
    <w:rsid w:val="004B29CD"/>
    <w:rsid w:val="004B45AC"/>
    <w:rsid w:val="004C2161"/>
    <w:rsid w:val="004D105B"/>
    <w:rsid w:val="004D1D2B"/>
    <w:rsid w:val="004D20D0"/>
    <w:rsid w:val="004D4AA1"/>
    <w:rsid w:val="004D75D6"/>
    <w:rsid w:val="004E0F2D"/>
    <w:rsid w:val="004E1F49"/>
    <w:rsid w:val="004E7561"/>
    <w:rsid w:val="004F4222"/>
    <w:rsid w:val="004F491D"/>
    <w:rsid w:val="004F5B2F"/>
    <w:rsid w:val="00500163"/>
    <w:rsid w:val="00502B88"/>
    <w:rsid w:val="00507348"/>
    <w:rsid w:val="00516211"/>
    <w:rsid w:val="005162F6"/>
    <w:rsid w:val="005167B4"/>
    <w:rsid w:val="00520655"/>
    <w:rsid w:val="00522938"/>
    <w:rsid w:val="00526D4F"/>
    <w:rsid w:val="0053114A"/>
    <w:rsid w:val="00533374"/>
    <w:rsid w:val="0053422F"/>
    <w:rsid w:val="005360B4"/>
    <w:rsid w:val="00536326"/>
    <w:rsid w:val="00540C9C"/>
    <w:rsid w:val="00543B13"/>
    <w:rsid w:val="0054508A"/>
    <w:rsid w:val="005450E4"/>
    <w:rsid w:val="00551156"/>
    <w:rsid w:val="005520F2"/>
    <w:rsid w:val="00555592"/>
    <w:rsid w:val="0055664F"/>
    <w:rsid w:val="0056113D"/>
    <w:rsid w:val="005641D2"/>
    <w:rsid w:val="00566EAD"/>
    <w:rsid w:val="0057008A"/>
    <w:rsid w:val="005733FC"/>
    <w:rsid w:val="0057344C"/>
    <w:rsid w:val="005735C5"/>
    <w:rsid w:val="00577C50"/>
    <w:rsid w:val="00585D67"/>
    <w:rsid w:val="005B16CF"/>
    <w:rsid w:val="005C2FD3"/>
    <w:rsid w:val="005C5880"/>
    <w:rsid w:val="005D27F6"/>
    <w:rsid w:val="005E44F8"/>
    <w:rsid w:val="005F51B0"/>
    <w:rsid w:val="005F619C"/>
    <w:rsid w:val="005F7F81"/>
    <w:rsid w:val="00600756"/>
    <w:rsid w:val="00600AF9"/>
    <w:rsid w:val="00603AE8"/>
    <w:rsid w:val="00604311"/>
    <w:rsid w:val="00605646"/>
    <w:rsid w:val="00610824"/>
    <w:rsid w:val="006110E9"/>
    <w:rsid w:val="00615B6B"/>
    <w:rsid w:val="0062355B"/>
    <w:rsid w:val="00623E39"/>
    <w:rsid w:val="006248A4"/>
    <w:rsid w:val="0062516A"/>
    <w:rsid w:val="00627BCE"/>
    <w:rsid w:val="0063137B"/>
    <w:rsid w:val="006322B6"/>
    <w:rsid w:val="006350DF"/>
    <w:rsid w:val="00637AFF"/>
    <w:rsid w:val="0064073A"/>
    <w:rsid w:val="00642022"/>
    <w:rsid w:val="00644A9E"/>
    <w:rsid w:val="00646A6B"/>
    <w:rsid w:val="00647125"/>
    <w:rsid w:val="00654D09"/>
    <w:rsid w:val="0066004B"/>
    <w:rsid w:val="006608FB"/>
    <w:rsid w:val="00661A87"/>
    <w:rsid w:val="006623B1"/>
    <w:rsid w:val="0066361E"/>
    <w:rsid w:val="00671BE2"/>
    <w:rsid w:val="00674EC5"/>
    <w:rsid w:val="006817B6"/>
    <w:rsid w:val="00682163"/>
    <w:rsid w:val="0068667A"/>
    <w:rsid w:val="00690E0A"/>
    <w:rsid w:val="006931CD"/>
    <w:rsid w:val="006A3088"/>
    <w:rsid w:val="006A4F11"/>
    <w:rsid w:val="006B3680"/>
    <w:rsid w:val="006B5EFF"/>
    <w:rsid w:val="006C005F"/>
    <w:rsid w:val="006C1AE2"/>
    <w:rsid w:val="006C5ADB"/>
    <w:rsid w:val="006C6E89"/>
    <w:rsid w:val="006D152A"/>
    <w:rsid w:val="006D55F0"/>
    <w:rsid w:val="006D7DF7"/>
    <w:rsid w:val="006E1906"/>
    <w:rsid w:val="006E20DB"/>
    <w:rsid w:val="006F0875"/>
    <w:rsid w:val="006F1DD9"/>
    <w:rsid w:val="0070078B"/>
    <w:rsid w:val="00703F32"/>
    <w:rsid w:val="0070606B"/>
    <w:rsid w:val="00706F30"/>
    <w:rsid w:val="007109C1"/>
    <w:rsid w:val="00713CC0"/>
    <w:rsid w:val="00717EA9"/>
    <w:rsid w:val="00720C6C"/>
    <w:rsid w:val="00721C46"/>
    <w:rsid w:val="007228E8"/>
    <w:rsid w:val="00727116"/>
    <w:rsid w:val="00734C3C"/>
    <w:rsid w:val="0073571B"/>
    <w:rsid w:val="0073761B"/>
    <w:rsid w:val="00742FFB"/>
    <w:rsid w:val="00746E62"/>
    <w:rsid w:val="00750BCD"/>
    <w:rsid w:val="007578A2"/>
    <w:rsid w:val="00762B0C"/>
    <w:rsid w:val="00763FD1"/>
    <w:rsid w:val="00764E1A"/>
    <w:rsid w:val="007716C7"/>
    <w:rsid w:val="00775F21"/>
    <w:rsid w:val="007765BE"/>
    <w:rsid w:val="00781E4B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583B"/>
    <w:rsid w:val="007B79DC"/>
    <w:rsid w:val="007C0746"/>
    <w:rsid w:val="007C324C"/>
    <w:rsid w:val="007C43EE"/>
    <w:rsid w:val="007C479E"/>
    <w:rsid w:val="007D03B1"/>
    <w:rsid w:val="007D3976"/>
    <w:rsid w:val="007D7087"/>
    <w:rsid w:val="007E3BBB"/>
    <w:rsid w:val="007E5423"/>
    <w:rsid w:val="007F1232"/>
    <w:rsid w:val="007F3058"/>
    <w:rsid w:val="007F386F"/>
    <w:rsid w:val="007F3F46"/>
    <w:rsid w:val="007F5785"/>
    <w:rsid w:val="007F5DB1"/>
    <w:rsid w:val="008015C7"/>
    <w:rsid w:val="008025F6"/>
    <w:rsid w:val="00804041"/>
    <w:rsid w:val="008117CC"/>
    <w:rsid w:val="00812302"/>
    <w:rsid w:val="008167AC"/>
    <w:rsid w:val="0081721E"/>
    <w:rsid w:val="008202C6"/>
    <w:rsid w:val="00833449"/>
    <w:rsid w:val="00834769"/>
    <w:rsid w:val="008410A3"/>
    <w:rsid w:val="008434BE"/>
    <w:rsid w:val="00852747"/>
    <w:rsid w:val="00852E49"/>
    <w:rsid w:val="00854D78"/>
    <w:rsid w:val="00855E7C"/>
    <w:rsid w:val="008612C8"/>
    <w:rsid w:val="0086365A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0DC9"/>
    <w:rsid w:val="008A2C8F"/>
    <w:rsid w:val="008A3140"/>
    <w:rsid w:val="008A3DAE"/>
    <w:rsid w:val="008A4E0B"/>
    <w:rsid w:val="008A5B27"/>
    <w:rsid w:val="008A5C89"/>
    <w:rsid w:val="008A60E2"/>
    <w:rsid w:val="008A6284"/>
    <w:rsid w:val="008B1877"/>
    <w:rsid w:val="008B7C39"/>
    <w:rsid w:val="008D15F0"/>
    <w:rsid w:val="008D2905"/>
    <w:rsid w:val="008E06E3"/>
    <w:rsid w:val="008E2626"/>
    <w:rsid w:val="008E2A9C"/>
    <w:rsid w:val="008E2D25"/>
    <w:rsid w:val="008F3FC2"/>
    <w:rsid w:val="00900F6A"/>
    <w:rsid w:val="0090101E"/>
    <w:rsid w:val="009043E8"/>
    <w:rsid w:val="0090461D"/>
    <w:rsid w:val="009061DA"/>
    <w:rsid w:val="00906C6A"/>
    <w:rsid w:val="0091057C"/>
    <w:rsid w:val="0091418F"/>
    <w:rsid w:val="009144E6"/>
    <w:rsid w:val="0091738C"/>
    <w:rsid w:val="009203D8"/>
    <w:rsid w:val="00921FD2"/>
    <w:rsid w:val="00930FD8"/>
    <w:rsid w:val="0093242A"/>
    <w:rsid w:val="00942879"/>
    <w:rsid w:val="00942E85"/>
    <w:rsid w:val="00943F77"/>
    <w:rsid w:val="00944A15"/>
    <w:rsid w:val="00951B42"/>
    <w:rsid w:val="00955737"/>
    <w:rsid w:val="00956A79"/>
    <w:rsid w:val="00956DB8"/>
    <w:rsid w:val="00960448"/>
    <w:rsid w:val="009736FE"/>
    <w:rsid w:val="00973ABD"/>
    <w:rsid w:val="009813D0"/>
    <w:rsid w:val="00981B97"/>
    <w:rsid w:val="00982A04"/>
    <w:rsid w:val="00983CE3"/>
    <w:rsid w:val="00990789"/>
    <w:rsid w:val="0099220B"/>
    <w:rsid w:val="009964FD"/>
    <w:rsid w:val="009A4AED"/>
    <w:rsid w:val="009A6AFE"/>
    <w:rsid w:val="009B47A0"/>
    <w:rsid w:val="009B4EA2"/>
    <w:rsid w:val="009B74FB"/>
    <w:rsid w:val="009B7863"/>
    <w:rsid w:val="009C0635"/>
    <w:rsid w:val="009C3FA3"/>
    <w:rsid w:val="009C648B"/>
    <w:rsid w:val="009D181F"/>
    <w:rsid w:val="009D1AF7"/>
    <w:rsid w:val="009D22A1"/>
    <w:rsid w:val="009D4300"/>
    <w:rsid w:val="009D56AC"/>
    <w:rsid w:val="009E05B7"/>
    <w:rsid w:val="009E2327"/>
    <w:rsid w:val="009F1754"/>
    <w:rsid w:val="009F23DF"/>
    <w:rsid w:val="009F2739"/>
    <w:rsid w:val="00A02D22"/>
    <w:rsid w:val="00A02F8B"/>
    <w:rsid w:val="00A06A2B"/>
    <w:rsid w:val="00A112BE"/>
    <w:rsid w:val="00A11E86"/>
    <w:rsid w:val="00A1730F"/>
    <w:rsid w:val="00A23CB1"/>
    <w:rsid w:val="00A252D9"/>
    <w:rsid w:val="00A259D0"/>
    <w:rsid w:val="00A262DC"/>
    <w:rsid w:val="00A263A1"/>
    <w:rsid w:val="00A37DA8"/>
    <w:rsid w:val="00A40438"/>
    <w:rsid w:val="00A41D2F"/>
    <w:rsid w:val="00A42D8A"/>
    <w:rsid w:val="00A43803"/>
    <w:rsid w:val="00A45AAA"/>
    <w:rsid w:val="00A460F9"/>
    <w:rsid w:val="00A52EC9"/>
    <w:rsid w:val="00A543F2"/>
    <w:rsid w:val="00A55367"/>
    <w:rsid w:val="00A5652A"/>
    <w:rsid w:val="00A640A4"/>
    <w:rsid w:val="00A669BE"/>
    <w:rsid w:val="00A71B51"/>
    <w:rsid w:val="00A86BF6"/>
    <w:rsid w:val="00A912B4"/>
    <w:rsid w:val="00A960B3"/>
    <w:rsid w:val="00AA37BB"/>
    <w:rsid w:val="00AA67A5"/>
    <w:rsid w:val="00AB0C27"/>
    <w:rsid w:val="00AB13CE"/>
    <w:rsid w:val="00AB3A66"/>
    <w:rsid w:val="00AB6C15"/>
    <w:rsid w:val="00AC44DF"/>
    <w:rsid w:val="00AD2D84"/>
    <w:rsid w:val="00AD4FB6"/>
    <w:rsid w:val="00AD64E4"/>
    <w:rsid w:val="00AE0D22"/>
    <w:rsid w:val="00AE1E42"/>
    <w:rsid w:val="00AE3AFA"/>
    <w:rsid w:val="00AE5250"/>
    <w:rsid w:val="00AF154B"/>
    <w:rsid w:val="00AF6B52"/>
    <w:rsid w:val="00AF6CF4"/>
    <w:rsid w:val="00B12778"/>
    <w:rsid w:val="00B13371"/>
    <w:rsid w:val="00B13BD8"/>
    <w:rsid w:val="00B144C6"/>
    <w:rsid w:val="00B144E2"/>
    <w:rsid w:val="00B156B2"/>
    <w:rsid w:val="00B22D69"/>
    <w:rsid w:val="00B416A3"/>
    <w:rsid w:val="00B4622F"/>
    <w:rsid w:val="00B547D9"/>
    <w:rsid w:val="00B60518"/>
    <w:rsid w:val="00B61313"/>
    <w:rsid w:val="00B61787"/>
    <w:rsid w:val="00B62904"/>
    <w:rsid w:val="00B637EF"/>
    <w:rsid w:val="00B65D87"/>
    <w:rsid w:val="00B67EFD"/>
    <w:rsid w:val="00B70549"/>
    <w:rsid w:val="00B7133F"/>
    <w:rsid w:val="00B771FA"/>
    <w:rsid w:val="00B83609"/>
    <w:rsid w:val="00B8606D"/>
    <w:rsid w:val="00B874BF"/>
    <w:rsid w:val="00B90B35"/>
    <w:rsid w:val="00B939B5"/>
    <w:rsid w:val="00BA300D"/>
    <w:rsid w:val="00BA7BE7"/>
    <w:rsid w:val="00BB4E02"/>
    <w:rsid w:val="00BC1F37"/>
    <w:rsid w:val="00BC279E"/>
    <w:rsid w:val="00BC4080"/>
    <w:rsid w:val="00BC62FB"/>
    <w:rsid w:val="00BD043A"/>
    <w:rsid w:val="00BD18BD"/>
    <w:rsid w:val="00BD2BF9"/>
    <w:rsid w:val="00BD4DFB"/>
    <w:rsid w:val="00BE0B30"/>
    <w:rsid w:val="00BE127A"/>
    <w:rsid w:val="00BE366E"/>
    <w:rsid w:val="00BE4F7B"/>
    <w:rsid w:val="00BE6F2D"/>
    <w:rsid w:val="00BF62CD"/>
    <w:rsid w:val="00BF675F"/>
    <w:rsid w:val="00BF79BC"/>
    <w:rsid w:val="00C0076A"/>
    <w:rsid w:val="00C00B8B"/>
    <w:rsid w:val="00C00FB3"/>
    <w:rsid w:val="00C05DA0"/>
    <w:rsid w:val="00C07CB9"/>
    <w:rsid w:val="00C1109B"/>
    <w:rsid w:val="00C113DF"/>
    <w:rsid w:val="00C12D2B"/>
    <w:rsid w:val="00C139FC"/>
    <w:rsid w:val="00C13A62"/>
    <w:rsid w:val="00C23F7C"/>
    <w:rsid w:val="00C27834"/>
    <w:rsid w:val="00C36AAD"/>
    <w:rsid w:val="00C36C8D"/>
    <w:rsid w:val="00C41D35"/>
    <w:rsid w:val="00C424A0"/>
    <w:rsid w:val="00C424F0"/>
    <w:rsid w:val="00C45372"/>
    <w:rsid w:val="00C52588"/>
    <w:rsid w:val="00C5275C"/>
    <w:rsid w:val="00C537DC"/>
    <w:rsid w:val="00C61945"/>
    <w:rsid w:val="00C72195"/>
    <w:rsid w:val="00C73550"/>
    <w:rsid w:val="00C7781D"/>
    <w:rsid w:val="00C905C5"/>
    <w:rsid w:val="00C9557E"/>
    <w:rsid w:val="00CA2015"/>
    <w:rsid w:val="00CA5BCB"/>
    <w:rsid w:val="00CB056D"/>
    <w:rsid w:val="00CB3C38"/>
    <w:rsid w:val="00CC13C1"/>
    <w:rsid w:val="00CC213F"/>
    <w:rsid w:val="00CC28B0"/>
    <w:rsid w:val="00CC45A2"/>
    <w:rsid w:val="00CD46B1"/>
    <w:rsid w:val="00CD618B"/>
    <w:rsid w:val="00CD7A70"/>
    <w:rsid w:val="00CD7FB2"/>
    <w:rsid w:val="00CE37B1"/>
    <w:rsid w:val="00CF3E42"/>
    <w:rsid w:val="00CF763A"/>
    <w:rsid w:val="00D00FDA"/>
    <w:rsid w:val="00D03027"/>
    <w:rsid w:val="00D046CB"/>
    <w:rsid w:val="00D11B67"/>
    <w:rsid w:val="00D12B54"/>
    <w:rsid w:val="00D14808"/>
    <w:rsid w:val="00D1530D"/>
    <w:rsid w:val="00D17905"/>
    <w:rsid w:val="00D201AE"/>
    <w:rsid w:val="00D20914"/>
    <w:rsid w:val="00D21DFC"/>
    <w:rsid w:val="00D25EF3"/>
    <w:rsid w:val="00D27D2D"/>
    <w:rsid w:val="00D31F18"/>
    <w:rsid w:val="00D32CDC"/>
    <w:rsid w:val="00D36F88"/>
    <w:rsid w:val="00D371B3"/>
    <w:rsid w:val="00D42BC2"/>
    <w:rsid w:val="00D507A7"/>
    <w:rsid w:val="00D52252"/>
    <w:rsid w:val="00D52444"/>
    <w:rsid w:val="00D55482"/>
    <w:rsid w:val="00D55F42"/>
    <w:rsid w:val="00D60EA7"/>
    <w:rsid w:val="00D61B62"/>
    <w:rsid w:val="00D6290C"/>
    <w:rsid w:val="00D6295E"/>
    <w:rsid w:val="00D657AD"/>
    <w:rsid w:val="00D65C65"/>
    <w:rsid w:val="00D6730E"/>
    <w:rsid w:val="00D7119B"/>
    <w:rsid w:val="00D71F49"/>
    <w:rsid w:val="00D72E23"/>
    <w:rsid w:val="00D77A1F"/>
    <w:rsid w:val="00D824E7"/>
    <w:rsid w:val="00D82510"/>
    <w:rsid w:val="00D8261F"/>
    <w:rsid w:val="00D82EE5"/>
    <w:rsid w:val="00D91191"/>
    <w:rsid w:val="00DA3E6F"/>
    <w:rsid w:val="00DB32C8"/>
    <w:rsid w:val="00DB33CF"/>
    <w:rsid w:val="00DC22A8"/>
    <w:rsid w:val="00DC280A"/>
    <w:rsid w:val="00DC711C"/>
    <w:rsid w:val="00DC74DD"/>
    <w:rsid w:val="00DC769D"/>
    <w:rsid w:val="00DD06D8"/>
    <w:rsid w:val="00DD07A1"/>
    <w:rsid w:val="00DD6A2A"/>
    <w:rsid w:val="00DE064E"/>
    <w:rsid w:val="00DE263F"/>
    <w:rsid w:val="00DE3824"/>
    <w:rsid w:val="00DE67A3"/>
    <w:rsid w:val="00DF2121"/>
    <w:rsid w:val="00DF26C5"/>
    <w:rsid w:val="00DF2CD0"/>
    <w:rsid w:val="00DF7106"/>
    <w:rsid w:val="00E03A9E"/>
    <w:rsid w:val="00E05163"/>
    <w:rsid w:val="00E05EEC"/>
    <w:rsid w:val="00E06561"/>
    <w:rsid w:val="00E073F6"/>
    <w:rsid w:val="00E149B6"/>
    <w:rsid w:val="00E2255B"/>
    <w:rsid w:val="00E2434D"/>
    <w:rsid w:val="00E24D2A"/>
    <w:rsid w:val="00E3211D"/>
    <w:rsid w:val="00E43A14"/>
    <w:rsid w:val="00E457B6"/>
    <w:rsid w:val="00E53A92"/>
    <w:rsid w:val="00E53D72"/>
    <w:rsid w:val="00E54513"/>
    <w:rsid w:val="00E54891"/>
    <w:rsid w:val="00E54FB5"/>
    <w:rsid w:val="00E5682C"/>
    <w:rsid w:val="00E56EF9"/>
    <w:rsid w:val="00E57D7A"/>
    <w:rsid w:val="00E6164E"/>
    <w:rsid w:val="00E64C69"/>
    <w:rsid w:val="00E6622B"/>
    <w:rsid w:val="00E6659A"/>
    <w:rsid w:val="00E671BA"/>
    <w:rsid w:val="00E70806"/>
    <w:rsid w:val="00E91302"/>
    <w:rsid w:val="00E91DB0"/>
    <w:rsid w:val="00E94E19"/>
    <w:rsid w:val="00EA0AA9"/>
    <w:rsid w:val="00EA1BAC"/>
    <w:rsid w:val="00EA2D0A"/>
    <w:rsid w:val="00EA3A87"/>
    <w:rsid w:val="00EA4EBB"/>
    <w:rsid w:val="00EA553A"/>
    <w:rsid w:val="00EA7DCB"/>
    <w:rsid w:val="00EB0DBA"/>
    <w:rsid w:val="00EB1FD6"/>
    <w:rsid w:val="00EB2E67"/>
    <w:rsid w:val="00EB2F76"/>
    <w:rsid w:val="00EB395B"/>
    <w:rsid w:val="00EC2160"/>
    <w:rsid w:val="00EC3BD0"/>
    <w:rsid w:val="00EC47E4"/>
    <w:rsid w:val="00ED053E"/>
    <w:rsid w:val="00ED2851"/>
    <w:rsid w:val="00ED2A07"/>
    <w:rsid w:val="00ED3785"/>
    <w:rsid w:val="00ED5676"/>
    <w:rsid w:val="00ED6E4C"/>
    <w:rsid w:val="00ED77DC"/>
    <w:rsid w:val="00EF1B34"/>
    <w:rsid w:val="00EF7496"/>
    <w:rsid w:val="00EF7D58"/>
    <w:rsid w:val="00F0415C"/>
    <w:rsid w:val="00F0600D"/>
    <w:rsid w:val="00F11BF6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488F"/>
    <w:rsid w:val="00F45775"/>
    <w:rsid w:val="00F46265"/>
    <w:rsid w:val="00F47690"/>
    <w:rsid w:val="00F5186C"/>
    <w:rsid w:val="00F52748"/>
    <w:rsid w:val="00F52F48"/>
    <w:rsid w:val="00F54DB5"/>
    <w:rsid w:val="00F57787"/>
    <w:rsid w:val="00F579AF"/>
    <w:rsid w:val="00F665C5"/>
    <w:rsid w:val="00F67A4D"/>
    <w:rsid w:val="00F75048"/>
    <w:rsid w:val="00F75478"/>
    <w:rsid w:val="00F777E8"/>
    <w:rsid w:val="00F82810"/>
    <w:rsid w:val="00F83D7E"/>
    <w:rsid w:val="00F95C20"/>
    <w:rsid w:val="00F97563"/>
    <w:rsid w:val="00FA14C9"/>
    <w:rsid w:val="00FA5261"/>
    <w:rsid w:val="00FB4F68"/>
    <w:rsid w:val="00FB76F6"/>
    <w:rsid w:val="00FB7A3D"/>
    <w:rsid w:val="00FC3416"/>
    <w:rsid w:val="00FC4C5D"/>
    <w:rsid w:val="00FD2C67"/>
    <w:rsid w:val="00FE57F6"/>
    <w:rsid w:val="00FF1CBA"/>
    <w:rsid w:val="00FF4027"/>
    <w:rsid w:val="00F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  <w:style w:type="character" w:customStyle="1" w:styleId="normaltextrun">
    <w:name w:val="normaltextrun"/>
    <w:basedOn w:val="Predvolenpsmoodseku"/>
    <w:rsid w:val="0007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mailto:ivana.obadalova@renault.sk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ivana.obadalova@renault.s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dacia/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2.xml><?xml version="1.0" encoding="utf-8"?>
<ds:datastoreItem xmlns:ds="http://schemas.openxmlformats.org/officeDocument/2006/customXml" ds:itemID="{2730286B-B771-4DF2-918F-82A6C0E9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364</TotalTime>
  <Pages>4</Pages>
  <Words>1782</Words>
  <Characters>10161</Characters>
  <Application>Microsoft Office Word</Application>
  <DocSecurity>0</DocSecurity>
  <Lines>84</Lines>
  <Paragraphs>23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185</cp:revision>
  <cp:lastPrinted>2021-11-29T16:02:00Z</cp:lastPrinted>
  <dcterms:created xsi:type="dcterms:W3CDTF">2022-09-12T09:22:00Z</dcterms:created>
  <dcterms:modified xsi:type="dcterms:W3CDTF">2023-01-19T15:04:00Z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