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0FFC7" w14:textId="200336A3" w:rsidR="00BD3F14" w:rsidRPr="000A48E3" w:rsidRDefault="00D457BC" w:rsidP="00740E8D">
      <w:pPr>
        <w:jc w:val="center"/>
        <w:rPr>
          <w:b/>
          <w:bCs/>
          <w:caps/>
          <w:sz w:val="72"/>
          <w:szCs w:val="72"/>
          <w:lang w:val="cs-CZ"/>
        </w:rPr>
      </w:pPr>
      <w:r w:rsidRPr="000A48E3">
        <w:rPr>
          <w:b/>
          <w:bCs/>
          <w:caps/>
          <w:sz w:val="72"/>
          <w:szCs w:val="72"/>
          <w:lang w:val="cs-CZ"/>
        </w:rPr>
        <w:t>NOVÝ RENAULT CAPTUR: LIFESTYLOVÝ VŮZ SEGMENTU B</w:t>
      </w:r>
      <w:r w:rsidRPr="000A48E3" w:rsidDel="00D457BC">
        <w:rPr>
          <w:b/>
          <w:bCs/>
          <w:caps/>
          <w:sz w:val="72"/>
          <w:szCs w:val="72"/>
          <w:lang w:val="cs-CZ"/>
        </w:rPr>
        <w:t xml:space="preserve"> </w:t>
      </w:r>
    </w:p>
    <w:p w14:paraId="72AE9E7F" w14:textId="497A98F4" w:rsidR="0020492E" w:rsidRPr="000A48E3" w:rsidRDefault="0020492E" w:rsidP="00312AF4">
      <w:pPr>
        <w:pStyle w:val="Maintitle"/>
        <w:jc w:val="center"/>
        <w:rPr>
          <w:b w:val="0"/>
          <w:bCs w:val="0"/>
          <w:caps w:val="0"/>
          <w:sz w:val="40"/>
          <w:szCs w:val="40"/>
          <w:lang w:val="cs-CZ"/>
        </w:rPr>
      </w:pPr>
    </w:p>
    <w:p w14:paraId="07166649" w14:textId="5879C23F" w:rsidR="00081937" w:rsidRPr="000A48E3" w:rsidRDefault="00081937" w:rsidP="004049A2">
      <w:pPr>
        <w:pStyle w:val="Sous-titre1"/>
        <w:jc w:val="center"/>
        <w:rPr>
          <w:lang w:val="cs-CZ"/>
        </w:rPr>
      </w:pPr>
    </w:p>
    <w:p w14:paraId="4842E233" w14:textId="55986B10" w:rsidR="008F0CDB" w:rsidRPr="000A48E3" w:rsidRDefault="008F0CDB" w:rsidP="006B1855">
      <w:pPr>
        <w:pStyle w:val="Sous-titre1"/>
        <w:rPr>
          <w:lang w:val="cs-CZ"/>
        </w:rPr>
      </w:pPr>
    </w:p>
    <w:p w14:paraId="39E88570" w14:textId="77777777" w:rsidR="008F0CDB" w:rsidRPr="000A48E3" w:rsidRDefault="008F0CDB" w:rsidP="006B1855">
      <w:pPr>
        <w:pStyle w:val="Sous-titre1"/>
        <w:rPr>
          <w:lang w:val="cs-CZ"/>
        </w:rPr>
      </w:pPr>
    </w:p>
    <w:p w14:paraId="6F6F7388" w14:textId="4B3A316B" w:rsidR="008F0CDB" w:rsidRPr="000A48E3" w:rsidRDefault="000B4BC9" w:rsidP="006B1855">
      <w:pPr>
        <w:pStyle w:val="Sous-titre1"/>
        <w:rPr>
          <w:lang w:val="cs-CZ"/>
        </w:rPr>
        <w:sectPr w:rsidR="008F0CDB" w:rsidRPr="000A48E3" w:rsidSect="00A17624">
          <w:headerReference w:type="default" r:id="rId8"/>
          <w:footerReference w:type="default" r:id="rId9"/>
          <w:headerReference w:type="first" r:id="rId10"/>
          <w:footerReference w:type="first" r:id="rId11"/>
          <w:type w:val="continuous"/>
          <w:pgSz w:w="11901" w:h="16817"/>
          <w:pgMar w:top="2835" w:right="1021" w:bottom="1814" w:left="1021" w:header="709" w:footer="454" w:gutter="0"/>
          <w:cols w:space="708"/>
          <w:titlePg/>
          <w:docGrid w:linePitch="360"/>
        </w:sectPr>
      </w:pPr>
      <w:r w:rsidRPr="000A48E3">
        <w:rPr>
          <w:noProof/>
          <w:lang w:val="cs-CZ"/>
        </w:rPr>
        <w:drawing>
          <wp:inline distT="0" distB="0" distL="0" distR="0" wp14:anchorId="1286BCC0" wp14:editId="59575CE7">
            <wp:extent cx="6210300" cy="4021169"/>
            <wp:effectExtent l="0" t="0" r="0" b="0"/>
            <wp:docPr id="1" name="Image 1" descr="Une image contenant véhicule, Véhicule terrestre, roue, Conception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véhicule, Véhicule terrestre, roue, Conception automobil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225569" cy="4031056"/>
                    </a:xfrm>
                    <a:prstGeom prst="rect">
                      <a:avLst/>
                    </a:prstGeom>
                  </pic:spPr>
                </pic:pic>
              </a:graphicData>
            </a:graphic>
          </wp:inline>
        </w:drawing>
      </w:r>
    </w:p>
    <w:p w14:paraId="0339C11A" w14:textId="67738A67" w:rsidR="00681E70" w:rsidRPr="000A48E3" w:rsidRDefault="00DF543A" w:rsidP="002E2CA4">
      <w:pPr>
        <w:pStyle w:val="Title1"/>
        <w:rPr>
          <w:lang w:val="cs-CZ"/>
        </w:rPr>
      </w:pPr>
      <w:bookmarkStart w:id="0" w:name="_Toc162973782"/>
      <w:r w:rsidRPr="000A48E3">
        <w:rPr>
          <w:lang w:val="cs-CZ"/>
        </w:rPr>
        <w:lastRenderedPageBreak/>
        <w:t>OBSAH</w:t>
      </w:r>
      <w:bookmarkEnd w:id="0"/>
    </w:p>
    <w:p w14:paraId="3561BFA9" w14:textId="77777777" w:rsidR="008F0CDB" w:rsidRPr="000A48E3" w:rsidRDefault="008F0CDB" w:rsidP="006B1855">
      <w:pPr>
        <w:pStyle w:val="Sous-titre1"/>
        <w:rPr>
          <w:rFonts w:asciiTheme="minorHAnsi" w:hAnsiTheme="minorHAnsi" w:cstheme="minorHAnsi"/>
          <w:sz w:val="24"/>
          <w:szCs w:val="24"/>
          <w:lang w:val="cs-CZ"/>
        </w:rPr>
      </w:pPr>
    </w:p>
    <w:p w14:paraId="193681E9" w14:textId="1F3C4CAE" w:rsidR="004D4A1D" w:rsidRPr="000A48E3" w:rsidRDefault="004D4A1D" w:rsidP="00FF0D68">
      <w:pPr>
        <w:pStyle w:val="Obsah1"/>
        <w:rPr>
          <w:rFonts w:cstheme="minorBidi"/>
          <w:kern w:val="2"/>
          <w:sz w:val="24"/>
          <w:szCs w:val="24"/>
          <w:lang w:val="cs-CZ" w:eastAsia="cs-CZ"/>
          <w14:ligatures w14:val="standardContextual"/>
        </w:rPr>
      </w:pPr>
      <w:r w:rsidRPr="000A48E3">
        <w:rPr>
          <w:caps/>
          <w:sz w:val="24"/>
          <w:szCs w:val="24"/>
          <w:lang w:val="cs-CZ"/>
        </w:rPr>
        <w:fldChar w:fldCharType="begin"/>
      </w:r>
      <w:r w:rsidRPr="000A48E3">
        <w:rPr>
          <w:caps/>
          <w:sz w:val="24"/>
          <w:szCs w:val="24"/>
          <w:lang w:val="cs-CZ"/>
        </w:rPr>
        <w:instrText xml:space="preserve"> TOC \h \z \t "Title1;1;Title2;2" </w:instrText>
      </w:r>
      <w:r w:rsidRPr="000A48E3">
        <w:rPr>
          <w:caps/>
          <w:sz w:val="24"/>
          <w:szCs w:val="24"/>
          <w:lang w:val="cs-CZ"/>
        </w:rPr>
        <w:fldChar w:fldCharType="separate"/>
      </w:r>
      <w:hyperlink w:anchor="_Toc162973782" w:history="1">
        <w:r w:rsidRPr="000A48E3">
          <w:rPr>
            <w:rStyle w:val="Hypertextovodkaz"/>
            <w:lang w:val="cs-CZ"/>
          </w:rPr>
          <w:t>OBSAH</w:t>
        </w:r>
        <w:r w:rsidRPr="000A48E3">
          <w:rPr>
            <w:webHidden/>
            <w:lang w:val="cs-CZ"/>
          </w:rPr>
          <w:tab/>
        </w:r>
        <w:r w:rsidRPr="000A48E3">
          <w:rPr>
            <w:webHidden/>
            <w:lang w:val="cs-CZ"/>
          </w:rPr>
          <w:fldChar w:fldCharType="begin"/>
        </w:r>
        <w:r w:rsidRPr="000A48E3">
          <w:rPr>
            <w:webHidden/>
            <w:lang w:val="cs-CZ"/>
          </w:rPr>
          <w:instrText xml:space="preserve"> PAGEREF _Toc162973782 \h </w:instrText>
        </w:r>
        <w:r w:rsidRPr="000A48E3">
          <w:rPr>
            <w:webHidden/>
            <w:lang w:val="cs-CZ"/>
          </w:rPr>
        </w:r>
        <w:r w:rsidRPr="000A48E3">
          <w:rPr>
            <w:webHidden/>
            <w:lang w:val="cs-CZ"/>
          </w:rPr>
          <w:fldChar w:fldCharType="separate"/>
        </w:r>
        <w:r w:rsidR="009D0BC7">
          <w:rPr>
            <w:webHidden/>
            <w:lang w:val="cs-CZ"/>
          </w:rPr>
          <w:t>2</w:t>
        </w:r>
        <w:r w:rsidRPr="000A48E3">
          <w:rPr>
            <w:webHidden/>
            <w:lang w:val="cs-CZ"/>
          </w:rPr>
          <w:fldChar w:fldCharType="end"/>
        </w:r>
      </w:hyperlink>
    </w:p>
    <w:p w14:paraId="5B2294D2" w14:textId="3E1F54A3" w:rsidR="004D4A1D" w:rsidRPr="000A48E3" w:rsidRDefault="00000000" w:rsidP="00FF0D68">
      <w:pPr>
        <w:pStyle w:val="Obsah1"/>
        <w:rPr>
          <w:rFonts w:cstheme="minorBidi"/>
          <w:kern w:val="2"/>
          <w:sz w:val="24"/>
          <w:szCs w:val="24"/>
          <w:lang w:val="cs-CZ" w:eastAsia="cs-CZ"/>
          <w14:ligatures w14:val="standardContextual"/>
        </w:rPr>
      </w:pPr>
      <w:hyperlink w:anchor="_Toc162973783" w:history="1">
        <w:r w:rsidR="004D4A1D" w:rsidRPr="000A48E3">
          <w:rPr>
            <w:rStyle w:val="Hypertextovodkaz"/>
            <w:lang w:val="cs-CZ"/>
          </w:rPr>
          <w:t>ÚVOD</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_Toc162973783 \h </w:instrText>
        </w:r>
        <w:r w:rsidR="004D4A1D" w:rsidRPr="000A48E3">
          <w:rPr>
            <w:webHidden/>
            <w:lang w:val="cs-CZ"/>
          </w:rPr>
        </w:r>
        <w:r w:rsidR="004D4A1D" w:rsidRPr="000A48E3">
          <w:rPr>
            <w:webHidden/>
            <w:lang w:val="cs-CZ"/>
          </w:rPr>
          <w:fldChar w:fldCharType="separate"/>
        </w:r>
        <w:r w:rsidR="009D0BC7">
          <w:rPr>
            <w:webHidden/>
            <w:lang w:val="cs-CZ"/>
          </w:rPr>
          <w:t>4</w:t>
        </w:r>
        <w:r w:rsidR="004D4A1D" w:rsidRPr="000A48E3">
          <w:rPr>
            <w:webHidden/>
            <w:lang w:val="cs-CZ"/>
          </w:rPr>
          <w:fldChar w:fldCharType="end"/>
        </w:r>
      </w:hyperlink>
    </w:p>
    <w:p w14:paraId="58B41993" w14:textId="134DAEEF" w:rsidR="004D4A1D" w:rsidRPr="000A48E3" w:rsidRDefault="00000000" w:rsidP="00FF0D68">
      <w:pPr>
        <w:pStyle w:val="Obsah1"/>
        <w:rPr>
          <w:rFonts w:cstheme="minorBidi"/>
          <w:kern w:val="2"/>
          <w:sz w:val="24"/>
          <w:szCs w:val="24"/>
          <w:lang w:val="cs-CZ" w:eastAsia="cs-CZ"/>
          <w14:ligatures w14:val="standardContextual"/>
        </w:rPr>
      </w:pPr>
      <w:hyperlink w:anchor="_Toc162973784" w:history="1">
        <w:r w:rsidR="004D4A1D" w:rsidRPr="000A48E3">
          <w:rPr>
            <w:rStyle w:val="Hypertextovodkaz"/>
            <w:lang w:val="cs-CZ"/>
          </w:rPr>
          <w:t>DYNAMIČTĚJŠÍ DESIGN EXTERIÉRU</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_Toc162973784 \h </w:instrText>
        </w:r>
        <w:r w:rsidR="004D4A1D" w:rsidRPr="000A48E3">
          <w:rPr>
            <w:webHidden/>
            <w:lang w:val="cs-CZ"/>
          </w:rPr>
        </w:r>
        <w:r w:rsidR="004D4A1D" w:rsidRPr="000A48E3">
          <w:rPr>
            <w:webHidden/>
            <w:lang w:val="cs-CZ"/>
          </w:rPr>
          <w:fldChar w:fldCharType="separate"/>
        </w:r>
        <w:r w:rsidR="009D0BC7">
          <w:rPr>
            <w:webHidden/>
            <w:lang w:val="cs-CZ"/>
          </w:rPr>
          <w:t>7</w:t>
        </w:r>
        <w:r w:rsidR="004D4A1D" w:rsidRPr="000A48E3">
          <w:rPr>
            <w:webHidden/>
            <w:lang w:val="cs-CZ"/>
          </w:rPr>
          <w:fldChar w:fldCharType="end"/>
        </w:r>
      </w:hyperlink>
    </w:p>
    <w:p w14:paraId="1045FBB7" w14:textId="04679AC4" w:rsidR="004D4A1D" w:rsidRPr="000A48E3" w:rsidRDefault="00000000" w:rsidP="00FF0D68">
      <w:pPr>
        <w:pStyle w:val="Obsah2"/>
        <w:rPr>
          <w:rFonts w:cstheme="minorBidi"/>
          <w:kern w:val="2"/>
          <w:sz w:val="24"/>
          <w:szCs w:val="24"/>
          <w:lang w:val="cs-CZ" w:eastAsia="cs-CZ"/>
          <w14:ligatures w14:val="standardContextual"/>
        </w:rPr>
      </w:pPr>
      <w:hyperlink w:anchor="_Toc162973785" w:history="1">
        <w:r w:rsidR="004D4A1D" w:rsidRPr="000A48E3">
          <w:rPr>
            <w:rStyle w:val="Hypertextovodkaz"/>
            <w:lang w:val="cs-CZ"/>
          </w:rPr>
          <w:t>Proměněná přední část</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_Toc162973785 \h </w:instrText>
        </w:r>
        <w:r w:rsidR="004D4A1D" w:rsidRPr="000A48E3">
          <w:rPr>
            <w:webHidden/>
            <w:lang w:val="cs-CZ"/>
          </w:rPr>
        </w:r>
        <w:r w:rsidR="004D4A1D" w:rsidRPr="000A48E3">
          <w:rPr>
            <w:webHidden/>
            <w:lang w:val="cs-CZ"/>
          </w:rPr>
          <w:fldChar w:fldCharType="separate"/>
        </w:r>
        <w:r w:rsidR="009D0BC7">
          <w:rPr>
            <w:webHidden/>
            <w:lang w:val="cs-CZ"/>
          </w:rPr>
          <w:t>7</w:t>
        </w:r>
        <w:r w:rsidR="004D4A1D" w:rsidRPr="000A48E3">
          <w:rPr>
            <w:webHidden/>
            <w:lang w:val="cs-CZ"/>
          </w:rPr>
          <w:fldChar w:fldCharType="end"/>
        </w:r>
      </w:hyperlink>
    </w:p>
    <w:p w14:paraId="67D650C1" w14:textId="11E5C4B6" w:rsidR="004D4A1D" w:rsidRPr="000A48E3" w:rsidRDefault="00000000" w:rsidP="00FF0D68">
      <w:pPr>
        <w:pStyle w:val="Obsah2"/>
        <w:rPr>
          <w:rFonts w:cstheme="minorBidi"/>
          <w:kern w:val="2"/>
          <w:sz w:val="24"/>
          <w:szCs w:val="24"/>
          <w:lang w:val="cs-CZ" w:eastAsia="cs-CZ"/>
          <w14:ligatures w14:val="standardContextual"/>
        </w:rPr>
      </w:pPr>
      <w:hyperlink w:anchor="_Toc162973786" w:history="1">
        <w:r w:rsidR="004D4A1D" w:rsidRPr="000A48E3">
          <w:rPr>
            <w:rStyle w:val="Hypertextovodkaz"/>
            <w:lang w:val="cs-CZ"/>
          </w:rPr>
          <w:t>Nový světelný podpis</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_Toc162973786 \h </w:instrText>
        </w:r>
        <w:r w:rsidR="004D4A1D" w:rsidRPr="000A48E3">
          <w:rPr>
            <w:webHidden/>
            <w:lang w:val="cs-CZ"/>
          </w:rPr>
        </w:r>
        <w:r w:rsidR="004D4A1D" w:rsidRPr="000A48E3">
          <w:rPr>
            <w:webHidden/>
            <w:lang w:val="cs-CZ"/>
          </w:rPr>
          <w:fldChar w:fldCharType="separate"/>
        </w:r>
        <w:r w:rsidR="009D0BC7">
          <w:rPr>
            <w:webHidden/>
            <w:lang w:val="cs-CZ"/>
          </w:rPr>
          <w:t>8</w:t>
        </w:r>
        <w:r w:rsidR="004D4A1D" w:rsidRPr="000A48E3">
          <w:rPr>
            <w:webHidden/>
            <w:lang w:val="cs-CZ"/>
          </w:rPr>
          <w:fldChar w:fldCharType="end"/>
        </w:r>
      </w:hyperlink>
    </w:p>
    <w:p w14:paraId="23E4DB93" w14:textId="540D22A1" w:rsidR="004D4A1D" w:rsidRPr="000A48E3" w:rsidRDefault="00000000" w:rsidP="00FF0D68">
      <w:pPr>
        <w:pStyle w:val="Obsah2"/>
        <w:rPr>
          <w:rFonts w:cstheme="minorBidi"/>
          <w:kern w:val="2"/>
          <w:sz w:val="24"/>
          <w:szCs w:val="24"/>
          <w:lang w:val="cs-CZ" w:eastAsia="cs-CZ"/>
          <w14:ligatures w14:val="standardContextual"/>
        </w:rPr>
      </w:pPr>
      <w:hyperlink w:anchor="_Toc162973787" w:history="1">
        <w:r w:rsidR="004D4A1D" w:rsidRPr="000A48E3">
          <w:rPr>
            <w:rStyle w:val="Hypertextovodkaz"/>
            <w:lang w:val="cs-CZ"/>
          </w:rPr>
          <w:t>Modernizovaná zadní část</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_Toc162973787 \h </w:instrText>
        </w:r>
        <w:r w:rsidR="004D4A1D" w:rsidRPr="000A48E3">
          <w:rPr>
            <w:webHidden/>
            <w:lang w:val="cs-CZ"/>
          </w:rPr>
        </w:r>
        <w:r w:rsidR="004D4A1D" w:rsidRPr="000A48E3">
          <w:rPr>
            <w:webHidden/>
            <w:lang w:val="cs-CZ"/>
          </w:rPr>
          <w:fldChar w:fldCharType="separate"/>
        </w:r>
        <w:r w:rsidR="009D0BC7">
          <w:rPr>
            <w:webHidden/>
            <w:lang w:val="cs-CZ"/>
          </w:rPr>
          <w:t>8</w:t>
        </w:r>
        <w:r w:rsidR="004D4A1D" w:rsidRPr="000A48E3">
          <w:rPr>
            <w:webHidden/>
            <w:lang w:val="cs-CZ"/>
          </w:rPr>
          <w:fldChar w:fldCharType="end"/>
        </w:r>
      </w:hyperlink>
    </w:p>
    <w:p w14:paraId="1DC8599E" w14:textId="04D9D780" w:rsidR="004D4A1D" w:rsidRPr="000A48E3" w:rsidRDefault="00000000" w:rsidP="00FF0D68">
      <w:pPr>
        <w:pStyle w:val="Obsah2"/>
        <w:rPr>
          <w:rFonts w:cstheme="minorBidi"/>
          <w:kern w:val="2"/>
          <w:sz w:val="24"/>
          <w:szCs w:val="24"/>
          <w:lang w:val="cs-CZ" w:eastAsia="cs-CZ"/>
          <w14:ligatures w14:val="standardContextual"/>
        </w:rPr>
      </w:pPr>
      <w:hyperlink w:anchor="_Toc162973788" w:history="1">
        <w:r w:rsidR="004D4A1D" w:rsidRPr="000A48E3">
          <w:rPr>
            <w:rStyle w:val="Hypertextovodkaz"/>
            <w:lang w:val="cs-CZ"/>
          </w:rPr>
          <w:t>Tři vzhledy v závislosti na stupni výbavy</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_Toc162973788 \h </w:instrText>
        </w:r>
        <w:r w:rsidR="004D4A1D" w:rsidRPr="000A48E3">
          <w:rPr>
            <w:webHidden/>
            <w:lang w:val="cs-CZ"/>
          </w:rPr>
        </w:r>
        <w:r w:rsidR="004D4A1D" w:rsidRPr="000A48E3">
          <w:rPr>
            <w:webHidden/>
            <w:lang w:val="cs-CZ"/>
          </w:rPr>
          <w:fldChar w:fldCharType="separate"/>
        </w:r>
        <w:r w:rsidR="009D0BC7">
          <w:rPr>
            <w:webHidden/>
            <w:lang w:val="cs-CZ"/>
          </w:rPr>
          <w:t>8</w:t>
        </w:r>
        <w:r w:rsidR="004D4A1D" w:rsidRPr="000A48E3">
          <w:rPr>
            <w:webHidden/>
            <w:lang w:val="cs-CZ"/>
          </w:rPr>
          <w:fldChar w:fldCharType="end"/>
        </w:r>
      </w:hyperlink>
    </w:p>
    <w:p w14:paraId="2A22B341" w14:textId="3BCCA1AF" w:rsidR="004D4A1D" w:rsidRPr="000A48E3" w:rsidRDefault="00000000" w:rsidP="00FF0D68">
      <w:pPr>
        <w:pStyle w:val="Obsah2"/>
        <w:rPr>
          <w:rFonts w:cstheme="minorBidi"/>
          <w:kern w:val="2"/>
          <w:sz w:val="24"/>
          <w:szCs w:val="24"/>
          <w:lang w:val="cs-CZ" w:eastAsia="cs-CZ"/>
          <w14:ligatures w14:val="standardContextual"/>
        </w:rPr>
      </w:pPr>
      <w:hyperlink w:anchor="_Toc162973789" w:history="1">
        <w:r w:rsidR="004D4A1D" w:rsidRPr="000A48E3">
          <w:rPr>
            <w:rStyle w:val="Hypertextovodkaz"/>
            <w:lang w:val="cs-CZ"/>
          </w:rPr>
          <w:t>Dvoubarevná karoserie: 14 možných konfigurací</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_Toc162973789 \h </w:instrText>
        </w:r>
        <w:r w:rsidR="004D4A1D" w:rsidRPr="000A48E3">
          <w:rPr>
            <w:webHidden/>
            <w:lang w:val="cs-CZ"/>
          </w:rPr>
        </w:r>
        <w:r w:rsidR="004D4A1D" w:rsidRPr="000A48E3">
          <w:rPr>
            <w:webHidden/>
            <w:lang w:val="cs-CZ"/>
          </w:rPr>
          <w:fldChar w:fldCharType="separate"/>
        </w:r>
        <w:r w:rsidR="009D0BC7">
          <w:rPr>
            <w:webHidden/>
            <w:lang w:val="cs-CZ"/>
          </w:rPr>
          <w:t>8</w:t>
        </w:r>
        <w:r w:rsidR="004D4A1D" w:rsidRPr="000A48E3">
          <w:rPr>
            <w:webHidden/>
            <w:lang w:val="cs-CZ"/>
          </w:rPr>
          <w:fldChar w:fldCharType="end"/>
        </w:r>
      </w:hyperlink>
    </w:p>
    <w:p w14:paraId="10438894" w14:textId="6A5787CC" w:rsidR="004D4A1D" w:rsidRPr="000A48E3" w:rsidRDefault="00000000" w:rsidP="00FF0D68">
      <w:pPr>
        <w:pStyle w:val="Obsah2"/>
        <w:rPr>
          <w:rFonts w:cstheme="minorBidi"/>
          <w:kern w:val="2"/>
          <w:sz w:val="24"/>
          <w:szCs w:val="24"/>
          <w:lang w:val="cs-CZ" w:eastAsia="cs-CZ"/>
          <w14:ligatures w14:val="standardContextual"/>
        </w:rPr>
      </w:pPr>
      <w:hyperlink w:anchor="_Toc162973790" w:history="1">
        <w:r w:rsidR="004D4A1D" w:rsidRPr="000A48E3">
          <w:rPr>
            <w:rStyle w:val="Hypertextovodkaz"/>
            <w:lang w:val="cs-CZ"/>
          </w:rPr>
          <w:t>Široká nabídka nových exteriérových doplňků</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_Toc162973790 \h </w:instrText>
        </w:r>
        <w:r w:rsidR="004D4A1D" w:rsidRPr="000A48E3">
          <w:rPr>
            <w:webHidden/>
            <w:lang w:val="cs-CZ"/>
          </w:rPr>
        </w:r>
        <w:r w:rsidR="004D4A1D" w:rsidRPr="000A48E3">
          <w:rPr>
            <w:webHidden/>
            <w:lang w:val="cs-CZ"/>
          </w:rPr>
          <w:fldChar w:fldCharType="separate"/>
        </w:r>
        <w:r w:rsidR="009D0BC7">
          <w:rPr>
            <w:webHidden/>
            <w:lang w:val="cs-CZ"/>
          </w:rPr>
          <w:t>9</w:t>
        </w:r>
        <w:r w:rsidR="004D4A1D" w:rsidRPr="000A48E3">
          <w:rPr>
            <w:webHidden/>
            <w:lang w:val="cs-CZ"/>
          </w:rPr>
          <w:fldChar w:fldCharType="end"/>
        </w:r>
      </w:hyperlink>
    </w:p>
    <w:p w14:paraId="09DB3F94" w14:textId="47F717FE" w:rsidR="004D4A1D" w:rsidRPr="000A48E3" w:rsidRDefault="00000000" w:rsidP="00FF0D68">
      <w:pPr>
        <w:pStyle w:val="Obsah1"/>
        <w:rPr>
          <w:rFonts w:cstheme="minorBidi"/>
          <w:kern w:val="2"/>
          <w:sz w:val="24"/>
          <w:szCs w:val="24"/>
          <w:lang w:val="cs-CZ" w:eastAsia="cs-CZ"/>
          <w14:ligatures w14:val="standardContextual"/>
        </w:rPr>
      </w:pPr>
      <w:hyperlink w:anchor="_Toc162973791" w:history="1">
        <w:r w:rsidR="004D4A1D" w:rsidRPr="000A48E3">
          <w:rPr>
            <w:rStyle w:val="Hypertextovodkaz"/>
            <w:lang w:val="cs-CZ"/>
          </w:rPr>
          <w:t>ŽIVOT NA PALUBĚ: VÍCE POTĚŠENÍ A ZÁŽITKŮ</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_Toc162973791 \h </w:instrText>
        </w:r>
        <w:r w:rsidR="004D4A1D" w:rsidRPr="000A48E3">
          <w:rPr>
            <w:webHidden/>
            <w:lang w:val="cs-CZ"/>
          </w:rPr>
        </w:r>
        <w:r w:rsidR="004D4A1D" w:rsidRPr="000A48E3">
          <w:rPr>
            <w:webHidden/>
            <w:lang w:val="cs-CZ"/>
          </w:rPr>
          <w:fldChar w:fldCharType="separate"/>
        </w:r>
        <w:r w:rsidR="009D0BC7">
          <w:rPr>
            <w:webHidden/>
            <w:lang w:val="cs-CZ"/>
          </w:rPr>
          <w:t>10</w:t>
        </w:r>
        <w:r w:rsidR="004D4A1D" w:rsidRPr="000A48E3">
          <w:rPr>
            <w:webHidden/>
            <w:lang w:val="cs-CZ"/>
          </w:rPr>
          <w:fldChar w:fldCharType="end"/>
        </w:r>
      </w:hyperlink>
    </w:p>
    <w:p w14:paraId="3B22D1E1" w14:textId="22732DC2" w:rsidR="004D4A1D" w:rsidRPr="000A48E3" w:rsidRDefault="00000000" w:rsidP="00FF0D68">
      <w:pPr>
        <w:pStyle w:val="Obsah2"/>
        <w:rPr>
          <w:rFonts w:cstheme="minorBidi"/>
          <w:kern w:val="2"/>
          <w:sz w:val="24"/>
          <w:szCs w:val="24"/>
          <w:lang w:val="cs-CZ" w:eastAsia="cs-CZ"/>
          <w14:ligatures w14:val="standardContextual"/>
        </w:rPr>
      </w:pPr>
      <w:hyperlink w:anchor="_Toc162973792" w:history="1">
        <w:r w:rsidR="004D4A1D" w:rsidRPr="000A48E3">
          <w:rPr>
            <w:rStyle w:val="Hypertextovodkaz"/>
            <w:lang w:val="cs-CZ"/>
          </w:rPr>
          <w:t>Špičková konektivita a multimédia s OpenR Link</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_Toc162973792 \h </w:instrText>
        </w:r>
        <w:r w:rsidR="004D4A1D" w:rsidRPr="000A48E3">
          <w:rPr>
            <w:webHidden/>
            <w:lang w:val="cs-CZ"/>
          </w:rPr>
        </w:r>
        <w:r w:rsidR="004D4A1D" w:rsidRPr="000A48E3">
          <w:rPr>
            <w:webHidden/>
            <w:lang w:val="cs-CZ"/>
          </w:rPr>
          <w:fldChar w:fldCharType="separate"/>
        </w:r>
        <w:r w:rsidR="009D0BC7">
          <w:rPr>
            <w:webHidden/>
            <w:lang w:val="cs-CZ"/>
          </w:rPr>
          <w:t>10</w:t>
        </w:r>
        <w:r w:rsidR="004D4A1D" w:rsidRPr="000A48E3">
          <w:rPr>
            <w:webHidden/>
            <w:lang w:val="cs-CZ"/>
          </w:rPr>
          <w:fldChar w:fldCharType="end"/>
        </w:r>
      </w:hyperlink>
    </w:p>
    <w:p w14:paraId="41DA78A8" w14:textId="58F4D241" w:rsidR="004D4A1D" w:rsidRPr="000A48E3" w:rsidRDefault="00000000" w:rsidP="00FF0D68">
      <w:pPr>
        <w:pStyle w:val="Obsah2"/>
        <w:rPr>
          <w:rFonts w:cstheme="minorBidi"/>
          <w:kern w:val="2"/>
          <w:sz w:val="24"/>
          <w:szCs w:val="24"/>
          <w:lang w:val="cs-CZ" w:eastAsia="cs-CZ"/>
          <w14:ligatures w14:val="standardContextual"/>
        </w:rPr>
      </w:pPr>
      <w:hyperlink w:anchor="_Toc162973793" w:history="1">
        <w:r w:rsidR="004D4A1D" w:rsidRPr="000A48E3">
          <w:rPr>
            <w:rStyle w:val="Hypertextovodkaz"/>
            <w:lang w:val="cs-CZ"/>
          </w:rPr>
          <w:t>Nové čalounění a nový stupeň výbavy Esprit Alpine</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_Toc162973793 \h </w:instrText>
        </w:r>
        <w:r w:rsidR="004D4A1D" w:rsidRPr="000A48E3">
          <w:rPr>
            <w:webHidden/>
            <w:lang w:val="cs-CZ"/>
          </w:rPr>
        </w:r>
        <w:r w:rsidR="004D4A1D" w:rsidRPr="000A48E3">
          <w:rPr>
            <w:webHidden/>
            <w:lang w:val="cs-CZ"/>
          </w:rPr>
          <w:fldChar w:fldCharType="separate"/>
        </w:r>
        <w:r w:rsidR="009D0BC7">
          <w:rPr>
            <w:webHidden/>
            <w:lang w:val="cs-CZ"/>
          </w:rPr>
          <w:t>11</w:t>
        </w:r>
        <w:r w:rsidR="004D4A1D" w:rsidRPr="000A48E3">
          <w:rPr>
            <w:webHidden/>
            <w:lang w:val="cs-CZ"/>
          </w:rPr>
          <w:fldChar w:fldCharType="end"/>
        </w:r>
      </w:hyperlink>
    </w:p>
    <w:p w14:paraId="7553AFA7" w14:textId="127E6B20" w:rsidR="004D4A1D" w:rsidRPr="000A48E3" w:rsidRDefault="00000000" w:rsidP="00FF0D68">
      <w:pPr>
        <w:pStyle w:val="Obsah2"/>
        <w:rPr>
          <w:rFonts w:cstheme="minorBidi"/>
          <w:kern w:val="2"/>
          <w:sz w:val="24"/>
          <w:szCs w:val="24"/>
          <w:lang w:val="cs-CZ" w:eastAsia="cs-CZ"/>
          <w14:ligatures w14:val="standardContextual"/>
        </w:rPr>
      </w:pPr>
      <w:hyperlink w:anchor="_Toc162973794" w:history="1">
        <w:r w:rsidR="004D4A1D" w:rsidRPr="000A48E3">
          <w:rPr>
            <w:rStyle w:val="Hypertextovodkaz"/>
            <w:lang w:val="cs-CZ"/>
          </w:rPr>
          <w:t>Prostornost v nejlepším světle</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_Toc162973794 \h </w:instrText>
        </w:r>
        <w:r w:rsidR="004D4A1D" w:rsidRPr="000A48E3">
          <w:rPr>
            <w:webHidden/>
            <w:lang w:val="cs-CZ"/>
          </w:rPr>
        </w:r>
        <w:r w:rsidR="004D4A1D" w:rsidRPr="000A48E3">
          <w:rPr>
            <w:webHidden/>
            <w:lang w:val="cs-CZ"/>
          </w:rPr>
          <w:fldChar w:fldCharType="separate"/>
        </w:r>
        <w:r w:rsidR="009D0BC7">
          <w:rPr>
            <w:webHidden/>
            <w:lang w:val="cs-CZ"/>
          </w:rPr>
          <w:t>11</w:t>
        </w:r>
        <w:r w:rsidR="004D4A1D" w:rsidRPr="000A48E3">
          <w:rPr>
            <w:webHidden/>
            <w:lang w:val="cs-CZ"/>
          </w:rPr>
          <w:fldChar w:fldCharType="end"/>
        </w:r>
      </w:hyperlink>
    </w:p>
    <w:p w14:paraId="268685B7" w14:textId="3A080BCA" w:rsidR="004D4A1D" w:rsidRPr="000A48E3" w:rsidRDefault="00000000" w:rsidP="00FF0D68">
      <w:pPr>
        <w:pStyle w:val="Obsah2"/>
        <w:rPr>
          <w:rFonts w:cstheme="minorBidi"/>
          <w:kern w:val="2"/>
          <w:sz w:val="24"/>
          <w:szCs w:val="24"/>
          <w:lang w:val="cs-CZ" w:eastAsia="cs-CZ"/>
          <w14:ligatures w14:val="standardContextual"/>
        </w:rPr>
      </w:pPr>
      <w:hyperlink w:anchor="_Toc162973795" w:history="1">
        <w:r w:rsidR="004D4A1D" w:rsidRPr="000A48E3">
          <w:rPr>
            <w:rStyle w:val="Hypertextovodkaz"/>
            <w:lang w:val="cs-CZ"/>
          </w:rPr>
          <w:t>Variabilní zavazadlový prostor</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_Toc162973795 \h </w:instrText>
        </w:r>
        <w:r w:rsidR="004D4A1D" w:rsidRPr="000A48E3">
          <w:rPr>
            <w:webHidden/>
            <w:lang w:val="cs-CZ"/>
          </w:rPr>
        </w:r>
        <w:r w:rsidR="004D4A1D" w:rsidRPr="000A48E3">
          <w:rPr>
            <w:webHidden/>
            <w:lang w:val="cs-CZ"/>
          </w:rPr>
          <w:fldChar w:fldCharType="separate"/>
        </w:r>
        <w:r w:rsidR="009D0BC7">
          <w:rPr>
            <w:webHidden/>
            <w:lang w:val="cs-CZ"/>
          </w:rPr>
          <w:t>11</w:t>
        </w:r>
        <w:r w:rsidR="004D4A1D" w:rsidRPr="000A48E3">
          <w:rPr>
            <w:webHidden/>
            <w:lang w:val="cs-CZ"/>
          </w:rPr>
          <w:fldChar w:fldCharType="end"/>
        </w:r>
      </w:hyperlink>
    </w:p>
    <w:p w14:paraId="11C494A0" w14:textId="13735D48" w:rsidR="004D4A1D" w:rsidRPr="000A48E3" w:rsidRDefault="00000000" w:rsidP="00FF0D68">
      <w:pPr>
        <w:pStyle w:val="Obsah2"/>
        <w:rPr>
          <w:rFonts w:cstheme="minorBidi"/>
          <w:kern w:val="2"/>
          <w:sz w:val="24"/>
          <w:szCs w:val="24"/>
          <w:lang w:val="cs-CZ" w:eastAsia="cs-CZ"/>
          <w14:ligatures w14:val="standardContextual"/>
        </w:rPr>
      </w:pPr>
      <w:hyperlink w:anchor="_Toc162973796" w:history="1">
        <w:r w:rsidR="004D4A1D" w:rsidRPr="000A48E3">
          <w:rPr>
            <w:rStyle w:val="Hypertextovodkaz"/>
            <w:lang w:val="cs-CZ"/>
          </w:rPr>
          <w:t>Žádná kůže ani chrom</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_Toc162973796 \h </w:instrText>
        </w:r>
        <w:r w:rsidR="004D4A1D" w:rsidRPr="000A48E3">
          <w:rPr>
            <w:webHidden/>
            <w:lang w:val="cs-CZ"/>
          </w:rPr>
        </w:r>
        <w:r w:rsidR="004D4A1D" w:rsidRPr="000A48E3">
          <w:rPr>
            <w:webHidden/>
            <w:lang w:val="cs-CZ"/>
          </w:rPr>
          <w:fldChar w:fldCharType="separate"/>
        </w:r>
        <w:r w:rsidR="009D0BC7">
          <w:rPr>
            <w:webHidden/>
            <w:lang w:val="cs-CZ"/>
          </w:rPr>
          <w:t>11</w:t>
        </w:r>
        <w:r w:rsidR="004D4A1D" w:rsidRPr="000A48E3">
          <w:rPr>
            <w:webHidden/>
            <w:lang w:val="cs-CZ"/>
          </w:rPr>
          <w:fldChar w:fldCharType="end"/>
        </w:r>
      </w:hyperlink>
    </w:p>
    <w:p w14:paraId="3D867B1E" w14:textId="4561308A" w:rsidR="004D4A1D" w:rsidRPr="000A48E3" w:rsidRDefault="00000000" w:rsidP="00FF0D68">
      <w:pPr>
        <w:pStyle w:val="Obsah2"/>
        <w:rPr>
          <w:rFonts w:cstheme="minorBidi"/>
          <w:kern w:val="2"/>
          <w:sz w:val="24"/>
          <w:szCs w:val="24"/>
          <w:lang w:val="cs-CZ" w:eastAsia="cs-CZ"/>
          <w14:ligatures w14:val="standardContextual"/>
        </w:rPr>
      </w:pPr>
      <w:hyperlink w:anchor="_Toc162973797" w:history="1">
        <w:r w:rsidR="004D4A1D" w:rsidRPr="000A48E3">
          <w:rPr>
            <w:rStyle w:val="Hypertextovodkaz"/>
            <w:lang w:val="cs-CZ"/>
          </w:rPr>
          <w:t>Kompletní nabídka</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_Toc162973797 \h </w:instrText>
        </w:r>
        <w:r w:rsidR="004D4A1D" w:rsidRPr="000A48E3">
          <w:rPr>
            <w:webHidden/>
            <w:lang w:val="cs-CZ"/>
          </w:rPr>
        </w:r>
        <w:r w:rsidR="004D4A1D" w:rsidRPr="000A48E3">
          <w:rPr>
            <w:webHidden/>
            <w:lang w:val="cs-CZ"/>
          </w:rPr>
          <w:fldChar w:fldCharType="separate"/>
        </w:r>
        <w:r w:rsidR="009D0BC7">
          <w:rPr>
            <w:webHidden/>
            <w:lang w:val="cs-CZ"/>
          </w:rPr>
          <w:t>12</w:t>
        </w:r>
        <w:r w:rsidR="004D4A1D" w:rsidRPr="000A48E3">
          <w:rPr>
            <w:webHidden/>
            <w:lang w:val="cs-CZ"/>
          </w:rPr>
          <w:fldChar w:fldCharType="end"/>
        </w:r>
      </w:hyperlink>
    </w:p>
    <w:p w14:paraId="6B2E0231" w14:textId="78966F3B" w:rsidR="004D4A1D" w:rsidRPr="000A48E3" w:rsidRDefault="00000000" w:rsidP="00FF0D68">
      <w:pPr>
        <w:pStyle w:val="Obsah2"/>
        <w:rPr>
          <w:rFonts w:cstheme="minorBidi"/>
          <w:kern w:val="2"/>
          <w:sz w:val="24"/>
          <w:szCs w:val="24"/>
          <w:lang w:val="cs-CZ" w:eastAsia="cs-CZ"/>
          <w14:ligatures w14:val="standardContextual"/>
        </w:rPr>
      </w:pPr>
      <w:hyperlink w:anchor="_Toc162973798" w:history="1">
        <w:r w:rsidR="004D4A1D" w:rsidRPr="000A48E3">
          <w:rPr>
            <w:rStyle w:val="Hypertextovodkaz"/>
            <w:lang w:val="cs-CZ"/>
          </w:rPr>
          <w:t>Zvuková atmosféra podle Jeana-Michela Jarreho</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_Toc162973798 \h </w:instrText>
        </w:r>
        <w:r w:rsidR="004D4A1D" w:rsidRPr="000A48E3">
          <w:rPr>
            <w:webHidden/>
            <w:lang w:val="cs-CZ"/>
          </w:rPr>
        </w:r>
        <w:r w:rsidR="004D4A1D" w:rsidRPr="000A48E3">
          <w:rPr>
            <w:webHidden/>
            <w:lang w:val="cs-CZ"/>
          </w:rPr>
          <w:fldChar w:fldCharType="separate"/>
        </w:r>
        <w:r w:rsidR="009D0BC7">
          <w:rPr>
            <w:webHidden/>
            <w:lang w:val="cs-CZ"/>
          </w:rPr>
          <w:t>12</w:t>
        </w:r>
        <w:r w:rsidR="004D4A1D" w:rsidRPr="000A48E3">
          <w:rPr>
            <w:webHidden/>
            <w:lang w:val="cs-CZ"/>
          </w:rPr>
          <w:fldChar w:fldCharType="end"/>
        </w:r>
      </w:hyperlink>
    </w:p>
    <w:p w14:paraId="5F16F8E7" w14:textId="3F36BF27" w:rsidR="004D4A1D" w:rsidRPr="000A48E3" w:rsidRDefault="00000000" w:rsidP="00FF0D68">
      <w:pPr>
        <w:pStyle w:val="Obsah2"/>
        <w:rPr>
          <w:rFonts w:cstheme="minorBidi"/>
          <w:kern w:val="2"/>
          <w:sz w:val="24"/>
          <w:szCs w:val="24"/>
          <w:lang w:val="cs-CZ" w:eastAsia="cs-CZ"/>
          <w14:ligatures w14:val="standardContextual"/>
        </w:rPr>
      </w:pPr>
      <w:hyperlink w:anchor="_Toc162973799" w:history="1">
        <w:r w:rsidR="004D4A1D" w:rsidRPr="000A48E3">
          <w:rPr>
            <w:rStyle w:val="Hypertextovodkaz"/>
            <w:lang w:val="cs-CZ"/>
          </w:rPr>
          <w:t>Přizpůsobitelné prostředí interiéru</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_Toc162973799 \h </w:instrText>
        </w:r>
        <w:r w:rsidR="004D4A1D" w:rsidRPr="000A48E3">
          <w:rPr>
            <w:webHidden/>
            <w:lang w:val="cs-CZ"/>
          </w:rPr>
        </w:r>
        <w:r w:rsidR="004D4A1D" w:rsidRPr="000A48E3">
          <w:rPr>
            <w:webHidden/>
            <w:lang w:val="cs-CZ"/>
          </w:rPr>
          <w:fldChar w:fldCharType="separate"/>
        </w:r>
        <w:r w:rsidR="009D0BC7">
          <w:rPr>
            <w:webHidden/>
            <w:lang w:val="cs-CZ"/>
          </w:rPr>
          <w:t>12</w:t>
        </w:r>
        <w:r w:rsidR="004D4A1D" w:rsidRPr="000A48E3">
          <w:rPr>
            <w:webHidden/>
            <w:lang w:val="cs-CZ"/>
          </w:rPr>
          <w:fldChar w:fldCharType="end"/>
        </w:r>
      </w:hyperlink>
    </w:p>
    <w:p w14:paraId="0F578D5D" w14:textId="43573583" w:rsidR="004D4A1D" w:rsidRPr="000A48E3" w:rsidRDefault="00000000" w:rsidP="00FF0D68">
      <w:pPr>
        <w:pStyle w:val="Obsah2"/>
        <w:rPr>
          <w:rFonts w:cstheme="minorBidi"/>
          <w:kern w:val="2"/>
          <w:sz w:val="24"/>
          <w:szCs w:val="24"/>
          <w:lang w:val="cs-CZ" w:eastAsia="cs-CZ"/>
          <w14:ligatures w14:val="standardContextual"/>
        </w:rPr>
      </w:pPr>
      <w:hyperlink w:anchor="_Toc162973800" w:history="1">
        <w:r w:rsidR="004D4A1D" w:rsidRPr="000A48E3">
          <w:rPr>
            <w:rStyle w:val="Hypertextovodkaz"/>
            <w:lang w:val="cs-CZ"/>
          </w:rPr>
          <w:t>Exkluzivní interaktivní obsah</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_Toc162973800 \h </w:instrText>
        </w:r>
        <w:r w:rsidR="004D4A1D" w:rsidRPr="000A48E3">
          <w:rPr>
            <w:webHidden/>
            <w:lang w:val="cs-CZ"/>
          </w:rPr>
        </w:r>
        <w:r w:rsidR="004D4A1D" w:rsidRPr="000A48E3">
          <w:rPr>
            <w:webHidden/>
            <w:lang w:val="cs-CZ"/>
          </w:rPr>
          <w:fldChar w:fldCharType="separate"/>
        </w:r>
        <w:r w:rsidR="009D0BC7">
          <w:rPr>
            <w:webHidden/>
            <w:lang w:val="cs-CZ"/>
          </w:rPr>
          <w:t>13</w:t>
        </w:r>
        <w:r w:rsidR="004D4A1D" w:rsidRPr="000A48E3">
          <w:rPr>
            <w:webHidden/>
            <w:lang w:val="cs-CZ"/>
          </w:rPr>
          <w:fldChar w:fldCharType="end"/>
        </w:r>
      </w:hyperlink>
    </w:p>
    <w:p w14:paraId="2CD6DB4A" w14:textId="16D3A1F8" w:rsidR="004D4A1D" w:rsidRPr="000A48E3" w:rsidRDefault="00000000" w:rsidP="00FF0D68">
      <w:pPr>
        <w:pStyle w:val="Obsah1"/>
        <w:rPr>
          <w:rFonts w:cstheme="minorBidi"/>
          <w:kern w:val="2"/>
          <w:sz w:val="24"/>
          <w:szCs w:val="24"/>
          <w:lang w:val="cs-CZ" w:eastAsia="cs-CZ"/>
          <w14:ligatures w14:val="standardContextual"/>
        </w:rPr>
      </w:pPr>
      <w:hyperlink w:anchor="_Toc162973801" w:history="1">
        <w:r w:rsidR="004D4A1D" w:rsidRPr="000A48E3">
          <w:rPr>
            <w:rStyle w:val="Hypertextovodkaz"/>
            <w:lang w:val="cs-CZ"/>
          </w:rPr>
          <w:t>POHONNÉ JEDNOTKY: ŠIROKÁ, MULTI-ENERGETICKÁ ŠKÁLA</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_Toc162973801 \h </w:instrText>
        </w:r>
        <w:r w:rsidR="004D4A1D" w:rsidRPr="000A48E3">
          <w:rPr>
            <w:webHidden/>
            <w:lang w:val="cs-CZ"/>
          </w:rPr>
        </w:r>
        <w:r w:rsidR="004D4A1D" w:rsidRPr="000A48E3">
          <w:rPr>
            <w:webHidden/>
            <w:lang w:val="cs-CZ"/>
          </w:rPr>
          <w:fldChar w:fldCharType="separate"/>
        </w:r>
        <w:r w:rsidR="009D0BC7">
          <w:rPr>
            <w:webHidden/>
            <w:lang w:val="cs-CZ"/>
          </w:rPr>
          <w:t>14</w:t>
        </w:r>
        <w:r w:rsidR="004D4A1D" w:rsidRPr="000A48E3">
          <w:rPr>
            <w:webHidden/>
            <w:lang w:val="cs-CZ"/>
          </w:rPr>
          <w:fldChar w:fldCharType="end"/>
        </w:r>
      </w:hyperlink>
    </w:p>
    <w:p w14:paraId="49A769B1" w14:textId="2DFA2EDB" w:rsidR="004D4A1D" w:rsidRPr="000A48E3" w:rsidRDefault="00000000" w:rsidP="00FF0D68">
      <w:pPr>
        <w:pStyle w:val="Obsah2"/>
        <w:rPr>
          <w:rFonts w:cstheme="minorBidi"/>
          <w:kern w:val="2"/>
          <w:sz w:val="24"/>
          <w:szCs w:val="24"/>
          <w:lang w:val="cs-CZ" w:eastAsia="cs-CZ"/>
          <w14:ligatures w14:val="standardContextual"/>
        </w:rPr>
      </w:pPr>
      <w:hyperlink w:anchor="_Toc162973802" w:history="1">
        <w:r w:rsidR="004D4A1D" w:rsidRPr="000A48E3">
          <w:rPr>
            <w:rStyle w:val="Hypertextovodkaz"/>
            <w:lang w:val="cs-CZ"/>
          </w:rPr>
          <w:t>Kompletní nabídka</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_Toc162973802 \h </w:instrText>
        </w:r>
        <w:r w:rsidR="004D4A1D" w:rsidRPr="000A48E3">
          <w:rPr>
            <w:webHidden/>
            <w:lang w:val="cs-CZ"/>
          </w:rPr>
        </w:r>
        <w:r w:rsidR="004D4A1D" w:rsidRPr="000A48E3">
          <w:rPr>
            <w:webHidden/>
            <w:lang w:val="cs-CZ"/>
          </w:rPr>
          <w:fldChar w:fldCharType="separate"/>
        </w:r>
        <w:r w:rsidR="009D0BC7">
          <w:rPr>
            <w:webHidden/>
            <w:lang w:val="cs-CZ"/>
          </w:rPr>
          <w:t>14</w:t>
        </w:r>
        <w:r w:rsidR="004D4A1D" w:rsidRPr="000A48E3">
          <w:rPr>
            <w:webHidden/>
            <w:lang w:val="cs-CZ"/>
          </w:rPr>
          <w:fldChar w:fldCharType="end"/>
        </w:r>
      </w:hyperlink>
    </w:p>
    <w:p w14:paraId="368E93E7" w14:textId="608502B8" w:rsidR="004D4A1D" w:rsidRPr="000A48E3" w:rsidRDefault="00000000" w:rsidP="00FF0D68">
      <w:pPr>
        <w:pStyle w:val="Obsah2"/>
        <w:rPr>
          <w:rFonts w:cstheme="minorBidi"/>
          <w:kern w:val="2"/>
          <w:sz w:val="24"/>
          <w:szCs w:val="24"/>
          <w:lang w:val="cs-CZ" w:eastAsia="cs-CZ"/>
          <w14:ligatures w14:val="standardContextual"/>
        </w:rPr>
      </w:pPr>
      <w:hyperlink w:anchor="_Toc162973803" w:history="1">
        <w:r w:rsidR="004D4A1D" w:rsidRPr="000A48E3">
          <w:rPr>
            <w:rStyle w:val="Hypertextovodkaz"/>
            <w:lang w:val="cs-CZ"/>
          </w:rPr>
          <w:t>Podrobně o hybridním motoru E-Tech 145</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_Toc162973803 \h </w:instrText>
        </w:r>
        <w:r w:rsidR="004D4A1D" w:rsidRPr="000A48E3">
          <w:rPr>
            <w:webHidden/>
            <w:lang w:val="cs-CZ"/>
          </w:rPr>
        </w:r>
        <w:r w:rsidR="004D4A1D" w:rsidRPr="000A48E3">
          <w:rPr>
            <w:webHidden/>
            <w:lang w:val="cs-CZ"/>
          </w:rPr>
          <w:fldChar w:fldCharType="separate"/>
        </w:r>
        <w:r w:rsidR="009D0BC7">
          <w:rPr>
            <w:webHidden/>
            <w:lang w:val="cs-CZ"/>
          </w:rPr>
          <w:t>15</w:t>
        </w:r>
        <w:r w:rsidR="004D4A1D" w:rsidRPr="000A48E3">
          <w:rPr>
            <w:webHidden/>
            <w:lang w:val="cs-CZ"/>
          </w:rPr>
          <w:fldChar w:fldCharType="end"/>
        </w:r>
      </w:hyperlink>
    </w:p>
    <w:p w14:paraId="16CCCE47" w14:textId="7279113A" w:rsidR="004D4A1D" w:rsidRPr="000A48E3" w:rsidRDefault="00000000" w:rsidP="00FF0D68">
      <w:pPr>
        <w:pStyle w:val="Obsah2"/>
        <w:rPr>
          <w:rFonts w:cstheme="minorBidi"/>
          <w:kern w:val="2"/>
          <w:sz w:val="24"/>
          <w:szCs w:val="24"/>
          <w:lang w:val="cs-CZ" w:eastAsia="cs-CZ"/>
          <w14:ligatures w14:val="standardContextual"/>
        </w:rPr>
      </w:pPr>
      <w:hyperlink w:anchor="_Toc162973804" w:history="1">
        <w:r w:rsidR="004D4A1D" w:rsidRPr="000A48E3">
          <w:rPr>
            <w:rStyle w:val="Hypertextovodkaz"/>
            <w:lang w:val="cs-CZ"/>
          </w:rPr>
          <w:t>Vylepšený podvozek a nové pneumatiky</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_Toc162973804 \h </w:instrText>
        </w:r>
        <w:r w:rsidR="004D4A1D" w:rsidRPr="000A48E3">
          <w:rPr>
            <w:webHidden/>
            <w:lang w:val="cs-CZ"/>
          </w:rPr>
        </w:r>
        <w:r w:rsidR="004D4A1D" w:rsidRPr="000A48E3">
          <w:rPr>
            <w:webHidden/>
            <w:lang w:val="cs-CZ"/>
          </w:rPr>
          <w:fldChar w:fldCharType="separate"/>
        </w:r>
        <w:r w:rsidR="009D0BC7">
          <w:rPr>
            <w:webHidden/>
            <w:lang w:val="cs-CZ"/>
          </w:rPr>
          <w:t>15</w:t>
        </w:r>
        <w:r w:rsidR="004D4A1D" w:rsidRPr="000A48E3">
          <w:rPr>
            <w:webHidden/>
            <w:lang w:val="cs-CZ"/>
          </w:rPr>
          <w:fldChar w:fldCharType="end"/>
        </w:r>
      </w:hyperlink>
    </w:p>
    <w:p w14:paraId="4A12269A" w14:textId="17FD21AB" w:rsidR="004D4A1D" w:rsidRPr="000A48E3" w:rsidRDefault="00000000" w:rsidP="00FF0D68">
      <w:pPr>
        <w:pStyle w:val="Obsah2"/>
        <w:rPr>
          <w:rFonts w:cstheme="minorBidi"/>
          <w:kern w:val="2"/>
          <w:sz w:val="24"/>
          <w:szCs w:val="24"/>
          <w:lang w:val="cs-CZ" w:eastAsia="cs-CZ"/>
          <w14:ligatures w14:val="standardContextual"/>
        </w:rPr>
      </w:pPr>
      <w:hyperlink w:anchor="_Toc162973805" w:history="1">
        <w:r w:rsidR="004D4A1D" w:rsidRPr="000A48E3">
          <w:rPr>
            <w:rStyle w:val="Hypertextovodkaz"/>
            <w:lang w:val="cs-CZ"/>
          </w:rPr>
          <w:t>Několik jízdních režimů s funkcí MULTI-SENSE a Extended Grip</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_Toc162973805 \h </w:instrText>
        </w:r>
        <w:r w:rsidR="004D4A1D" w:rsidRPr="000A48E3">
          <w:rPr>
            <w:webHidden/>
            <w:lang w:val="cs-CZ"/>
          </w:rPr>
        </w:r>
        <w:r w:rsidR="004D4A1D" w:rsidRPr="000A48E3">
          <w:rPr>
            <w:webHidden/>
            <w:lang w:val="cs-CZ"/>
          </w:rPr>
          <w:fldChar w:fldCharType="separate"/>
        </w:r>
        <w:r w:rsidR="009D0BC7">
          <w:rPr>
            <w:webHidden/>
            <w:lang w:val="cs-CZ"/>
          </w:rPr>
          <w:t>15</w:t>
        </w:r>
        <w:r w:rsidR="004D4A1D" w:rsidRPr="000A48E3">
          <w:rPr>
            <w:webHidden/>
            <w:lang w:val="cs-CZ"/>
          </w:rPr>
          <w:fldChar w:fldCharType="end"/>
        </w:r>
      </w:hyperlink>
    </w:p>
    <w:p w14:paraId="355FAD40" w14:textId="7F32E71A" w:rsidR="004D4A1D" w:rsidRPr="000A48E3" w:rsidRDefault="00000000" w:rsidP="00FF0D68">
      <w:pPr>
        <w:pStyle w:val="Obsah1"/>
        <w:rPr>
          <w:rFonts w:cstheme="minorBidi"/>
          <w:kern w:val="2"/>
          <w:sz w:val="24"/>
          <w:szCs w:val="24"/>
          <w:lang w:val="cs-CZ" w:eastAsia="cs-CZ"/>
          <w14:ligatures w14:val="standardContextual"/>
        </w:rPr>
      </w:pPr>
      <w:hyperlink w:anchor="_Toc162973806" w:history="1">
        <w:r w:rsidR="004D4A1D" w:rsidRPr="000A48E3">
          <w:rPr>
            <w:rStyle w:val="Hypertextovodkaz"/>
            <w:lang w:val="cs-CZ"/>
          </w:rPr>
          <w:t>BEZPEČNOST A JÍZDNÍ ASISTENTI: NEJLEPŠÍ NABÍDKA AKTIVNÍ A PASIVNÍ BEZPEČNOSTI</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_Toc162973806 \h </w:instrText>
        </w:r>
        <w:r w:rsidR="004D4A1D" w:rsidRPr="000A48E3">
          <w:rPr>
            <w:webHidden/>
            <w:lang w:val="cs-CZ"/>
          </w:rPr>
        </w:r>
        <w:r w:rsidR="004D4A1D" w:rsidRPr="000A48E3">
          <w:rPr>
            <w:webHidden/>
            <w:lang w:val="cs-CZ"/>
          </w:rPr>
          <w:fldChar w:fldCharType="separate"/>
        </w:r>
        <w:r w:rsidR="009D0BC7">
          <w:rPr>
            <w:webHidden/>
            <w:lang w:val="cs-CZ"/>
          </w:rPr>
          <w:t>17</w:t>
        </w:r>
        <w:r w:rsidR="004D4A1D" w:rsidRPr="000A48E3">
          <w:rPr>
            <w:webHidden/>
            <w:lang w:val="cs-CZ"/>
          </w:rPr>
          <w:fldChar w:fldCharType="end"/>
        </w:r>
      </w:hyperlink>
    </w:p>
    <w:p w14:paraId="328638C8" w14:textId="400E135D" w:rsidR="004D4A1D" w:rsidRPr="000A48E3" w:rsidRDefault="00000000" w:rsidP="00FF0D68">
      <w:pPr>
        <w:pStyle w:val="Obsah2"/>
        <w:rPr>
          <w:rFonts w:cstheme="minorBidi"/>
          <w:kern w:val="2"/>
          <w:sz w:val="24"/>
          <w:szCs w:val="24"/>
          <w:lang w:val="cs-CZ" w:eastAsia="cs-CZ"/>
          <w14:ligatures w14:val="standardContextual"/>
        </w:rPr>
      </w:pPr>
      <w:hyperlink w:anchor="_Toc162973807" w:history="1">
        <w:r w:rsidR="004D4A1D" w:rsidRPr="000A48E3">
          <w:rPr>
            <w:rStyle w:val="Hypertextovodkaz"/>
            <w:lang w:val="cs-CZ"/>
          </w:rPr>
          <w:t>Safety Score a Safety Coach: proaktivní pomocníci</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_Toc162973807 \h </w:instrText>
        </w:r>
        <w:r w:rsidR="004D4A1D" w:rsidRPr="000A48E3">
          <w:rPr>
            <w:webHidden/>
            <w:lang w:val="cs-CZ"/>
          </w:rPr>
        </w:r>
        <w:r w:rsidR="004D4A1D" w:rsidRPr="000A48E3">
          <w:rPr>
            <w:webHidden/>
            <w:lang w:val="cs-CZ"/>
          </w:rPr>
          <w:fldChar w:fldCharType="separate"/>
        </w:r>
        <w:r w:rsidR="009D0BC7">
          <w:rPr>
            <w:webHidden/>
            <w:lang w:val="cs-CZ"/>
          </w:rPr>
          <w:t>17</w:t>
        </w:r>
        <w:r w:rsidR="004D4A1D" w:rsidRPr="000A48E3">
          <w:rPr>
            <w:webHidden/>
            <w:lang w:val="cs-CZ"/>
          </w:rPr>
          <w:fldChar w:fldCharType="end"/>
        </w:r>
      </w:hyperlink>
    </w:p>
    <w:p w14:paraId="623D23E6" w14:textId="48EC65C1" w:rsidR="004D4A1D" w:rsidRPr="000A48E3" w:rsidRDefault="00000000" w:rsidP="00FF0D68">
      <w:pPr>
        <w:pStyle w:val="Obsah2"/>
        <w:rPr>
          <w:rFonts w:cstheme="minorBidi"/>
          <w:kern w:val="2"/>
          <w:sz w:val="24"/>
          <w:szCs w:val="24"/>
          <w:lang w:val="cs-CZ" w:eastAsia="cs-CZ"/>
          <w14:ligatures w14:val="standardContextual"/>
        </w:rPr>
      </w:pPr>
      <w:hyperlink w:anchor="_Toc162973808" w:history="1">
        <w:r w:rsidR="004D4A1D" w:rsidRPr="000A48E3">
          <w:rPr>
            <w:rStyle w:val="Hypertextovodkaz"/>
            <w:lang w:val="cs-CZ"/>
          </w:rPr>
          <w:t>Active Driver Assist pro kontextuální asistenci při jízdě</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_Toc162973808 \h </w:instrText>
        </w:r>
        <w:r w:rsidR="004D4A1D" w:rsidRPr="000A48E3">
          <w:rPr>
            <w:webHidden/>
            <w:lang w:val="cs-CZ"/>
          </w:rPr>
        </w:r>
        <w:r w:rsidR="004D4A1D" w:rsidRPr="000A48E3">
          <w:rPr>
            <w:webHidden/>
            <w:lang w:val="cs-CZ"/>
          </w:rPr>
          <w:fldChar w:fldCharType="separate"/>
        </w:r>
        <w:r w:rsidR="009D0BC7">
          <w:rPr>
            <w:webHidden/>
            <w:lang w:val="cs-CZ"/>
          </w:rPr>
          <w:t>18</w:t>
        </w:r>
        <w:r w:rsidR="004D4A1D" w:rsidRPr="000A48E3">
          <w:rPr>
            <w:webHidden/>
            <w:lang w:val="cs-CZ"/>
          </w:rPr>
          <w:fldChar w:fldCharType="end"/>
        </w:r>
      </w:hyperlink>
    </w:p>
    <w:p w14:paraId="5E972730" w14:textId="51496EFB" w:rsidR="004D4A1D" w:rsidRPr="000A48E3" w:rsidRDefault="00000000" w:rsidP="00FF0D68">
      <w:pPr>
        <w:pStyle w:val="Obsah2"/>
        <w:rPr>
          <w:rFonts w:cstheme="minorBidi"/>
          <w:kern w:val="2"/>
          <w:sz w:val="24"/>
          <w:szCs w:val="24"/>
          <w:lang w:val="cs-CZ" w:eastAsia="cs-CZ"/>
          <w14:ligatures w14:val="standardContextual"/>
        </w:rPr>
      </w:pPr>
      <w:hyperlink w:anchor="_Toc162973809" w:history="1">
        <w:r w:rsidR="004D4A1D" w:rsidRPr="000A48E3">
          <w:rPr>
            <w:rStyle w:val="Hypertextovodkaz"/>
            <w:lang w:val="cs-CZ"/>
          </w:rPr>
          <w:t>Inteligentní přizpůsobení rychlosti</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_Toc162973809 \h </w:instrText>
        </w:r>
        <w:r w:rsidR="004D4A1D" w:rsidRPr="000A48E3">
          <w:rPr>
            <w:webHidden/>
            <w:lang w:val="cs-CZ"/>
          </w:rPr>
        </w:r>
        <w:r w:rsidR="004D4A1D" w:rsidRPr="000A48E3">
          <w:rPr>
            <w:webHidden/>
            <w:lang w:val="cs-CZ"/>
          </w:rPr>
          <w:fldChar w:fldCharType="separate"/>
        </w:r>
        <w:r w:rsidR="009D0BC7">
          <w:rPr>
            <w:webHidden/>
            <w:lang w:val="cs-CZ"/>
          </w:rPr>
          <w:t>18</w:t>
        </w:r>
        <w:r w:rsidR="004D4A1D" w:rsidRPr="000A48E3">
          <w:rPr>
            <w:webHidden/>
            <w:lang w:val="cs-CZ"/>
          </w:rPr>
          <w:fldChar w:fldCharType="end"/>
        </w:r>
      </w:hyperlink>
    </w:p>
    <w:p w14:paraId="67C74735" w14:textId="1854298A" w:rsidR="004D4A1D" w:rsidRPr="000A48E3" w:rsidRDefault="00000000" w:rsidP="00FF0D68">
      <w:pPr>
        <w:pStyle w:val="Obsah2"/>
        <w:rPr>
          <w:rFonts w:cstheme="minorBidi"/>
          <w:kern w:val="2"/>
          <w:sz w:val="24"/>
          <w:szCs w:val="24"/>
          <w:lang w:val="cs-CZ" w:eastAsia="cs-CZ"/>
          <w14:ligatures w14:val="standardContextual"/>
        </w:rPr>
      </w:pPr>
      <w:hyperlink w:anchor="_Toc162973810" w:history="1">
        <w:r w:rsidR="004D4A1D" w:rsidRPr="000A48E3">
          <w:rPr>
            <w:rStyle w:val="Hypertextovodkaz"/>
            <w:lang w:val="cs-CZ"/>
          </w:rPr>
          <w:t>Prediktivní hybridní jízda</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_Toc162973810 \h </w:instrText>
        </w:r>
        <w:r w:rsidR="004D4A1D" w:rsidRPr="000A48E3">
          <w:rPr>
            <w:webHidden/>
            <w:lang w:val="cs-CZ"/>
          </w:rPr>
        </w:r>
        <w:r w:rsidR="004D4A1D" w:rsidRPr="000A48E3">
          <w:rPr>
            <w:webHidden/>
            <w:lang w:val="cs-CZ"/>
          </w:rPr>
          <w:fldChar w:fldCharType="separate"/>
        </w:r>
        <w:r w:rsidR="009D0BC7">
          <w:rPr>
            <w:webHidden/>
            <w:lang w:val="cs-CZ"/>
          </w:rPr>
          <w:t>18</w:t>
        </w:r>
        <w:r w:rsidR="004D4A1D" w:rsidRPr="000A48E3">
          <w:rPr>
            <w:webHidden/>
            <w:lang w:val="cs-CZ"/>
          </w:rPr>
          <w:fldChar w:fldCharType="end"/>
        </w:r>
      </w:hyperlink>
    </w:p>
    <w:p w14:paraId="6303B63C" w14:textId="3FEC4A5C" w:rsidR="004D4A1D" w:rsidRPr="000A48E3" w:rsidRDefault="00000000" w:rsidP="00FF0D68">
      <w:pPr>
        <w:pStyle w:val="Obsah2"/>
        <w:rPr>
          <w:rFonts w:cstheme="minorBidi"/>
          <w:kern w:val="2"/>
          <w:sz w:val="24"/>
          <w:szCs w:val="24"/>
          <w:lang w:val="cs-CZ" w:eastAsia="cs-CZ"/>
          <w14:ligatures w14:val="standardContextual"/>
        </w:rPr>
      </w:pPr>
      <w:hyperlink w:anchor="_Toc162973811" w:history="1">
        <w:r w:rsidR="004D4A1D" w:rsidRPr="000A48E3">
          <w:rPr>
            <w:rStyle w:val="Hypertextovodkaz"/>
            <w:lang w:val="cs-CZ"/>
          </w:rPr>
          <w:t>Další jízdní asistenční systémy</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_Toc162973811 \h </w:instrText>
        </w:r>
        <w:r w:rsidR="004D4A1D" w:rsidRPr="000A48E3">
          <w:rPr>
            <w:webHidden/>
            <w:lang w:val="cs-CZ"/>
          </w:rPr>
        </w:r>
        <w:r w:rsidR="004D4A1D" w:rsidRPr="000A48E3">
          <w:rPr>
            <w:webHidden/>
            <w:lang w:val="cs-CZ"/>
          </w:rPr>
          <w:fldChar w:fldCharType="separate"/>
        </w:r>
        <w:r w:rsidR="009D0BC7">
          <w:rPr>
            <w:webHidden/>
            <w:lang w:val="cs-CZ"/>
          </w:rPr>
          <w:t>18</w:t>
        </w:r>
        <w:r w:rsidR="004D4A1D" w:rsidRPr="000A48E3">
          <w:rPr>
            <w:webHidden/>
            <w:lang w:val="cs-CZ"/>
          </w:rPr>
          <w:fldChar w:fldCharType="end"/>
        </w:r>
      </w:hyperlink>
    </w:p>
    <w:p w14:paraId="207310E9" w14:textId="3F8BBF1E" w:rsidR="004D4A1D" w:rsidRPr="000A48E3" w:rsidRDefault="00000000" w:rsidP="00FF0D68">
      <w:pPr>
        <w:pStyle w:val="Obsah2"/>
        <w:rPr>
          <w:rFonts w:cstheme="minorBidi"/>
          <w:b/>
          <w:bCs/>
          <w:kern w:val="2"/>
          <w:sz w:val="24"/>
          <w:szCs w:val="24"/>
          <w:lang w:val="cs-CZ" w:eastAsia="cs-CZ"/>
          <w14:ligatures w14:val="standardContextual"/>
        </w:rPr>
      </w:pPr>
      <w:hyperlink w:anchor="_Toc162973812" w:history="1">
        <w:r w:rsidR="004D4A1D" w:rsidRPr="000A48E3">
          <w:rPr>
            <w:rStyle w:val="Hypertextovodkaz"/>
            <w:b/>
            <w:bCs/>
            <w:lang w:val="cs-CZ"/>
          </w:rPr>
          <w:t>Přizpůsobení systému ADAS jednoduchým krokem</w:t>
        </w:r>
        <w:r w:rsidR="004D4A1D" w:rsidRPr="000A48E3">
          <w:rPr>
            <w:b/>
            <w:bCs/>
            <w:webHidden/>
            <w:lang w:val="cs-CZ"/>
          </w:rPr>
          <w:tab/>
        </w:r>
        <w:r w:rsidR="004D4A1D" w:rsidRPr="000A48E3">
          <w:rPr>
            <w:b/>
            <w:bCs/>
            <w:webHidden/>
            <w:lang w:val="cs-CZ"/>
          </w:rPr>
          <w:fldChar w:fldCharType="begin"/>
        </w:r>
        <w:r w:rsidR="004D4A1D" w:rsidRPr="000A48E3">
          <w:rPr>
            <w:b/>
            <w:bCs/>
            <w:webHidden/>
            <w:lang w:val="cs-CZ"/>
          </w:rPr>
          <w:instrText xml:space="preserve"> PAGEREF _Toc162973812 \h </w:instrText>
        </w:r>
        <w:r w:rsidR="004D4A1D" w:rsidRPr="000A48E3">
          <w:rPr>
            <w:b/>
            <w:bCs/>
            <w:webHidden/>
            <w:lang w:val="cs-CZ"/>
          </w:rPr>
        </w:r>
        <w:r w:rsidR="004D4A1D" w:rsidRPr="000A48E3">
          <w:rPr>
            <w:b/>
            <w:bCs/>
            <w:webHidden/>
            <w:lang w:val="cs-CZ"/>
          </w:rPr>
          <w:fldChar w:fldCharType="separate"/>
        </w:r>
        <w:r w:rsidR="009D0BC7">
          <w:rPr>
            <w:b/>
            <w:bCs/>
            <w:webHidden/>
            <w:lang w:val="cs-CZ"/>
          </w:rPr>
          <w:t>18</w:t>
        </w:r>
        <w:r w:rsidR="004D4A1D" w:rsidRPr="000A48E3">
          <w:rPr>
            <w:b/>
            <w:bCs/>
            <w:webHidden/>
            <w:lang w:val="cs-CZ"/>
          </w:rPr>
          <w:fldChar w:fldCharType="end"/>
        </w:r>
      </w:hyperlink>
    </w:p>
    <w:p w14:paraId="795C90CF" w14:textId="156A5186" w:rsidR="004D4A1D" w:rsidRPr="000A48E3" w:rsidRDefault="00000000" w:rsidP="00FF0D68">
      <w:pPr>
        <w:pStyle w:val="Obsah1"/>
        <w:rPr>
          <w:rFonts w:cstheme="minorBidi"/>
          <w:kern w:val="2"/>
          <w:sz w:val="24"/>
          <w:szCs w:val="24"/>
          <w:lang w:val="cs-CZ" w:eastAsia="cs-CZ"/>
          <w14:ligatures w14:val="standardContextual"/>
        </w:rPr>
      </w:pPr>
      <w:hyperlink w:anchor="_Toc162973813" w:history="1">
        <w:r w:rsidR="004D4A1D" w:rsidRPr="000A48E3">
          <w:rPr>
            <w:rStyle w:val="Hypertextovodkaz"/>
            <w:lang w:val="cs-CZ"/>
          </w:rPr>
          <w:t>TECHNICK</w:t>
        </w:r>
        <w:r w:rsidR="00433125" w:rsidRPr="000A48E3">
          <w:rPr>
            <w:rStyle w:val="Hypertextovodkaz"/>
            <w:lang w:val="cs-CZ"/>
          </w:rPr>
          <w:t>É ÚDAJE</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_Toc162973813 \h </w:instrText>
        </w:r>
        <w:r w:rsidR="004D4A1D" w:rsidRPr="000A48E3">
          <w:rPr>
            <w:webHidden/>
            <w:lang w:val="cs-CZ"/>
          </w:rPr>
        </w:r>
        <w:r w:rsidR="004D4A1D" w:rsidRPr="000A48E3">
          <w:rPr>
            <w:webHidden/>
            <w:lang w:val="cs-CZ"/>
          </w:rPr>
          <w:fldChar w:fldCharType="separate"/>
        </w:r>
        <w:r w:rsidR="009D0BC7">
          <w:rPr>
            <w:webHidden/>
            <w:lang w:val="cs-CZ"/>
          </w:rPr>
          <w:t>19</w:t>
        </w:r>
        <w:r w:rsidR="004D4A1D" w:rsidRPr="000A48E3">
          <w:rPr>
            <w:webHidden/>
            <w:lang w:val="cs-CZ"/>
          </w:rPr>
          <w:fldChar w:fldCharType="end"/>
        </w:r>
      </w:hyperlink>
    </w:p>
    <w:p w14:paraId="6F2C510E" w14:textId="13BAF122" w:rsidR="004D4A1D" w:rsidRPr="000A48E3" w:rsidRDefault="00000000" w:rsidP="00FF0D68">
      <w:pPr>
        <w:pStyle w:val="Obsah2"/>
        <w:rPr>
          <w:rFonts w:cstheme="minorBidi"/>
          <w:kern w:val="2"/>
          <w:sz w:val="24"/>
          <w:szCs w:val="24"/>
          <w:lang w:val="cs-CZ" w:eastAsia="cs-CZ"/>
          <w14:ligatures w14:val="standardContextual"/>
        </w:rPr>
      </w:pPr>
      <w:hyperlink w:anchor="_Toc162973814" w:history="1">
        <w:r w:rsidR="004D4A1D" w:rsidRPr="000A48E3">
          <w:rPr>
            <w:rStyle w:val="Hypertextovodkaz"/>
            <w:lang w:val="cs-CZ"/>
          </w:rPr>
          <w:t>Rozměry</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_Toc162973814 \h </w:instrText>
        </w:r>
        <w:r w:rsidR="004D4A1D" w:rsidRPr="000A48E3">
          <w:rPr>
            <w:webHidden/>
            <w:lang w:val="cs-CZ"/>
          </w:rPr>
        </w:r>
        <w:r w:rsidR="004D4A1D" w:rsidRPr="000A48E3">
          <w:rPr>
            <w:webHidden/>
            <w:lang w:val="cs-CZ"/>
          </w:rPr>
          <w:fldChar w:fldCharType="separate"/>
        </w:r>
        <w:r w:rsidR="009D0BC7">
          <w:rPr>
            <w:webHidden/>
            <w:lang w:val="cs-CZ"/>
          </w:rPr>
          <w:t>19</w:t>
        </w:r>
        <w:r w:rsidR="004D4A1D" w:rsidRPr="000A48E3">
          <w:rPr>
            <w:webHidden/>
            <w:lang w:val="cs-CZ"/>
          </w:rPr>
          <w:fldChar w:fldCharType="end"/>
        </w:r>
      </w:hyperlink>
    </w:p>
    <w:p w14:paraId="122E69AB" w14:textId="677937AA" w:rsidR="004D4A1D" w:rsidRPr="000A48E3" w:rsidRDefault="00000000" w:rsidP="00FF0D68">
      <w:pPr>
        <w:pStyle w:val="Obsah2"/>
        <w:rPr>
          <w:rFonts w:cstheme="minorBidi"/>
          <w:kern w:val="2"/>
          <w:sz w:val="24"/>
          <w:szCs w:val="24"/>
          <w:lang w:val="cs-CZ" w:eastAsia="cs-CZ"/>
          <w14:ligatures w14:val="standardContextual"/>
        </w:rPr>
      </w:pPr>
      <w:hyperlink w:anchor="_Toc162973815" w:history="1">
        <w:r w:rsidR="004D4A1D" w:rsidRPr="000A48E3">
          <w:rPr>
            <w:rStyle w:val="Hypertextovodkaz"/>
            <w:lang w:val="cs-CZ"/>
          </w:rPr>
          <w:t>Mechanické vlastnosti</w:t>
        </w:r>
        <w:r w:rsidR="004D4A1D" w:rsidRPr="000A48E3">
          <w:rPr>
            <w:webHidden/>
            <w:lang w:val="cs-CZ"/>
          </w:rPr>
          <w:tab/>
        </w:r>
        <w:r w:rsidR="004D4A1D" w:rsidRPr="000A48E3">
          <w:rPr>
            <w:webHidden/>
            <w:lang w:val="cs-CZ"/>
          </w:rPr>
          <w:fldChar w:fldCharType="begin"/>
        </w:r>
        <w:r w:rsidR="004D4A1D" w:rsidRPr="000A48E3">
          <w:rPr>
            <w:webHidden/>
            <w:lang w:val="cs-CZ"/>
          </w:rPr>
          <w:instrText xml:space="preserve"> PAGEREF _Toc162973815 \h </w:instrText>
        </w:r>
        <w:r w:rsidR="004D4A1D" w:rsidRPr="000A48E3">
          <w:rPr>
            <w:webHidden/>
            <w:lang w:val="cs-CZ"/>
          </w:rPr>
        </w:r>
        <w:r w:rsidR="004D4A1D" w:rsidRPr="000A48E3">
          <w:rPr>
            <w:webHidden/>
            <w:lang w:val="cs-CZ"/>
          </w:rPr>
          <w:fldChar w:fldCharType="separate"/>
        </w:r>
        <w:r w:rsidR="009D0BC7">
          <w:rPr>
            <w:webHidden/>
            <w:lang w:val="cs-CZ"/>
          </w:rPr>
          <w:t>20</w:t>
        </w:r>
        <w:r w:rsidR="004D4A1D" w:rsidRPr="000A48E3">
          <w:rPr>
            <w:webHidden/>
            <w:lang w:val="cs-CZ"/>
          </w:rPr>
          <w:fldChar w:fldCharType="end"/>
        </w:r>
      </w:hyperlink>
    </w:p>
    <w:p w14:paraId="5020E1AA" w14:textId="19988809" w:rsidR="00081937" w:rsidRPr="000A48E3" w:rsidRDefault="004D4A1D" w:rsidP="006B1855">
      <w:pPr>
        <w:pStyle w:val="Sous-titre1"/>
        <w:rPr>
          <w:rFonts w:asciiTheme="minorHAnsi" w:hAnsiTheme="minorHAnsi" w:cstheme="minorHAnsi"/>
          <w:sz w:val="24"/>
          <w:szCs w:val="24"/>
          <w:lang w:val="cs-CZ"/>
        </w:rPr>
      </w:pPr>
      <w:r w:rsidRPr="000A48E3">
        <w:rPr>
          <w:rFonts w:asciiTheme="minorHAnsi" w:eastAsiaTheme="minorEastAsia" w:hAnsiTheme="minorHAnsi" w:cstheme="minorHAnsi"/>
          <w:caps w:val="0"/>
          <w:noProof/>
          <w:sz w:val="24"/>
          <w:szCs w:val="24"/>
          <w:lang w:val="cs-CZ" w:eastAsia="fr-FR"/>
        </w:rPr>
        <w:fldChar w:fldCharType="end"/>
      </w:r>
    </w:p>
    <w:p w14:paraId="2552D559" w14:textId="77777777" w:rsidR="0020492E" w:rsidRPr="000A48E3" w:rsidRDefault="0020492E" w:rsidP="006B1855">
      <w:pPr>
        <w:pStyle w:val="Sous-titre1"/>
        <w:rPr>
          <w:rFonts w:asciiTheme="minorHAnsi" w:hAnsiTheme="minorHAnsi" w:cstheme="minorHAnsi"/>
          <w:sz w:val="24"/>
          <w:szCs w:val="24"/>
          <w:lang w:val="cs-CZ"/>
        </w:rPr>
      </w:pPr>
    </w:p>
    <w:p w14:paraId="423D5BF6" w14:textId="05222C22" w:rsidR="00C940EB" w:rsidRPr="000A48E3" w:rsidRDefault="00942928" w:rsidP="00606624">
      <w:pPr>
        <w:pStyle w:val="Title1"/>
        <w:rPr>
          <w:lang w:val="cs-CZ"/>
        </w:rPr>
      </w:pPr>
      <w:r w:rsidRPr="000A48E3">
        <w:rPr>
          <w:lang w:val="cs-CZ"/>
        </w:rPr>
        <w:br w:type="page"/>
      </w:r>
      <w:bookmarkStart w:id="1" w:name="_Toc162973783"/>
      <w:r w:rsidR="00DF543A" w:rsidRPr="000A48E3">
        <w:rPr>
          <w:lang w:val="cs-CZ"/>
        </w:rPr>
        <w:lastRenderedPageBreak/>
        <w:t>ÚVOD</w:t>
      </w:r>
      <w:bookmarkEnd w:id="1"/>
    </w:p>
    <w:p w14:paraId="0F7BDE82" w14:textId="77777777" w:rsidR="00C940EB" w:rsidRPr="000A48E3" w:rsidRDefault="00C940EB" w:rsidP="00B6604A">
      <w:pPr>
        <w:rPr>
          <w:lang w:val="cs-CZ"/>
        </w:rPr>
      </w:pPr>
    </w:p>
    <w:p w14:paraId="46665648" w14:textId="0BE214B9" w:rsidR="00B6604A" w:rsidRPr="000A48E3" w:rsidRDefault="00223FE0" w:rsidP="00B6604A">
      <w:pPr>
        <w:rPr>
          <w:lang w:val="cs-CZ"/>
        </w:rPr>
      </w:pPr>
      <w:r w:rsidRPr="000A48E3">
        <w:rPr>
          <w:noProof/>
          <w:lang w:val="cs-CZ"/>
        </w:rPr>
        <w:drawing>
          <wp:inline distT="0" distB="0" distL="0" distR="0" wp14:anchorId="3D8A5F63" wp14:editId="7CBADA4A">
            <wp:extent cx="6299200" cy="4503928"/>
            <wp:effectExtent l="0" t="0" r="6350" b="0"/>
            <wp:docPr id="2" name="Image 2" descr="Une image contenant roue, véhicule,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roue, véhicule, Véhicule terrestre, voitu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6314721" cy="4515025"/>
                    </a:xfrm>
                    <a:prstGeom prst="rect">
                      <a:avLst/>
                    </a:prstGeom>
                  </pic:spPr>
                </pic:pic>
              </a:graphicData>
            </a:graphic>
          </wp:inline>
        </w:drawing>
      </w:r>
      <w:r w:rsidR="001B1C9C" w:rsidRPr="000A48E3">
        <w:rPr>
          <w:lang w:val="cs-CZ"/>
        </w:rPr>
        <w:t xml:space="preserve"> </w:t>
      </w:r>
      <w:proofErr w:type="spellStart"/>
      <w:r w:rsidR="001B1C9C" w:rsidRPr="000A48E3">
        <w:rPr>
          <w:lang w:val="cs-CZ"/>
        </w:rPr>
        <w:t>Captur</w:t>
      </w:r>
      <w:proofErr w:type="spellEnd"/>
      <w:r w:rsidR="001B1C9C" w:rsidRPr="000A48E3">
        <w:rPr>
          <w:lang w:val="cs-CZ"/>
        </w:rPr>
        <w:t xml:space="preserve"> je "</w:t>
      </w:r>
      <w:r w:rsidR="000A48E3" w:rsidRPr="000A48E3">
        <w:rPr>
          <w:lang w:val="cs-CZ"/>
        </w:rPr>
        <w:t>auto s rytmem života</w:t>
      </w:r>
      <w:r w:rsidR="001B1C9C" w:rsidRPr="000A48E3">
        <w:rPr>
          <w:lang w:val="cs-CZ"/>
        </w:rPr>
        <w:t>" segmentu B. Je univerzální a všestranně zaměřený, zvenku kompaktní (4,23 m) a uvnitř prostorný, přizpůsobený potřebám zákazníků. Snadno se pohybuje ve městě i mimo zpevněné komunikace. Vysoká pozice za volantem, kterou zákazníci velmi oceňují, umožňuje snadné nastupování do vozidla a dobrý výhled na silnici. Tyto vlastnosti vysvětlují jeho obchodní úspěch, od uvedení na trh před 10 lety se prodalo více než 2 miliony kusů v 90 zemích světa.</w:t>
      </w:r>
    </w:p>
    <w:p w14:paraId="5F08F16E" w14:textId="77777777" w:rsidR="00B6604A" w:rsidRPr="000A48E3" w:rsidRDefault="00B6604A" w:rsidP="00B6604A">
      <w:pPr>
        <w:rPr>
          <w:lang w:val="cs-CZ"/>
        </w:rPr>
      </w:pPr>
    </w:p>
    <w:p w14:paraId="7522EAAA" w14:textId="44EE092B" w:rsidR="00B6604A" w:rsidRPr="000A48E3" w:rsidRDefault="001B1C9C" w:rsidP="00B6604A">
      <w:pPr>
        <w:rPr>
          <w:lang w:val="cs-CZ"/>
        </w:rPr>
      </w:pPr>
      <w:r w:rsidRPr="000A48E3">
        <w:rPr>
          <w:lang w:val="cs-CZ"/>
        </w:rPr>
        <w:t xml:space="preserve">Renault </w:t>
      </w:r>
      <w:proofErr w:type="spellStart"/>
      <w:r w:rsidRPr="000A48E3">
        <w:rPr>
          <w:lang w:val="cs-CZ"/>
        </w:rPr>
        <w:t>Captur</w:t>
      </w:r>
      <w:proofErr w:type="spellEnd"/>
      <w:r w:rsidRPr="000A48E3">
        <w:rPr>
          <w:lang w:val="cs-CZ"/>
        </w:rPr>
        <w:t xml:space="preserve"> nyní nese nový designový jazyk značky, který zavedl </w:t>
      </w:r>
      <w:proofErr w:type="spellStart"/>
      <w:r w:rsidRPr="000A48E3">
        <w:rPr>
          <w:lang w:val="cs-CZ"/>
        </w:rPr>
        <w:t>Gilles</w:t>
      </w:r>
      <w:proofErr w:type="spellEnd"/>
      <w:r w:rsidRPr="000A48E3">
        <w:rPr>
          <w:lang w:val="cs-CZ"/>
        </w:rPr>
        <w:t xml:space="preserve"> </w:t>
      </w:r>
      <w:proofErr w:type="spellStart"/>
      <w:r w:rsidRPr="000A48E3">
        <w:rPr>
          <w:lang w:val="cs-CZ"/>
        </w:rPr>
        <w:t>Vidal</w:t>
      </w:r>
      <w:proofErr w:type="spellEnd"/>
      <w:r w:rsidRPr="000A48E3">
        <w:rPr>
          <w:lang w:val="cs-CZ"/>
        </w:rPr>
        <w:t xml:space="preserve">, ředitel designu značky Renault. Tento nový styl se vyznačuje výraznými liniemi a precizními detaily, hraje si se světlem a materiály a </w:t>
      </w:r>
      <w:proofErr w:type="gramStart"/>
      <w:r w:rsidRPr="000A48E3">
        <w:rPr>
          <w:lang w:val="cs-CZ"/>
        </w:rPr>
        <w:t>vytváří</w:t>
      </w:r>
      <w:proofErr w:type="gramEnd"/>
      <w:r w:rsidRPr="000A48E3">
        <w:rPr>
          <w:lang w:val="cs-CZ"/>
        </w:rPr>
        <w:t xml:space="preserve"> atraktivnější a dynamičtější vzhled. Díky zcela nové přední části působí nový </w:t>
      </w:r>
      <w:proofErr w:type="spellStart"/>
      <w:r w:rsidRPr="000A48E3">
        <w:rPr>
          <w:lang w:val="cs-CZ"/>
        </w:rPr>
        <w:t>Captur</w:t>
      </w:r>
      <w:proofErr w:type="spellEnd"/>
      <w:r w:rsidRPr="000A48E3">
        <w:rPr>
          <w:lang w:val="cs-CZ"/>
        </w:rPr>
        <w:t xml:space="preserve"> hodnotněji.</w:t>
      </w:r>
    </w:p>
    <w:p w14:paraId="57917690" w14:textId="77777777" w:rsidR="00B6604A" w:rsidRPr="000A48E3" w:rsidRDefault="00B6604A" w:rsidP="00B6604A">
      <w:pPr>
        <w:rPr>
          <w:lang w:val="cs-CZ"/>
        </w:rPr>
      </w:pPr>
    </w:p>
    <w:p w14:paraId="027E676E" w14:textId="269BC7C2" w:rsidR="00B6604A" w:rsidRPr="000A48E3" w:rsidRDefault="00B62E28" w:rsidP="00B6604A">
      <w:pPr>
        <w:rPr>
          <w:lang w:val="cs-CZ"/>
        </w:rPr>
      </w:pPr>
      <w:r w:rsidRPr="000A48E3">
        <w:rPr>
          <w:lang w:val="cs-CZ"/>
        </w:rPr>
        <w:t xml:space="preserve">Na trhu městských SUV, který nyní představuje 50 % prodejů segmentu B (a sám o sobě představuje 30 % celkového trhu), chce nový Renault </w:t>
      </w:r>
      <w:proofErr w:type="spellStart"/>
      <w:r w:rsidRPr="000A48E3">
        <w:rPr>
          <w:lang w:val="cs-CZ"/>
        </w:rPr>
        <w:t>Captur</w:t>
      </w:r>
      <w:proofErr w:type="spellEnd"/>
      <w:r w:rsidRPr="000A48E3">
        <w:rPr>
          <w:lang w:val="cs-CZ"/>
        </w:rPr>
        <w:t xml:space="preserve"> zůstat etalonem díky zachování svého všestranného </w:t>
      </w:r>
      <w:r w:rsidRPr="000A48E3">
        <w:rPr>
          <w:lang w:val="cs-CZ"/>
        </w:rPr>
        <w:lastRenderedPageBreak/>
        <w:t xml:space="preserve">charakteru, nabídky dvoubarevného </w:t>
      </w:r>
      <w:r w:rsidR="000A48E3" w:rsidRPr="000A48E3">
        <w:rPr>
          <w:lang w:val="cs-CZ"/>
        </w:rPr>
        <w:t>provedení karoserie</w:t>
      </w:r>
      <w:r w:rsidRPr="000A48E3">
        <w:rPr>
          <w:lang w:val="cs-CZ"/>
        </w:rPr>
        <w:t xml:space="preserve"> vynikajícího vnitřního prostoru a vyspělé technologické výbavy. Kromě těchto vlastností, jež jsou součástí DNA modelu </w:t>
      </w:r>
      <w:proofErr w:type="spellStart"/>
      <w:r w:rsidRPr="000A48E3">
        <w:rPr>
          <w:lang w:val="cs-CZ"/>
        </w:rPr>
        <w:t>Captur</w:t>
      </w:r>
      <w:proofErr w:type="spellEnd"/>
      <w:r w:rsidRPr="000A48E3">
        <w:rPr>
          <w:lang w:val="cs-CZ"/>
        </w:rPr>
        <w:t xml:space="preserve">, má nová generace řadu dalších předností. Výraznější styling exteriéru a interiéru se díky novému provedení Esprit Alpine proměnil v jedinečnou kombinaci elegance a sportovního stylu. Interiér je obohacen o nové čalounění a nové displeje. Multimediální systém </w:t>
      </w:r>
      <w:proofErr w:type="spellStart"/>
      <w:r w:rsidRPr="000A48E3">
        <w:rPr>
          <w:lang w:val="cs-CZ"/>
        </w:rPr>
        <w:t>OpenR</w:t>
      </w:r>
      <w:proofErr w:type="spellEnd"/>
      <w:r w:rsidRPr="000A48E3">
        <w:rPr>
          <w:lang w:val="cs-CZ"/>
        </w:rPr>
        <w:t xml:space="preserve"> Link s integrovanými službami Google, který je k dispozici v závislosti na stupni výbavy, nabízí nejlepší palubní technologie s operačním systémem Android </w:t>
      </w:r>
      <w:proofErr w:type="spellStart"/>
      <w:r w:rsidRPr="000A48E3">
        <w:rPr>
          <w:lang w:val="cs-CZ"/>
        </w:rPr>
        <w:t>Automotive</w:t>
      </w:r>
      <w:proofErr w:type="spellEnd"/>
      <w:r w:rsidRPr="000A48E3">
        <w:rPr>
          <w:lang w:val="cs-CZ"/>
        </w:rPr>
        <w:t xml:space="preserve"> 12, což je v segmentu B světová premiéra. Díky zcela nové elektronické architektuře je bezpečnost na nejvyšší úrovni, s nejnovější generací jízdních asistentů, včetně prediktivního hybridního řízení a </w:t>
      </w:r>
      <w:proofErr w:type="spellStart"/>
      <w:r w:rsidRPr="000A48E3">
        <w:rPr>
          <w:lang w:val="cs-CZ"/>
        </w:rPr>
        <w:t>Active</w:t>
      </w:r>
      <w:proofErr w:type="spellEnd"/>
      <w:r w:rsidRPr="000A48E3">
        <w:rPr>
          <w:lang w:val="cs-CZ"/>
        </w:rPr>
        <w:t xml:space="preserve"> Driver </w:t>
      </w:r>
      <w:proofErr w:type="spellStart"/>
      <w:r w:rsidRPr="000A48E3">
        <w:rPr>
          <w:lang w:val="cs-CZ"/>
        </w:rPr>
        <w:t>Assist</w:t>
      </w:r>
      <w:proofErr w:type="spellEnd"/>
      <w:r w:rsidRPr="000A48E3">
        <w:rPr>
          <w:lang w:val="cs-CZ"/>
        </w:rPr>
        <w:t>, umožňujícího autonomní jízdu druhého stupně.</w:t>
      </w:r>
    </w:p>
    <w:p w14:paraId="465296C4" w14:textId="77777777" w:rsidR="00B6604A" w:rsidRPr="000A48E3" w:rsidRDefault="00B6604A" w:rsidP="00B6604A">
      <w:pPr>
        <w:rPr>
          <w:lang w:val="cs-CZ"/>
        </w:rPr>
      </w:pPr>
    </w:p>
    <w:p w14:paraId="2B1D4B4A" w14:textId="22559B3B" w:rsidR="00B62E28" w:rsidRPr="000A48E3" w:rsidRDefault="00B62E28" w:rsidP="00B62E28">
      <w:pPr>
        <w:rPr>
          <w:lang w:val="cs-CZ"/>
        </w:rPr>
      </w:pPr>
      <w:r w:rsidRPr="000A48E3">
        <w:rPr>
          <w:lang w:val="cs-CZ"/>
        </w:rPr>
        <w:t xml:space="preserve">V závislosti na zemi prodeje bude nový Renault </w:t>
      </w:r>
      <w:proofErr w:type="spellStart"/>
      <w:r w:rsidRPr="000A48E3">
        <w:rPr>
          <w:lang w:val="cs-CZ"/>
        </w:rPr>
        <w:t>Captur</w:t>
      </w:r>
      <w:proofErr w:type="spellEnd"/>
      <w:r w:rsidRPr="000A48E3">
        <w:rPr>
          <w:lang w:val="cs-CZ"/>
        </w:rPr>
        <w:t xml:space="preserve"> k dispozici s pěti variantami motorů, včetně plně hybridního pohonu E-Tech Full Hybrid o výkonu 145 k</w:t>
      </w:r>
      <w:r w:rsidR="00166C4F">
        <w:rPr>
          <w:lang w:val="cs-CZ"/>
        </w:rPr>
        <w:t>.</w:t>
      </w:r>
      <w:r w:rsidRPr="000A48E3">
        <w:rPr>
          <w:lang w:val="cs-CZ"/>
        </w:rPr>
        <w:t xml:space="preserve"> Pro zlepšení potěšení z řízení a zajištění dynamičtějších jízdních vlastností byl přepracován podvozek a kalibrace posilovače řízení. Systém </w:t>
      </w:r>
      <w:proofErr w:type="spellStart"/>
      <w:r w:rsidRPr="000A48E3">
        <w:rPr>
          <w:lang w:val="cs-CZ"/>
        </w:rPr>
        <w:t>Extended</w:t>
      </w:r>
      <w:proofErr w:type="spellEnd"/>
      <w:r w:rsidRPr="000A48E3">
        <w:rPr>
          <w:lang w:val="cs-CZ"/>
        </w:rPr>
        <w:t xml:space="preserve"> </w:t>
      </w:r>
      <w:proofErr w:type="spellStart"/>
      <w:r w:rsidRPr="000A48E3">
        <w:rPr>
          <w:lang w:val="cs-CZ"/>
        </w:rPr>
        <w:t>Grip</w:t>
      </w:r>
      <w:proofErr w:type="spellEnd"/>
      <w:r w:rsidRPr="000A48E3">
        <w:rPr>
          <w:lang w:val="cs-CZ"/>
        </w:rPr>
        <w:t>, který je k dispozici podle stupni výbavy, optimalizuje trakci za všech podmínek.</w:t>
      </w:r>
    </w:p>
    <w:p w14:paraId="1DDE3173" w14:textId="77777777" w:rsidR="00B62E28" w:rsidRPr="000A48E3" w:rsidRDefault="00B62E28" w:rsidP="00B62E28">
      <w:pPr>
        <w:rPr>
          <w:lang w:val="cs-CZ"/>
        </w:rPr>
      </w:pPr>
    </w:p>
    <w:p w14:paraId="4B2FCCCF" w14:textId="059E7AC2" w:rsidR="00B6604A" w:rsidRPr="000A48E3" w:rsidRDefault="00B62E28" w:rsidP="00B62E28">
      <w:pPr>
        <w:rPr>
          <w:lang w:val="cs-CZ"/>
        </w:rPr>
      </w:pPr>
      <w:r w:rsidRPr="000A48E3">
        <w:rPr>
          <w:lang w:val="cs-CZ"/>
        </w:rPr>
        <w:t xml:space="preserve">Nový Renault </w:t>
      </w:r>
      <w:proofErr w:type="spellStart"/>
      <w:r w:rsidRPr="000A48E3">
        <w:rPr>
          <w:lang w:val="cs-CZ"/>
        </w:rPr>
        <w:t>Captur</w:t>
      </w:r>
      <w:proofErr w:type="spellEnd"/>
      <w:r w:rsidRPr="000A48E3">
        <w:rPr>
          <w:lang w:val="cs-CZ"/>
        </w:rPr>
        <w:t xml:space="preserve"> se stále vyrábí v závodě ve Valladolidu. V Evropě se začne prodávat v dubnu 2024.</w:t>
      </w:r>
      <w:r w:rsidR="00B6604A" w:rsidRPr="000A48E3">
        <w:rPr>
          <w:lang w:val="cs-CZ"/>
        </w:rPr>
        <w:t xml:space="preserve"> </w:t>
      </w:r>
      <w:r w:rsidR="00592363" w:rsidRPr="00592363">
        <w:rPr>
          <w:lang w:val="cs-CZ"/>
        </w:rPr>
        <w:t>Otevření objednávek v České republice je plánováno na květen. První vozy se u dealerů objeví těsně před prázdninami.</w:t>
      </w:r>
    </w:p>
    <w:p w14:paraId="5D35C421" w14:textId="7A22F31D" w:rsidR="005C4017" w:rsidRPr="000A48E3" w:rsidRDefault="00256CF3" w:rsidP="00E379D4">
      <w:pPr>
        <w:rPr>
          <w:color w:val="FF0000"/>
          <w:lang w:val="cs-CZ"/>
        </w:rPr>
      </w:pPr>
      <w:r w:rsidRPr="000A48E3">
        <w:rPr>
          <w:noProof/>
          <w:color w:val="FF0000"/>
          <w:lang w:val="cs-CZ"/>
        </w:rPr>
        <mc:AlternateContent>
          <mc:Choice Requires="wpg">
            <w:drawing>
              <wp:anchor distT="0" distB="0" distL="114300" distR="114300" simplePos="0" relativeHeight="251658240" behindDoc="0" locked="0" layoutInCell="1" allowOverlap="1" wp14:anchorId="6C7BFA18" wp14:editId="7F50607E">
                <wp:simplePos x="0" y="0"/>
                <wp:positionH relativeFrom="margin">
                  <wp:posOffset>-139700</wp:posOffset>
                </wp:positionH>
                <wp:positionV relativeFrom="paragraph">
                  <wp:posOffset>323215</wp:posOffset>
                </wp:positionV>
                <wp:extent cx="6082665" cy="1645920"/>
                <wp:effectExtent l="0" t="0" r="0" b="0"/>
                <wp:wrapTopAndBottom/>
                <wp:docPr id="8" name="Groupe 8"/>
                <wp:cNvGraphicFramePr/>
                <a:graphic xmlns:a="http://schemas.openxmlformats.org/drawingml/2006/main">
                  <a:graphicData uri="http://schemas.microsoft.com/office/word/2010/wordprocessingGroup">
                    <wpg:wgp>
                      <wpg:cNvGrpSpPr/>
                      <wpg:grpSpPr>
                        <a:xfrm>
                          <a:off x="0" y="0"/>
                          <a:ext cx="6082665" cy="1645920"/>
                          <a:chOff x="-441701" y="716217"/>
                          <a:chExt cx="6108578" cy="3194602"/>
                        </a:xfrm>
                      </wpg:grpSpPr>
                      <pic:pic xmlns:pic="http://schemas.openxmlformats.org/drawingml/2006/picture">
                        <pic:nvPicPr>
                          <pic:cNvPr id="11" name="Graphique 6"/>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441701" y="716217"/>
                            <a:ext cx="405765" cy="328708"/>
                          </a:xfrm>
                          <a:prstGeom prst="rect">
                            <a:avLst/>
                          </a:prstGeom>
                        </pic:spPr>
                      </pic:pic>
                      <wps:wsp>
                        <wps:cNvPr id="15" name="Zone de texte 15"/>
                        <wps:cNvSpPr txBox="1"/>
                        <wps:spPr>
                          <a:xfrm>
                            <a:off x="-20593" y="803521"/>
                            <a:ext cx="5489598" cy="2859016"/>
                          </a:xfrm>
                          <a:prstGeom prst="rect">
                            <a:avLst/>
                          </a:prstGeom>
                          <a:noFill/>
                          <a:ln w="6350">
                            <a:noFill/>
                          </a:ln>
                        </wps:spPr>
                        <wps:txbx>
                          <w:txbxContent>
                            <w:p w14:paraId="1940198F" w14:textId="76C0FACA" w:rsidR="00025FDB" w:rsidRPr="00025FDB" w:rsidRDefault="000B79F5" w:rsidP="00025FDB">
                              <w:pPr>
                                <w:rPr>
                                  <w:i/>
                                  <w:iCs/>
                                  <w:lang w:eastAsia="fr-FR"/>
                                </w:rPr>
                              </w:pPr>
                              <w:r w:rsidRPr="000B79F5">
                                <w:rPr>
                                  <w:i/>
                                  <w:iCs/>
                                  <w:lang w:eastAsia="fr-FR"/>
                                </w:rPr>
                                <w:t xml:space="preserve">Před více než 10 lety Renault prolomil pravidla segmentu B a vdechl modelu Captur DNA </w:t>
                              </w:r>
                              <w:r w:rsidRPr="00FB4852">
                                <w:rPr>
                                  <w:i/>
                                  <w:iCs/>
                                  <w:lang w:eastAsia="fr-FR"/>
                                </w:rPr>
                                <w:t>"</w:t>
                              </w:r>
                              <w:r w:rsidR="00F97B43" w:rsidRPr="00FB4852">
                                <w:rPr>
                                  <w:i/>
                                  <w:iCs/>
                                  <w:lang w:eastAsia="fr-FR"/>
                                </w:rPr>
                                <w:t>auta s rytmem života</w:t>
                              </w:r>
                              <w:r w:rsidRPr="00FB4852">
                                <w:rPr>
                                  <w:i/>
                                  <w:iCs/>
                                  <w:lang w:eastAsia="fr-FR"/>
                                </w:rPr>
                                <w:t xml:space="preserve">". Tato vize byla ztělesněna maximálním </w:t>
                              </w:r>
                              <w:proofErr w:type="gramStart"/>
                              <w:r w:rsidRPr="00FB4852">
                                <w:rPr>
                                  <w:i/>
                                  <w:iCs/>
                                  <w:lang w:eastAsia="fr-FR"/>
                                </w:rPr>
                                <w:t>komfortem:</w:t>
                              </w:r>
                              <w:proofErr w:type="gramEnd"/>
                              <w:r w:rsidRPr="00FB4852">
                                <w:rPr>
                                  <w:i/>
                                  <w:iCs/>
                                  <w:lang w:eastAsia="fr-FR"/>
                                </w:rPr>
                                <w:t xml:space="preserve"> vysokou polohou za volantem, prostorným interiérem, který lze přizpůsobit životu řidiče a cestujících. To vše při zachování kompaktních rozměrů 4,23 m. V návaznosti na svůj úspěch, čítající více než 2 miliony prodaných vozů, Captur nadále vyčnívá z davu. Ještě více jde s dobou, má nový, asertivnější design, plně hybridní motor E-Tech a </w:t>
                              </w:r>
                              <w:r w:rsidR="001B5C07" w:rsidRPr="00FB4852">
                                <w:rPr>
                                  <w:i/>
                                  <w:iCs/>
                                  <w:lang w:eastAsia="fr-FR"/>
                                </w:rPr>
                                <w:t xml:space="preserve">systém </w:t>
                              </w:r>
                              <w:r w:rsidRPr="00FB4852">
                                <w:rPr>
                                  <w:i/>
                                  <w:iCs/>
                                  <w:lang w:eastAsia="fr-FR"/>
                                </w:rPr>
                                <w:t>OpenR Link s integrovanými službami Google. To vše jsou užitečné technologie, které</w:t>
                              </w:r>
                              <w:r w:rsidRPr="000B79F5">
                                <w:rPr>
                                  <w:i/>
                                  <w:iCs/>
                                  <w:lang w:eastAsia="fr-FR"/>
                                </w:rPr>
                                <w:t xml:space="preserve"> si získaly naše zákazníky.</w:t>
                              </w:r>
                            </w:p>
                            <w:p w14:paraId="3FED7E62" w14:textId="61D73CB0" w:rsidR="00EF50C4" w:rsidRPr="00387231" w:rsidRDefault="00EF50C4" w:rsidP="00C61D51">
                              <w:pPr>
                                <w:jc w:val="both"/>
                                <w:rPr>
                                  <w:i/>
                                  <w:iCs/>
                                  <w:color w:val="FF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Graphique 12"/>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5260478" y="3581596"/>
                            <a:ext cx="406399" cy="3292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7BFA18" id="Groupe 8" o:spid="_x0000_s1026" style="position:absolute;margin-left:-11pt;margin-top:25.45pt;width:478.95pt;height:129.6pt;z-index:251658240;mso-position-horizontal-relative:margin;mso-width-relative:margin;mso-height-relative:margin" coordorigin="-4417,7162" coordsize="6108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7" type="#_x0000_t75" style="position:absolute;left:-4417;top:7162;width:4058;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">
                  <v:imagedata r:id="rId15" o:title=""/>
                </v:shape>
                <v:shapetype id="_x0000_t202" coordsize="21600,21600" o:spt="202" path="m,l,21600r21600,l21600,xe">
                  <v:stroke joinstyle="miter"/>
                  <v:path gradientshapeok="t" o:connecttype="rect"/>
                </v:shapetype>
                <v:shape id="Zone de texte 15" o:spid="_x0000_s1028" type="#_x0000_t202" style="position:absolute;left:-205;top:8035;width:54895;height:2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1940198F" w14:textId="76C0FACA" w:rsidR="00025FDB" w:rsidRPr="00025FDB" w:rsidRDefault="000B79F5" w:rsidP="00025FDB">
                        <w:pPr>
                          <w:rPr>
                            <w:i/>
                            <w:iCs/>
                            <w:lang w:eastAsia="fr-FR"/>
                          </w:rPr>
                        </w:pPr>
                        <w:proofErr w:type="spellStart"/>
                        <w:r w:rsidRPr="000B79F5">
                          <w:rPr>
                            <w:i/>
                            <w:iCs/>
                            <w:lang w:eastAsia="fr-FR"/>
                          </w:rPr>
                          <w:t>Před</w:t>
                        </w:r>
                        <w:proofErr w:type="spellEnd"/>
                        <w:r w:rsidRPr="000B79F5">
                          <w:rPr>
                            <w:i/>
                            <w:iCs/>
                            <w:lang w:eastAsia="fr-FR"/>
                          </w:rPr>
                          <w:t xml:space="preserve"> </w:t>
                        </w:r>
                        <w:proofErr w:type="spellStart"/>
                        <w:r w:rsidRPr="000B79F5">
                          <w:rPr>
                            <w:i/>
                            <w:iCs/>
                            <w:lang w:eastAsia="fr-FR"/>
                          </w:rPr>
                          <w:t>více</w:t>
                        </w:r>
                        <w:proofErr w:type="spellEnd"/>
                        <w:r w:rsidRPr="000B79F5">
                          <w:rPr>
                            <w:i/>
                            <w:iCs/>
                            <w:lang w:eastAsia="fr-FR"/>
                          </w:rPr>
                          <w:t xml:space="preserve"> </w:t>
                        </w:r>
                        <w:proofErr w:type="spellStart"/>
                        <w:r w:rsidRPr="000B79F5">
                          <w:rPr>
                            <w:i/>
                            <w:iCs/>
                            <w:lang w:eastAsia="fr-FR"/>
                          </w:rPr>
                          <w:t>než</w:t>
                        </w:r>
                        <w:proofErr w:type="spellEnd"/>
                        <w:r w:rsidRPr="000B79F5">
                          <w:rPr>
                            <w:i/>
                            <w:iCs/>
                            <w:lang w:eastAsia="fr-FR"/>
                          </w:rPr>
                          <w:t xml:space="preserve"> 10 </w:t>
                        </w:r>
                        <w:proofErr w:type="spellStart"/>
                        <w:r w:rsidRPr="000B79F5">
                          <w:rPr>
                            <w:i/>
                            <w:iCs/>
                            <w:lang w:eastAsia="fr-FR"/>
                          </w:rPr>
                          <w:t>lety</w:t>
                        </w:r>
                        <w:proofErr w:type="spellEnd"/>
                        <w:r w:rsidRPr="000B79F5">
                          <w:rPr>
                            <w:i/>
                            <w:iCs/>
                            <w:lang w:eastAsia="fr-FR"/>
                          </w:rPr>
                          <w:t xml:space="preserve"> Renault </w:t>
                        </w:r>
                        <w:proofErr w:type="spellStart"/>
                        <w:r w:rsidRPr="000B79F5">
                          <w:rPr>
                            <w:i/>
                            <w:iCs/>
                            <w:lang w:eastAsia="fr-FR"/>
                          </w:rPr>
                          <w:t>prolomil</w:t>
                        </w:r>
                        <w:proofErr w:type="spellEnd"/>
                        <w:r w:rsidRPr="000B79F5">
                          <w:rPr>
                            <w:i/>
                            <w:iCs/>
                            <w:lang w:eastAsia="fr-FR"/>
                          </w:rPr>
                          <w:t xml:space="preserve"> </w:t>
                        </w:r>
                        <w:proofErr w:type="spellStart"/>
                        <w:r w:rsidRPr="000B79F5">
                          <w:rPr>
                            <w:i/>
                            <w:iCs/>
                            <w:lang w:eastAsia="fr-FR"/>
                          </w:rPr>
                          <w:t>pravidla</w:t>
                        </w:r>
                        <w:proofErr w:type="spellEnd"/>
                        <w:r w:rsidRPr="000B79F5">
                          <w:rPr>
                            <w:i/>
                            <w:iCs/>
                            <w:lang w:eastAsia="fr-FR"/>
                          </w:rPr>
                          <w:t xml:space="preserve"> </w:t>
                        </w:r>
                        <w:proofErr w:type="spellStart"/>
                        <w:r w:rsidRPr="000B79F5">
                          <w:rPr>
                            <w:i/>
                            <w:iCs/>
                            <w:lang w:eastAsia="fr-FR"/>
                          </w:rPr>
                          <w:t>segmentu</w:t>
                        </w:r>
                        <w:proofErr w:type="spellEnd"/>
                        <w:r w:rsidRPr="000B79F5">
                          <w:rPr>
                            <w:i/>
                            <w:iCs/>
                            <w:lang w:eastAsia="fr-FR"/>
                          </w:rPr>
                          <w:t xml:space="preserve"> B a </w:t>
                        </w:r>
                        <w:proofErr w:type="spellStart"/>
                        <w:r w:rsidRPr="000B79F5">
                          <w:rPr>
                            <w:i/>
                            <w:iCs/>
                            <w:lang w:eastAsia="fr-FR"/>
                          </w:rPr>
                          <w:t>vdechl</w:t>
                        </w:r>
                        <w:proofErr w:type="spellEnd"/>
                        <w:r w:rsidRPr="000B79F5">
                          <w:rPr>
                            <w:i/>
                            <w:iCs/>
                            <w:lang w:eastAsia="fr-FR"/>
                          </w:rPr>
                          <w:t xml:space="preserve"> </w:t>
                        </w:r>
                        <w:proofErr w:type="spellStart"/>
                        <w:r w:rsidRPr="000B79F5">
                          <w:rPr>
                            <w:i/>
                            <w:iCs/>
                            <w:lang w:eastAsia="fr-FR"/>
                          </w:rPr>
                          <w:t>modelu</w:t>
                        </w:r>
                        <w:proofErr w:type="spellEnd"/>
                        <w:r w:rsidRPr="000B79F5">
                          <w:rPr>
                            <w:i/>
                            <w:iCs/>
                            <w:lang w:eastAsia="fr-FR"/>
                          </w:rPr>
                          <w:t xml:space="preserve"> Captur DNA </w:t>
                        </w:r>
                        <w:r w:rsidRPr="00FB4852">
                          <w:rPr>
                            <w:i/>
                            <w:iCs/>
                            <w:lang w:eastAsia="fr-FR"/>
                          </w:rPr>
                          <w:t>"</w:t>
                        </w:r>
                        <w:proofErr w:type="spellStart"/>
                        <w:r w:rsidR="00F97B43" w:rsidRPr="00FB4852">
                          <w:rPr>
                            <w:i/>
                            <w:iCs/>
                            <w:lang w:eastAsia="fr-FR"/>
                          </w:rPr>
                          <w:t>auta</w:t>
                        </w:r>
                        <w:proofErr w:type="spellEnd"/>
                        <w:r w:rsidR="00F97B43" w:rsidRPr="00FB4852">
                          <w:rPr>
                            <w:i/>
                            <w:iCs/>
                            <w:lang w:eastAsia="fr-FR"/>
                          </w:rPr>
                          <w:t xml:space="preserve"> s </w:t>
                        </w:r>
                        <w:proofErr w:type="spellStart"/>
                        <w:r w:rsidR="00F97B43" w:rsidRPr="00FB4852">
                          <w:rPr>
                            <w:i/>
                            <w:iCs/>
                            <w:lang w:eastAsia="fr-FR"/>
                          </w:rPr>
                          <w:t>rytmem</w:t>
                        </w:r>
                        <w:proofErr w:type="spellEnd"/>
                        <w:r w:rsidR="00F97B43" w:rsidRPr="00FB4852">
                          <w:rPr>
                            <w:i/>
                            <w:iCs/>
                            <w:lang w:eastAsia="fr-FR"/>
                          </w:rPr>
                          <w:t xml:space="preserve"> </w:t>
                        </w:r>
                        <w:proofErr w:type="spellStart"/>
                        <w:r w:rsidR="00F97B43" w:rsidRPr="00FB4852">
                          <w:rPr>
                            <w:i/>
                            <w:iCs/>
                            <w:lang w:eastAsia="fr-FR"/>
                          </w:rPr>
                          <w:t>života</w:t>
                        </w:r>
                        <w:proofErr w:type="spellEnd"/>
                        <w:r w:rsidRPr="00FB4852">
                          <w:rPr>
                            <w:i/>
                            <w:iCs/>
                            <w:lang w:eastAsia="fr-FR"/>
                          </w:rPr>
                          <w:t xml:space="preserve">". </w:t>
                        </w:r>
                        <w:proofErr w:type="spellStart"/>
                        <w:r w:rsidRPr="00FB4852">
                          <w:rPr>
                            <w:i/>
                            <w:iCs/>
                            <w:lang w:eastAsia="fr-FR"/>
                          </w:rPr>
                          <w:t>Tato</w:t>
                        </w:r>
                        <w:proofErr w:type="spellEnd"/>
                        <w:r w:rsidRPr="00FB4852">
                          <w:rPr>
                            <w:i/>
                            <w:iCs/>
                            <w:lang w:eastAsia="fr-FR"/>
                          </w:rPr>
                          <w:t xml:space="preserve"> </w:t>
                        </w:r>
                        <w:proofErr w:type="spellStart"/>
                        <w:r w:rsidRPr="00FB4852">
                          <w:rPr>
                            <w:i/>
                            <w:iCs/>
                            <w:lang w:eastAsia="fr-FR"/>
                          </w:rPr>
                          <w:t>vize</w:t>
                        </w:r>
                        <w:proofErr w:type="spellEnd"/>
                        <w:r w:rsidRPr="00FB4852">
                          <w:rPr>
                            <w:i/>
                            <w:iCs/>
                            <w:lang w:eastAsia="fr-FR"/>
                          </w:rPr>
                          <w:t xml:space="preserve"> </w:t>
                        </w:r>
                        <w:proofErr w:type="spellStart"/>
                        <w:r w:rsidRPr="00FB4852">
                          <w:rPr>
                            <w:i/>
                            <w:iCs/>
                            <w:lang w:eastAsia="fr-FR"/>
                          </w:rPr>
                          <w:t>byla</w:t>
                        </w:r>
                        <w:proofErr w:type="spellEnd"/>
                        <w:r w:rsidRPr="00FB4852">
                          <w:rPr>
                            <w:i/>
                            <w:iCs/>
                            <w:lang w:eastAsia="fr-FR"/>
                          </w:rPr>
                          <w:t xml:space="preserve"> </w:t>
                        </w:r>
                        <w:proofErr w:type="spellStart"/>
                        <w:r w:rsidRPr="00FB4852">
                          <w:rPr>
                            <w:i/>
                            <w:iCs/>
                            <w:lang w:eastAsia="fr-FR"/>
                          </w:rPr>
                          <w:t>ztělesněna</w:t>
                        </w:r>
                        <w:proofErr w:type="spellEnd"/>
                        <w:r w:rsidRPr="00FB4852">
                          <w:rPr>
                            <w:i/>
                            <w:iCs/>
                            <w:lang w:eastAsia="fr-FR"/>
                          </w:rPr>
                          <w:t xml:space="preserve"> </w:t>
                        </w:r>
                        <w:proofErr w:type="spellStart"/>
                        <w:r w:rsidRPr="00FB4852">
                          <w:rPr>
                            <w:i/>
                            <w:iCs/>
                            <w:lang w:eastAsia="fr-FR"/>
                          </w:rPr>
                          <w:t>maximálním</w:t>
                        </w:r>
                        <w:proofErr w:type="spellEnd"/>
                        <w:r w:rsidRPr="00FB4852">
                          <w:rPr>
                            <w:i/>
                            <w:iCs/>
                            <w:lang w:eastAsia="fr-FR"/>
                          </w:rPr>
                          <w:t xml:space="preserve"> </w:t>
                        </w:r>
                        <w:proofErr w:type="spellStart"/>
                        <w:proofErr w:type="gramStart"/>
                        <w:r w:rsidRPr="00FB4852">
                          <w:rPr>
                            <w:i/>
                            <w:iCs/>
                            <w:lang w:eastAsia="fr-FR"/>
                          </w:rPr>
                          <w:t>komfortem</w:t>
                        </w:r>
                        <w:proofErr w:type="spellEnd"/>
                        <w:r w:rsidRPr="00FB4852">
                          <w:rPr>
                            <w:i/>
                            <w:iCs/>
                            <w:lang w:eastAsia="fr-FR"/>
                          </w:rPr>
                          <w:t>:</w:t>
                        </w:r>
                        <w:proofErr w:type="gramEnd"/>
                        <w:r w:rsidRPr="00FB4852">
                          <w:rPr>
                            <w:i/>
                            <w:iCs/>
                            <w:lang w:eastAsia="fr-FR"/>
                          </w:rPr>
                          <w:t xml:space="preserve"> </w:t>
                        </w:r>
                        <w:proofErr w:type="spellStart"/>
                        <w:r w:rsidRPr="00FB4852">
                          <w:rPr>
                            <w:i/>
                            <w:iCs/>
                            <w:lang w:eastAsia="fr-FR"/>
                          </w:rPr>
                          <w:t>vysokou</w:t>
                        </w:r>
                        <w:proofErr w:type="spellEnd"/>
                        <w:r w:rsidRPr="00FB4852">
                          <w:rPr>
                            <w:i/>
                            <w:iCs/>
                            <w:lang w:eastAsia="fr-FR"/>
                          </w:rPr>
                          <w:t xml:space="preserve"> </w:t>
                        </w:r>
                        <w:proofErr w:type="spellStart"/>
                        <w:r w:rsidRPr="00FB4852">
                          <w:rPr>
                            <w:i/>
                            <w:iCs/>
                            <w:lang w:eastAsia="fr-FR"/>
                          </w:rPr>
                          <w:t>polohou</w:t>
                        </w:r>
                        <w:proofErr w:type="spellEnd"/>
                        <w:r w:rsidRPr="00FB4852">
                          <w:rPr>
                            <w:i/>
                            <w:iCs/>
                            <w:lang w:eastAsia="fr-FR"/>
                          </w:rPr>
                          <w:t xml:space="preserve"> </w:t>
                        </w:r>
                        <w:proofErr w:type="spellStart"/>
                        <w:r w:rsidRPr="00FB4852">
                          <w:rPr>
                            <w:i/>
                            <w:iCs/>
                            <w:lang w:eastAsia="fr-FR"/>
                          </w:rPr>
                          <w:t>za</w:t>
                        </w:r>
                        <w:proofErr w:type="spellEnd"/>
                        <w:r w:rsidRPr="00FB4852">
                          <w:rPr>
                            <w:i/>
                            <w:iCs/>
                            <w:lang w:eastAsia="fr-FR"/>
                          </w:rPr>
                          <w:t xml:space="preserve"> </w:t>
                        </w:r>
                        <w:proofErr w:type="spellStart"/>
                        <w:r w:rsidRPr="00FB4852">
                          <w:rPr>
                            <w:i/>
                            <w:iCs/>
                            <w:lang w:eastAsia="fr-FR"/>
                          </w:rPr>
                          <w:t>volantem</w:t>
                        </w:r>
                        <w:proofErr w:type="spellEnd"/>
                        <w:r w:rsidRPr="00FB4852">
                          <w:rPr>
                            <w:i/>
                            <w:iCs/>
                            <w:lang w:eastAsia="fr-FR"/>
                          </w:rPr>
                          <w:t xml:space="preserve">, </w:t>
                        </w:r>
                        <w:proofErr w:type="spellStart"/>
                        <w:r w:rsidRPr="00FB4852">
                          <w:rPr>
                            <w:i/>
                            <w:iCs/>
                            <w:lang w:eastAsia="fr-FR"/>
                          </w:rPr>
                          <w:t>prostorným</w:t>
                        </w:r>
                        <w:proofErr w:type="spellEnd"/>
                        <w:r w:rsidRPr="00FB4852">
                          <w:rPr>
                            <w:i/>
                            <w:iCs/>
                            <w:lang w:eastAsia="fr-FR"/>
                          </w:rPr>
                          <w:t xml:space="preserve"> </w:t>
                        </w:r>
                        <w:proofErr w:type="spellStart"/>
                        <w:r w:rsidRPr="00FB4852">
                          <w:rPr>
                            <w:i/>
                            <w:iCs/>
                            <w:lang w:eastAsia="fr-FR"/>
                          </w:rPr>
                          <w:t>interiérem</w:t>
                        </w:r>
                        <w:proofErr w:type="spellEnd"/>
                        <w:r w:rsidRPr="00FB4852">
                          <w:rPr>
                            <w:i/>
                            <w:iCs/>
                            <w:lang w:eastAsia="fr-FR"/>
                          </w:rPr>
                          <w:t xml:space="preserve">, </w:t>
                        </w:r>
                        <w:proofErr w:type="spellStart"/>
                        <w:r w:rsidRPr="00FB4852">
                          <w:rPr>
                            <w:i/>
                            <w:iCs/>
                            <w:lang w:eastAsia="fr-FR"/>
                          </w:rPr>
                          <w:t>který</w:t>
                        </w:r>
                        <w:proofErr w:type="spellEnd"/>
                        <w:r w:rsidRPr="00FB4852">
                          <w:rPr>
                            <w:i/>
                            <w:iCs/>
                            <w:lang w:eastAsia="fr-FR"/>
                          </w:rPr>
                          <w:t xml:space="preserve"> </w:t>
                        </w:r>
                        <w:proofErr w:type="spellStart"/>
                        <w:r w:rsidRPr="00FB4852">
                          <w:rPr>
                            <w:i/>
                            <w:iCs/>
                            <w:lang w:eastAsia="fr-FR"/>
                          </w:rPr>
                          <w:t>lze</w:t>
                        </w:r>
                        <w:proofErr w:type="spellEnd"/>
                        <w:r w:rsidRPr="00FB4852">
                          <w:rPr>
                            <w:i/>
                            <w:iCs/>
                            <w:lang w:eastAsia="fr-FR"/>
                          </w:rPr>
                          <w:t xml:space="preserve"> </w:t>
                        </w:r>
                        <w:proofErr w:type="spellStart"/>
                        <w:r w:rsidRPr="00FB4852">
                          <w:rPr>
                            <w:i/>
                            <w:iCs/>
                            <w:lang w:eastAsia="fr-FR"/>
                          </w:rPr>
                          <w:t>přizpůsobit</w:t>
                        </w:r>
                        <w:proofErr w:type="spellEnd"/>
                        <w:r w:rsidRPr="00FB4852">
                          <w:rPr>
                            <w:i/>
                            <w:iCs/>
                            <w:lang w:eastAsia="fr-FR"/>
                          </w:rPr>
                          <w:t xml:space="preserve"> </w:t>
                        </w:r>
                        <w:proofErr w:type="spellStart"/>
                        <w:r w:rsidRPr="00FB4852">
                          <w:rPr>
                            <w:i/>
                            <w:iCs/>
                            <w:lang w:eastAsia="fr-FR"/>
                          </w:rPr>
                          <w:t>životu</w:t>
                        </w:r>
                        <w:proofErr w:type="spellEnd"/>
                        <w:r w:rsidRPr="00FB4852">
                          <w:rPr>
                            <w:i/>
                            <w:iCs/>
                            <w:lang w:eastAsia="fr-FR"/>
                          </w:rPr>
                          <w:t xml:space="preserve"> </w:t>
                        </w:r>
                        <w:proofErr w:type="spellStart"/>
                        <w:r w:rsidRPr="00FB4852">
                          <w:rPr>
                            <w:i/>
                            <w:iCs/>
                            <w:lang w:eastAsia="fr-FR"/>
                          </w:rPr>
                          <w:t>řidiče</w:t>
                        </w:r>
                        <w:proofErr w:type="spellEnd"/>
                        <w:r w:rsidRPr="00FB4852">
                          <w:rPr>
                            <w:i/>
                            <w:iCs/>
                            <w:lang w:eastAsia="fr-FR"/>
                          </w:rPr>
                          <w:t xml:space="preserve"> a </w:t>
                        </w:r>
                        <w:proofErr w:type="spellStart"/>
                        <w:r w:rsidRPr="00FB4852">
                          <w:rPr>
                            <w:i/>
                            <w:iCs/>
                            <w:lang w:eastAsia="fr-FR"/>
                          </w:rPr>
                          <w:t>cestujících</w:t>
                        </w:r>
                        <w:proofErr w:type="spellEnd"/>
                        <w:r w:rsidRPr="00FB4852">
                          <w:rPr>
                            <w:i/>
                            <w:iCs/>
                            <w:lang w:eastAsia="fr-FR"/>
                          </w:rPr>
                          <w:t xml:space="preserve">. To </w:t>
                        </w:r>
                        <w:proofErr w:type="spellStart"/>
                        <w:r w:rsidRPr="00FB4852">
                          <w:rPr>
                            <w:i/>
                            <w:iCs/>
                            <w:lang w:eastAsia="fr-FR"/>
                          </w:rPr>
                          <w:t>vše</w:t>
                        </w:r>
                        <w:proofErr w:type="spellEnd"/>
                        <w:r w:rsidRPr="00FB4852">
                          <w:rPr>
                            <w:i/>
                            <w:iCs/>
                            <w:lang w:eastAsia="fr-FR"/>
                          </w:rPr>
                          <w:t xml:space="preserve"> </w:t>
                        </w:r>
                        <w:proofErr w:type="spellStart"/>
                        <w:r w:rsidRPr="00FB4852">
                          <w:rPr>
                            <w:i/>
                            <w:iCs/>
                            <w:lang w:eastAsia="fr-FR"/>
                          </w:rPr>
                          <w:t>při</w:t>
                        </w:r>
                        <w:proofErr w:type="spellEnd"/>
                        <w:r w:rsidRPr="00FB4852">
                          <w:rPr>
                            <w:i/>
                            <w:iCs/>
                            <w:lang w:eastAsia="fr-FR"/>
                          </w:rPr>
                          <w:t xml:space="preserve"> </w:t>
                        </w:r>
                        <w:proofErr w:type="spellStart"/>
                        <w:r w:rsidRPr="00FB4852">
                          <w:rPr>
                            <w:i/>
                            <w:iCs/>
                            <w:lang w:eastAsia="fr-FR"/>
                          </w:rPr>
                          <w:t>zachování</w:t>
                        </w:r>
                        <w:proofErr w:type="spellEnd"/>
                        <w:r w:rsidRPr="00FB4852">
                          <w:rPr>
                            <w:i/>
                            <w:iCs/>
                            <w:lang w:eastAsia="fr-FR"/>
                          </w:rPr>
                          <w:t xml:space="preserve"> </w:t>
                        </w:r>
                        <w:proofErr w:type="spellStart"/>
                        <w:r w:rsidRPr="00FB4852">
                          <w:rPr>
                            <w:i/>
                            <w:iCs/>
                            <w:lang w:eastAsia="fr-FR"/>
                          </w:rPr>
                          <w:t>kompaktních</w:t>
                        </w:r>
                        <w:proofErr w:type="spellEnd"/>
                        <w:r w:rsidRPr="00FB4852">
                          <w:rPr>
                            <w:i/>
                            <w:iCs/>
                            <w:lang w:eastAsia="fr-FR"/>
                          </w:rPr>
                          <w:t xml:space="preserve"> </w:t>
                        </w:r>
                        <w:proofErr w:type="spellStart"/>
                        <w:r w:rsidRPr="00FB4852">
                          <w:rPr>
                            <w:i/>
                            <w:iCs/>
                            <w:lang w:eastAsia="fr-FR"/>
                          </w:rPr>
                          <w:t>rozměrů</w:t>
                        </w:r>
                        <w:proofErr w:type="spellEnd"/>
                        <w:r w:rsidRPr="00FB4852">
                          <w:rPr>
                            <w:i/>
                            <w:iCs/>
                            <w:lang w:eastAsia="fr-FR"/>
                          </w:rPr>
                          <w:t xml:space="preserve"> 4,23 m. V </w:t>
                        </w:r>
                        <w:proofErr w:type="spellStart"/>
                        <w:r w:rsidRPr="00FB4852">
                          <w:rPr>
                            <w:i/>
                            <w:iCs/>
                            <w:lang w:eastAsia="fr-FR"/>
                          </w:rPr>
                          <w:t>návaznosti</w:t>
                        </w:r>
                        <w:proofErr w:type="spellEnd"/>
                        <w:r w:rsidRPr="00FB4852">
                          <w:rPr>
                            <w:i/>
                            <w:iCs/>
                            <w:lang w:eastAsia="fr-FR"/>
                          </w:rPr>
                          <w:t xml:space="preserve"> na </w:t>
                        </w:r>
                        <w:proofErr w:type="spellStart"/>
                        <w:r w:rsidRPr="00FB4852">
                          <w:rPr>
                            <w:i/>
                            <w:iCs/>
                            <w:lang w:eastAsia="fr-FR"/>
                          </w:rPr>
                          <w:t>svůj</w:t>
                        </w:r>
                        <w:proofErr w:type="spellEnd"/>
                        <w:r w:rsidRPr="00FB4852">
                          <w:rPr>
                            <w:i/>
                            <w:iCs/>
                            <w:lang w:eastAsia="fr-FR"/>
                          </w:rPr>
                          <w:t xml:space="preserve"> </w:t>
                        </w:r>
                        <w:proofErr w:type="spellStart"/>
                        <w:r w:rsidRPr="00FB4852">
                          <w:rPr>
                            <w:i/>
                            <w:iCs/>
                            <w:lang w:eastAsia="fr-FR"/>
                          </w:rPr>
                          <w:t>úspěch</w:t>
                        </w:r>
                        <w:proofErr w:type="spellEnd"/>
                        <w:r w:rsidRPr="00FB4852">
                          <w:rPr>
                            <w:i/>
                            <w:iCs/>
                            <w:lang w:eastAsia="fr-FR"/>
                          </w:rPr>
                          <w:t xml:space="preserve">, </w:t>
                        </w:r>
                        <w:proofErr w:type="spellStart"/>
                        <w:r w:rsidRPr="00FB4852">
                          <w:rPr>
                            <w:i/>
                            <w:iCs/>
                            <w:lang w:eastAsia="fr-FR"/>
                          </w:rPr>
                          <w:t>čítající</w:t>
                        </w:r>
                        <w:proofErr w:type="spellEnd"/>
                        <w:r w:rsidRPr="00FB4852">
                          <w:rPr>
                            <w:i/>
                            <w:iCs/>
                            <w:lang w:eastAsia="fr-FR"/>
                          </w:rPr>
                          <w:t xml:space="preserve"> </w:t>
                        </w:r>
                        <w:proofErr w:type="spellStart"/>
                        <w:r w:rsidRPr="00FB4852">
                          <w:rPr>
                            <w:i/>
                            <w:iCs/>
                            <w:lang w:eastAsia="fr-FR"/>
                          </w:rPr>
                          <w:t>více</w:t>
                        </w:r>
                        <w:proofErr w:type="spellEnd"/>
                        <w:r w:rsidRPr="00FB4852">
                          <w:rPr>
                            <w:i/>
                            <w:iCs/>
                            <w:lang w:eastAsia="fr-FR"/>
                          </w:rPr>
                          <w:t xml:space="preserve"> </w:t>
                        </w:r>
                        <w:proofErr w:type="spellStart"/>
                        <w:r w:rsidRPr="00FB4852">
                          <w:rPr>
                            <w:i/>
                            <w:iCs/>
                            <w:lang w:eastAsia="fr-FR"/>
                          </w:rPr>
                          <w:t>než</w:t>
                        </w:r>
                        <w:proofErr w:type="spellEnd"/>
                        <w:r w:rsidRPr="00FB4852">
                          <w:rPr>
                            <w:i/>
                            <w:iCs/>
                            <w:lang w:eastAsia="fr-FR"/>
                          </w:rPr>
                          <w:t xml:space="preserve"> 2 </w:t>
                        </w:r>
                        <w:proofErr w:type="spellStart"/>
                        <w:r w:rsidRPr="00FB4852">
                          <w:rPr>
                            <w:i/>
                            <w:iCs/>
                            <w:lang w:eastAsia="fr-FR"/>
                          </w:rPr>
                          <w:t>miliony</w:t>
                        </w:r>
                        <w:proofErr w:type="spellEnd"/>
                        <w:r w:rsidRPr="00FB4852">
                          <w:rPr>
                            <w:i/>
                            <w:iCs/>
                            <w:lang w:eastAsia="fr-FR"/>
                          </w:rPr>
                          <w:t xml:space="preserve"> </w:t>
                        </w:r>
                        <w:proofErr w:type="spellStart"/>
                        <w:r w:rsidRPr="00FB4852">
                          <w:rPr>
                            <w:i/>
                            <w:iCs/>
                            <w:lang w:eastAsia="fr-FR"/>
                          </w:rPr>
                          <w:t>prodaných</w:t>
                        </w:r>
                        <w:proofErr w:type="spellEnd"/>
                        <w:r w:rsidRPr="00FB4852">
                          <w:rPr>
                            <w:i/>
                            <w:iCs/>
                            <w:lang w:eastAsia="fr-FR"/>
                          </w:rPr>
                          <w:t xml:space="preserve"> </w:t>
                        </w:r>
                        <w:proofErr w:type="spellStart"/>
                        <w:r w:rsidRPr="00FB4852">
                          <w:rPr>
                            <w:i/>
                            <w:iCs/>
                            <w:lang w:eastAsia="fr-FR"/>
                          </w:rPr>
                          <w:t>vozů</w:t>
                        </w:r>
                        <w:proofErr w:type="spellEnd"/>
                        <w:r w:rsidRPr="00FB4852">
                          <w:rPr>
                            <w:i/>
                            <w:iCs/>
                            <w:lang w:eastAsia="fr-FR"/>
                          </w:rPr>
                          <w:t xml:space="preserve">, Captur </w:t>
                        </w:r>
                        <w:proofErr w:type="spellStart"/>
                        <w:r w:rsidRPr="00FB4852">
                          <w:rPr>
                            <w:i/>
                            <w:iCs/>
                            <w:lang w:eastAsia="fr-FR"/>
                          </w:rPr>
                          <w:t>nadále</w:t>
                        </w:r>
                        <w:proofErr w:type="spellEnd"/>
                        <w:r w:rsidRPr="00FB4852">
                          <w:rPr>
                            <w:i/>
                            <w:iCs/>
                            <w:lang w:eastAsia="fr-FR"/>
                          </w:rPr>
                          <w:t xml:space="preserve"> </w:t>
                        </w:r>
                        <w:proofErr w:type="spellStart"/>
                        <w:r w:rsidRPr="00FB4852">
                          <w:rPr>
                            <w:i/>
                            <w:iCs/>
                            <w:lang w:eastAsia="fr-FR"/>
                          </w:rPr>
                          <w:t>vyčnívá</w:t>
                        </w:r>
                        <w:proofErr w:type="spellEnd"/>
                        <w:r w:rsidRPr="00FB4852">
                          <w:rPr>
                            <w:i/>
                            <w:iCs/>
                            <w:lang w:eastAsia="fr-FR"/>
                          </w:rPr>
                          <w:t xml:space="preserve"> z </w:t>
                        </w:r>
                        <w:proofErr w:type="spellStart"/>
                        <w:r w:rsidRPr="00FB4852">
                          <w:rPr>
                            <w:i/>
                            <w:iCs/>
                            <w:lang w:eastAsia="fr-FR"/>
                          </w:rPr>
                          <w:t>davu</w:t>
                        </w:r>
                        <w:proofErr w:type="spellEnd"/>
                        <w:r w:rsidRPr="00FB4852">
                          <w:rPr>
                            <w:i/>
                            <w:iCs/>
                            <w:lang w:eastAsia="fr-FR"/>
                          </w:rPr>
                          <w:t xml:space="preserve">. </w:t>
                        </w:r>
                        <w:proofErr w:type="spellStart"/>
                        <w:r w:rsidRPr="00FB4852">
                          <w:rPr>
                            <w:i/>
                            <w:iCs/>
                            <w:lang w:eastAsia="fr-FR"/>
                          </w:rPr>
                          <w:t>Ještě</w:t>
                        </w:r>
                        <w:proofErr w:type="spellEnd"/>
                        <w:r w:rsidRPr="00FB4852">
                          <w:rPr>
                            <w:i/>
                            <w:iCs/>
                            <w:lang w:eastAsia="fr-FR"/>
                          </w:rPr>
                          <w:t xml:space="preserve"> </w:t>
                        </w:r>
                        <w:proofErr w:type="spellStart"/>
                        <w:r w:rsidRPr="00FB4852">
                          <w:rPr>
                            <w:i/>
                            <w:iCs/>
                            <w:lang w:eastAsia="fr-FR"/>
                          </w:rPr>
                          <w:t>více</w:t>
                        </w:r>
                        <w:proofErr w:type="spellEnd"/>
                        <w:r w:rsidRPr="00FB4852">
                          <w:rPr>
                            <w:i/>
                            <w:iCs/>
                            <w:lang w:eastAsia="fr-FR"/>
                          </w:rPr>
                          <w:t xml:space="preserve"> </w:t>
                        </w:r>
                        <w:proofErr w:type="spellStart"/>
                        <w:r w:rsidRPr="00FB4852">
                          <w:rPr>
                            <w:i/>
                            <w:iCs/>
                            <w:lang w:eastAsia="fr-FR"/>
                          </w:rPr>
                          <w:t>jde</w:t>
                        </w:r>
                        <w:proofErr w:type="spellEnd"/>
                        <w:r w:rsidRPr="00FB4852">
                          <w:rPr>
                            <w:i/>
                            <w:iCs/>
                            <w:lang w:eastAsia="fr-FR"/>
                          </w:rPr>
                          <w:t xml:space="preserve"> s </w:t>
                        </w:r>
                        <w:proofErr w:type="spellStart"/>
                        <w:r w:rsidRPr="00FB4852">
                          <w:rPr>
                            <w:i/>
                            <w:iCs/>
                            <w:lang w:eastAsia="fr-FR"/>
                          </w:rPr>
                          <w:t>dobou</w:t>
                        </w:r>
                        <w:proofErr w:type="spellEnd"/>
                        <w:r w:rsidRPr="00FB4852">
                          <w:rPr>
                            <w:i/>
                            <w:iCs/>
                            <w:lang w:eastAsia="fr-FR"/>
                          </w:rPr>
                          <w:t xml:space="preserve">, </w:t>
                        </w:r>
                        <w:proofErr w:type="spellStart"/>
                        <w:r w:rsidRPr="00FB4852">
                          <w:rPr>
                            <w:i/>
                            <w:iCs/>
                            <w:lang w:eastAsia="fr-FR"/>
                          </w:rPr>
                          <w:t>má</w:t>
                        </w:r>
                        <w:proofErr w:type="spellEnd"/>
                        <w:r w:rsidRPr="00FB4852">
                          <w:rPr>
                            <w:i/>
                            <w:iCs/>
                            <w:lang w:eastAsia="fr-FR"/>
                          </w:rPr>
                          <w:t xml:space="preserve"> </w:t>
                        </w:r>
                        <w:proofErr w:type="spellStart"/>
                        <w:r w:rsidRPr="00FB4852">
                          <w:rPr>
                            <w:i/>
                            <w:iCs/>
                            <w:lang w:eastAsia="fr-FR"/>
                          </w:rPr>
                          <w:t>nový</w:t>
                        </w:r>
                        <w:proofErr w:type="spellEnd"/>
                        <w:r w:rsidRPr="00FB4852">
                          <w:rPr>
                            <w:i/>
                            <w:iCs/>
                            <w:lang w:eastAsia="fr-FR"/>
                          </w:rPr>
                          <w:t xml:space="preserve">, </w:t>
                        </w:r>
                        <w:proofErr w:type="spellStart"/>
                        <w:r w:rsidRPr="00FB4852">
                          <w:rPr>
                            <w:i/>
                            <w:iCs/>
                            <w:lang w:eastAsia="fr-FR"/>
                          </w:rPr>
                          <w:t>asertivnější</w:t>
                        </w:r>
                        <w:proofErr w:type="spellEnd"/>
                        <w:r w:rsidRPr="00FB4852">
                          <w:rPr>
                            <w:i/>
                            <w:iCs/>
                            <w:lang w:eastAsia="fr-FR"/>
                          </w:rPr>
                          <w:t xml:space="preserve"> design, </w:t>
                        </w:r>
                        <w:proofErr w:type="spellStart"/>
                        <w:r w:rsidRPr="00FB4852">
                          <w:rPr>
                            <w:i/>
                            <w:iCs/>
                            <w:lang w:eastAsia="fr-FR"/>
                          </w:rPr>
                          <w:t>plně</w:t>
                        </w:r>
                        <w:proofErr w:type="spellEnd"/>
                        <w:r w:rsidRPr="00FB4852">
                          <w:rPr>
                            <w:i/>
                            <w:iCs/>
                            <w:lang w:eastAsia="fr-FR"/>
                          </w:rPr>
                          <w:t xml:space="preserve"> </w:t>
                        </w:r>
                        <w:proofErr w:type="spellStart"/>
                        <w:r w:rsidRPr="00FB4852">
                          <w:rPr>
                            <w:i/>
                            <w:iCs/>
                            <w:lang w:eastAsia="fr-FR"/>
                          </w:rPr>
                          <w:t>hybridní</w:t>
                        </w:r>
                        <w:proofErr w:type="spellEnd"/>
                        <w:r w:rsidRPr="00FB4852">
                          <w:rPr>
                            <w:i/>
                            <w:iCs/>
                            <w:lang w:eastAsia="fr-FR"/>
                          </w:rPr>
                          <w:t xml:space="preserve"> </w:t>
                        </w:r>
                        <w:proofErr w:type="spellStart"/>
                        <w:r w:rsidRPr="00FB4852">
                          <w:rPr>
                            <w:i/>
                            <w:iCs/>
                            <w:lang w:eastAsia="fr-FR"/>
                          </w:rPr>
                          <w:t>motor</w:t>
                        </w:r>
                        <w:proofErr w:type="spellEnd"/>
                        <w:r w:rsidRPr="00FB4852">
                          <w:rPr>
                            <w:i/>
                            <w:iCs/>
                            <w:lang w:eastAsia="fr-FR"/>
                          </w:rPr>
                          <w:t xml:space="preserve"> E-Tech a </w:t>
                        </w:r>
                        <w:proofErr w:type="spellStart"/>
                        <w:r w:rsidR="001B5C07" w:rsidRPr="00FB4852">
                          <w:rPr>
                            <w:i/>
                            <w:iCs/>
                            <w:lang w:eastAsia="fr-FR"/>
                          </w:rPr>
                          <w:t>systém</w:t>
                        </w:r>
                        <w:proofErr w:type="spellEnd"/>
                        <w:r w:rsidR="001B5C07" w:rsidRPr="00FB4852">
                          <w:rPr>
                            <w:i/>
                            <w:iCs/>
                            <w:lang w:eastAsia="fr-FR"/>
                          </w:rPr>
                          <w:t xml:space="preserve"> </w:t>
                        </w:r>
                        <w:proofErr w:type="spellStart"/>
                        <w:r w:rsidRPr="00FB4852">
                          <w:rPr>
                            <w:i/>
                            <w:iCs/>
                            <w:lang w:eastAsia="fr-FR"/>
                          </w:rPr>
                          <w:t>OpenR</w:t>
                        </w:r>
                        <w:proofErr w:type="spellEnd"/>
                        <w:r w:rsidRPr="00FB4852">
                          <w:rPr>
                            <w:i/>
                            <w:iCs/>
                            <w:lang w:eastAsia="fr-FR"/>
                          </w:rPr>
                          <w:t xml:space="preserve"> Link s </w:t>
                        </w:r>
                        <w:proofErr w:type="spellStart"/>
                        <w:r w:rsidRPr="00FB4852">
                          <w:rPr>
                            <w:i/>
                            <w:iCs/>
                            <w:lang w:eastAsia="fr-FR"/>
                          </w:rPr>
                          <w:t>integrovanými</w:t>
                        </w:r>
                        <w:proofErr w:type="spellEnd"/>
                        <w:r w:rsidRPr="00FB4852">
                          <w:rPr>
                            <w:i/>
                            <w:iCs/>
                            <w:lang w:eastAsia="fr-FR"/>
                          </w:rPr>
                          <w:t xml:space="preserve"> </w:t>
                        </w:r>
                        <w:proofErr w:type="spellStart"/>
                        <w:r w:rsidRPr="00FB4852">
                          <w:rPr>
                            <w:i/>
                            <w:iCs/>
                            <w:lang w:eastAsia="fr-FR"/>
                          </w:rPr>
                          <w:t>službami</w:t>
                        </w:r>
                        <w:proofErr w:type="spellEnd"/>
                        <w:r w:rsidRPr="00FB4852">
                          <w:rPr>
                            <w:i/>
                            <w:iCs/>
                            <w:lang w:eastAsia="fr-FR"/>
                          </w:rPr>
                          <w:t xml:space="preserve"> Google. To </w:t>
                        </w:r>
                        <w:proofErr w:type="spellStart"/>
                        <w:r w:rsidRPr="00FB4852">
                          <w:rPr>
                            <w:i/>
                            <w:iCs/>
                            <w:lang w:eastAsia="fr-FR"/>
                          </w:rPr>
                          <w:t>vše</w:t>
                        </w:r>
                        <w:proofErr w:type="spellEnd"/>
                        <w:r w:rsidRPr="00FB4852">
                          <w:rPr>
                            <w:i/>
                            <w:iCs/>
                            <w:lang w:eastAsia="fr-FR"/>
                          </w:rPr>
                          <w:t xml:space="preserve"> </w:t>
                        </w:r>
                        <w:proofErr w:type="spellStart"/>
                        <w:r w:rsidRPr="00FB4852">
                          <w:rPr>
                            <w:i/>
                            <w:iCs/>
                            <w:lang w:eastAsia="fr-FR"/>
                          </w:rPr>
                          <w:t>jsou</w:t>
                        </w:r>
                        <w:proofErr w:type="spellEnd"/>
                        <w:r w:rsidRPr="00FB4852">
                          <w:rPr>
                            <w:i/>
                            <w:iCs/>
                            <w:lang w:eastAsia="fr-FR"/>
                          </w:rPr>
                          <w:t xml:space="preserve"> </w:t>
                        </w:r>
                        <w:proofErr w:type="spellStart"/>
                        <w:r w:rsidRPr="00FB4852">
                          <w:rPr>
                            <w:i/>
                            <w:iCs/>
                            <w:lang w:eastAsia="fr-FR"/>
                          </w:rPr>
                          <w:t>užitečné</w:t>
                        </w:r>
                        <w:proofErr w:type="spellEnd"/>
                        <w:r w:rsidRPr="00FB4852">
                          <w:rPr>
                            <w:i/>
                            <w:iCs/>
                            <w:lang w:eastAsia="fr-FR"/>
                          </w:rPr>
                          <w:t xml:space="preserve"> technologie, </w:t>
                        </w:r>
                        <w:proofErr w:type="spellStart"/>
                        <w:r w:rsidRPr="00FB4852">
                          <w:rPr>
                            <w:i/>
                            <w:iCs/>
                            <w:lang w:eastAsia="fr-FR"/>
                          </w:rPr>
                          <w:t>které</w:t>
                        </w:r>
                        <w:proofErr w:type="spellEnd"/>
                        <w:r w:rsidRPr="000B79F5">
                          <w:rPr>
                            <w:i/>
                            <w:iCs/>
                            <w:lang w:eastAsia="fr-FR"/>
                          </w:rPr>
                          <w:t xml:space="preserve"> si </w:t>
                        </w:r>
                        <w:proofErr w:type="spellStart"/>
                        <w:r w:rsidRPr="000B79F5">
                          <w:rPr>
                            <w:i/>
                            <w:iCs/>
                            <w:lang w:eastAsia="fr-FR"/>
                          </w:rPr>
                          <w:t>získaly</w:t>
                        </w:r>
                        <w:proofErr w:type="spellEnd"/>
                        <w:r w:rsidRPr="000B79F5">
                          <w:rPr>
                            <w:i/>
                            <w:iCs/>
                            <w:lang w:eastAsia="fr-FR"/>
                          </w:rPr>
                          <w:t xml:space="preserve"> </w:t>
                        </w:r>
                        <w:proofErr w:type="spellStart"/>
                        <w:r w:rsidRPr="000B79F5">
                          <w:rPr>
                            <w:i/>
                            <w:iCs/>
                            <w:lang w:eastAsia="fr-FR"/>
                          </w:rPr>
                          <w:t>naše</w:t>
                        </w:r>
                        <w:proofErr w:type="spellEnd"/>
                        <w:r w:rsidRPr="000B79F5">
                          <w:rPr>
                            <w:i/>
                            <w:iCs/>
                            <w:lang w:eastAsia="fr-FR"/>
                          </w:rPr>
                          <w:t xml:space="preserve"> </w:t>
                        </w:r>
                        <w:proofErr w:type="spellStart"/>
                        <w:r w:rsidRPr="000B79F5">
                          <w:rPr>
                            <w:i/>
                            <w:iCs/>
                            <w:lang w:eastAsia="fr-FR"/>
                          </w:rPr>
                          <w:t>zákazníky</w:t>
                        </w:r>
                        <w:proofErr w:type="spellEnd"/>
                        <w:r w:rsidRPr="000B79F5">
                          <w:rPr>
                            <w:i/>
                            <w:iCs/>
                            <w:lang w:eastAsia="fr-FR"/>
                          </w:rPr>
                          <w:t>.</w:t>
                        </w:r>
                      </w:p>
                      <w:p w14:paraId="3FED7E62" w14:textId="61D73CB0" w:rsidR="00EF50C4" w:rsidRPr="00387231" w:rsidRDefault="00EF50C4" w:rsidP="00C61D51">
                        <w:pPr>
                          <w:jc w:val="both"/>
                          <w:rPr>
                            <w:i/>
                            <w:iCs/>
                            <w:color w:val="FF0000"/>
                          </w:rPr>
                        </w:pPr>
                      </w:p>
                    </w:txbxContent>
                  </v:textbox>
                </v:shape>
                <v:shape id="Graphique 12" o:spid="_x0000_s1029" type="#_x0000_t75" style="position:absolute;left:52604;top:35815;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">
                  <v:imagedata r:id="rId15" o:title=""/>
                </v:shape>
                <w10:wrap type="topAndBottom" anchorx="margin"/>
              </v:group>
            </w:pict>
          </mc:Fallback>
        </mc:AlternateContent>
      </w:r>
    </w:p>
    <w:p w14:paraId="1C1B7F7E" w14:textId="072C8AD9" w:rsidR="00557C38" w:rsidRPr="000A48E3" w:rsidRDefault="00FB331C" w:rsidP="00557C38">
      <w:pPr>
        <w:ind w:left="1416"/>
        <w:rPr>
          <w:rFonts w:cstheme="minorHAnsi"/>
          <w:b/>
          <w:bCs/>
          <w:lang w:val="cs-CZ"/>
        </w:rPr>
      </w:pPr>
      <w:r w:rsidRPr="000A48E3">
        <w:rPr>
          <w:rFonts w:cstheme="minorHAnsi"/>
          <w:b/>
          <w:bCs/>
          <w:lang w:val="cs-CZ"/>
        </w:rPr>
        <w:t xml:space="preserve">Fabrice </w:t>
      </w:r>
      <w:proofErr w:type="spellStart"/>
      <w:r w:rsidRPr="000A48E3">
        <w:rPr>
          <w:rFonts w:cstheme="minorHAnsi"/>
          <w:b/>
          <w:bCs/>
          <w:lang w:val="cs-CZ"/>
        </w:rPr>
        <w:t>Cambolive</w:t>
      </w:r>
      <w:proofErr w:type="spellEnd"/>
      <w:r w:rsidR="00AD3828" w:rsidRPr="000A48E3">
        <w:rPr>
          <w:rFonts w:cstheme="minorHAnsi"/>
          <w:b/>
          <w:bCs/>
          <w:lang w:val="cs-CZ"/>
        </w:rPr>
        <w:t xml:space="preserve">, </w:t>
      </w:r>
      <w:r w:rsidR="000B79F5" w:rsidRPr="000A48E3">
        <w:rPr>
          <w:rFonts w:cstheme="minorHAnsi"/>
          <w:b/>
          <w:bCs/>
          <w:lang w:val="cs-CZ"/>
        </w:rPr>
        <w:t>Generální ředitel značky Renault</w:t>
      </w:r>
    </w:p>
    <w:p w14:paraId="198C402A" w14:textId="15F1B73C" w:rsidR="00557C38" w:rsidRPr="000A48E3" w:rsidRDefault="00557C38" w:rsidP="00557C38">
      <w:pPr>
        <w:ind w:left="708" w:firstLine="708"/>
        <w:rPr>
          <w:rFonts w:cstheme="minorHAnsi"/>
          <w:b/>
          <w:bCs/>
          <w:lang w:val="cs-CZ"/>
        </w:rPr>
      </w:pPr>
      <w:r w:rsidRPr="000A48E3">
        <w:rPr>
          <w:noProof/>
          <w:lang w:val="cs-CZ"/>
        </w:rPr>
        <mc:AlternateContent>
          <mc:Choice Requires="wpg">
            <w:drawing>
              <wp:anchor distT="0" distB="0" distL="114300" distR="114300" simplePos="0" relativeHeight="251658241" behindDoc="0" locked="0" layoutInCell="1" allowOverlap="1" wp14:anchorId="2329DE68" wp14:editId="179B06CC">
                <wp:simplePos x="0" y="0"/>
                <wp:positionH relativeFrom="margin">
                  <wp:posOffset>-203504</wp:posOffset>
                </wp:positionH>
                <wp:positionV relativeFrom="paragraph">
                  <wp:posOffset>322829</wp:posOffset>
                </wp:positionV>
                <wp:extent cx="6273165" cy="1041400"/>
                <wp:effectExtent l="0" t="0" r="0" b="6350"/>
                <wp:wrapTopAndBottom/>
                <wp:docPr id="903015395" name="Groupe 903015395"/>
                <wp:cNvGraphicFramePr/>
                <a:graphic xmlns:a="http://schemas.openxmlformats.org/drawingml/2006/main">
                  <a:graphicData uri="http://schemas.microsoft.com/office/word/2010/wordprocessingGroup">
                    <wpg:wgp>
                      <wpg:cNvGrpSpPr/>
                      <wpg:grpSpPr>
                        <a:xfrm>
                          <a:off x="0" y="0"/>
                          <a:ext cx="6273165" cy="1041400"/>
                          <a:chOff x="-441701" y="716217"/>
                          <a:chExt cx="6108578" cy="3194602"/>
                        </a:xfrm>
                      </wpg:grpSpPr>
                      <pic:pic xmlns:pic="http://schemas.openxmlformats.org/drawingml/2006/picture">
                        <pic:nvPicPr>
                          <pic:cNvPr id="998284266" name="Graphique 6"/>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441701" y="716217"/>
                            <a:ext cx="405765" cy="561003"/>
                          </a:xfrm>
                          <a:prstGeom prst="rect">
                            <a:avLst/>
                          </a:prstGeom>
                        </pic:spPr>
                      </pic:pic>
                      <wps:wsp>
                        <wps:cNvPr id="69023137" name="Zone de texte 69023137"/>
                        <wps:cNvSpPr txBox="1"/>
                        <wps:spPr>
                          <a:xfrm>
                            <a:off x="-20593" y="803523"/>
                            <a:ext cx="5489598" cy="2840673"/>
                          </a:xfrm>
                          <a:prstGeom prst="rect">
                            <a:avLst/>
                          </a:prstGeom>
                          <a:noFill/>
                          <a:ln w="6350">
                            <a:noFill/>
                          </a:ln>
                        </wps:spPr>
                        <wps:txbx>
                          <w:txbxContent>
                            <w:p w14:paraId="66A98228" w14:textId="77777777" w:rsidR="000B79F5" w:rsidRPr="000B79F5" w:rsidRDefault="000B79F5" w:rsidP="000B79F5">
                              <w:pPr>
                                <w:rPr>
                                  <w:rStyle w:val="ui-provider"/>
                                  <w:i/>
                                  <w:iCs/>
                                </w:rPr>
                              </w:pPr>
                              <w:r w:rsidRPr="000B79F5">
                                <w:rPr>
                                  <w:rStyle w:val="ui-provider"/>
                                  <w:i/>
                                  <w:iCs/>
                                </w:rPr>
                                <w:t xml:space="preserve">Nový Captur si zachovává silné stránky, díky nimž byl doposud tak úspěšný, ale zároveň se vyznačuje novými, atletičtějšími a dynamičtějšími tvary. </w:t>
                              </w:r>
                            </w:p>
                            <w:p w14:paraId="1C4BB31E" w14:textId="0FF33271" w:rsidR="00FB331C" w:rsidRPr="00930E26" w:rsidRDefault="000B79F5" w:rsidP="000B79F5">
                              <w:pPr>
                                <w:rPr>
                                  <w:i/>
                                  <w:iCs/>
                                </w:rPr>
                              </w:pPr>
                              <w:r w:rsidRPr="000B79F5">
                                <w:rPr>
                                  <w:rStyle w:val="ui-provider"/>
                                  <w:i/>
                                  <w:iCs/>
                                </w:rPr>
                                <w:t>Zcela proměněná horizontální přední část vozu působí moderně a technologicky a dodává mu výraznou stylistickou identitu.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82685446" name="Graphique 12"/>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5260478" y="3450019"/>
                            <a:ext cx="406399" cy="460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29DE68" id="Groupe 903015395" o:spid="_x0000_s1030" style="position:absolute;left:0;text-align:left;margin-left:-16pt;margin-top:25.4pt;width:493.95pt;height:82pt;z-index:251658241;mso-position-horizontal-relative:margin;mso-width-relative:margin;mso-height-relative:margin" coordorigin="-4417,7162" coordsize="6108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">
                <v:shape id="Graphique 6" o:spid="_x0000_s1031" type="#_x0000_t75" style="position:absolute;left:-4417;top:7162;width:4058;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">
                  <v:imagedata r:id="rId16" o:title=""/>
                </v:shape>
                <v:shape id="Zone de texte 69023137" o:spid="_x0000_s1032" type="#_x0000_t202" style="position:absolute;left:-205;top:8035;width:54895;height:2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" filled="f" stroked="f" strokeweight=".5pt">
                  <v:textbox inset="0,0,0,0">
                    <w:txbxContent>
                      <w:p w14:paraId="66A98228" w14:textId="77777777" w:rsidR="000B79F5" w:rsidRPr="000B79F5" w:rsidRDefault="000B79F5" w:rsidP="000B79F5">
                        <w:pPr>
                          <w:rPr>
                            <w:rStyle w:val="ui-provider"/>
                            <w:i/>
                            <w:iCs/>
                          </w:rPr>
                        </w:pPr>
                        <w:proofErr w:type="spellStart"/>
                        <w:r w:rsidRPr="000B79F5">
                          <w:rPr>
                            <w:rStyle w:val="ui-provider"/>
                            <w:i/>
                            <w:iCs/>
                          </w:rPr>
                          <w:t>Nový</w:t>
                        </w:r>
                        <w:proofErr w:type="spellEnd"/>
                        <w:r w:rsidRPr="000B79F5">
                          <w:rPr>
                            <w:rStyle w:val="ui-provider"/>
                            <w:i/>
                            <w:iCs/>
                          </w:rPr>
                          <w:t xml:space="preserve"> Captur si </w:t>
                        </w:r>
                        <w:proofErr w:type="spellStart"/>
                        <w:r w:rsidRPr="000B79F5">
                          <w:rPr>
                            <w:rStyle w:val="ui-provider"/>
                            <w:i/>
                            <w:iCs/>
                          </w:rPr>
                          <w:t>zachovává</w:t>
                        </w:r>
                        <w:proofErr w:type="spellEnd"/>
                        <w:r w:rsidRPr="000B79F5">
                          <w:rPr>
                            <w:rStyle w:val="ui-provider"/>
                            <w:i/>
                            <w:iCs/>
                          </w:rPr>
                          <w:t xml:space="preserve"> </w:t>
                        </w:r>
                        <w:proofErr w:type="spellStart"/>
                        <w:r w:rsidRPr="000B79F5">
                          <w:rPr>
                            <w:rStyle w:val="ui-provider"/>
                            <w:i/>
                            <w:iCs/>
                          </w:rPr>
                          <w:t>silné</w:t>
                        </w:r>
                        <w:proofErr w:type="spellEnd"/>
                        <w:r w:rsidRPr="000B79F5">
                          <w:rPr>
                            <w:rStyle w:val="ui-provider"/>
                            <w:i/>
                            <w:iCs/>
                          </w:rPr>
                          <w:t xml:space="preserve"> </w:t>
                        </w:r>
                        <w:proofErr w:type="spellStart"/>
                        <w:r w:rsidRPr="000B79F5">
                          <w:rPr>
                            <w:rStyle w:val="ui-provider"/>
                            <w:i/>
                            <w:iCs/>
                          </w:rPr>
                          <w:t>stránky</w:t>
                        </w:r>
                        <w:proofErr w:type="spellEnd"/>
                        <w:r w:rsidRPr="000B79F5">
                          <w:rPr>
                            <w:rStyle w:val="ui-provider"/>
                            <w:i/>
                            <w:iCs/>
                          </w:rPr>
                          <w:t xml:space="preserve">, </w:t>
                        </w:r>
                        <w:proofErr w:type="spellStart"/>
                        <w:r w:rsidRPr="000B79F5">
                          <w:rPr>
                            <w:rStyle w:val="ui-provider"/>
                            <w:i/>
                            <w:iCs/>
                          </w:rPr>
                          <w:t>díky</w:t>
                        </w:r>
                        <w:proofErr w:type="spellEnd"/>
                        <w:r w:rsidRPr="000B79F5">
                          <w:rPr>
                            <w:rStyle w:val="ui-provider"/>
                            <w:i/>
                            <w:iCs/>
                          </w:rPr>
                          <w:t xml:space="preserve"> </w:t>
                        </w:r>
                        <w:proofErr w:type="spellStart"/>
                        <w:r w:rsidRPr="000B79F5">
                          <w:rPr>
                            <w:rStyle w:val="ui-provider"/>
                            <w:i/>
                            <w:iCs/>
                          </w:rPr>
                          <w:t>nimž</w:t>
                        </w:r>
                        <w:proofErr w:type="spellEnd"/>
                        <w:r w:rsidRPr="000B79F5">
                          <w:rPr>
                            <w:rStyle w:val="ui-provider"/>
                            <w:i/>
                            <w:iCs/>
                          </w:rPr>
                          <w:t xml:space="preserve"> </w:t>
                        </w:r>
                        <w:proofErr w:type="spellStart"/>
                        <w:r w:rsidRPr="000B79F5">
                          <w:rPr>
                            <w:rStyle w:val="ui-provider"/>
                            <w:i/>
                            <w:iCs/>
                          </w:rPr>
                          <w:t>byl</w:t>
                        </w:r>
                        <w:proofErr w:type="spellEnd"/>
                        <w:r w:rsidRPr="000B79F5">
                          <w:rPr>
                            <w:rStyle w:val="ui-provider"/>
                            <w:i/>
                            <w:iCs/>
                          </w:rPr>
                          <w:t xml:space="preserve"> </w:t>
                        </w:r>
                        <w:proofErr w:type="spellStart"/>
                        <w:r w:rsidRPr="000B79F5">
                          <w:rPr>
                            <w:rStyle w:val="ui-provider"/>
                            <w:i/>
                            <w:iCs/>
                          </w:rPr>
                          <w:t>doposud</w:t>
                        </w:r>
                        <w:proofErr w:type="spellEnd"/>
                        <w:r w:rsidRPr="000B79F5">
                          <w:rPr>
                            <w:rStyle w:val="ui-provider"/>
                            <w:i/>
                            <w:iCs/>
                          </w:rPr>
                          <w:t xml:space="preserve"> </w:t>
                        </w:r>
                        <w:proofErr w:type="spellStart"/>
                        <w:r w:rsidRPr="000B79F5">
                          <w:rPr>
                            <w:rStyle w:val="ui-provider"/>
                            <w:i/>
                            <w:iCs/>
                          </w:rPr>
                          <w:t>tak</w:t>
                        </w:r>
                        <w:proofErr w:type="spellEnd"/>
                        <w:r w:rsidRPr="000B79F5">
                          <w:rPr>
                            <w:rStyle w:val="ui-provider"/>
                            <w:i/>
                            <w:iCs/>
                          </w:rPr>
                          <w:t xml:space="preserve"> </w:t>
                        </w:r>
                        <w:proofErr w:type="spellStart"/>
                        <w:r w:rsidRPr="000B79F5">
                          <w:rPr>
                            <w:rStyle w:val="ui-provider"/>
                            <w:i/>
                            <w:iCs/>
                          </w:rPr>
                          <w:t>úspěšný</w:t>
                        </w:r>
                        <w:proofErr w:type="spellEnd"/>
                        <w:r w:rsidRPr="000B79F5">
                          <w:rPr>
                            <w:rStyle w:val="ui-provider"/>
                            <w:i/>
                            <w:iCs/>
                          </w:rPr>
                          <w:t xml:space="preserve">, ale </w:t>
                        </w:r>
                        <w:proofErr w:type="spellStart"/>
                        <w:r w:rsidRPr="000B79F5">
                          <w:rPr>
                            <w:rStyle w:val="ui-provider"/>
                            <w:i/>
                            <w:iCs/>
                          </w:rPr>
                          <w:t>zároveň</w:t>
                        </w:r>
                        <w:proofErr w:type="spellEnd"/>
                        <w:r w:rsidRPr="000B79F5">
                          <w:rPr>
                            <w:rStyle w:val="ui-provider"/>
                            <w:i/>
                            <w:iCs/>
                          </w:rPr>
                          <w:t xml:space="preserve"> se </w:t>
                        </w:r>
                        <w:proofErr w:type="spellStart"/>
                        <w:r w:rsidRPr="000B79F5">
                          <w:rPr>
                            <w:rStyle w:val="ui-provider"/>
                            <w:i/>
                            <w:iCs/>
                          </w:rPr>
                          <w:t>vyznačuje</w:t>
                        </w:r>
                        <w:proofErr w:type="spellEnd"/>
                        <w:r w:rsidRPr="000B79F5">
                          <w:rPr>
                            <w:rStyle w:val="ui-provider"/>
                            <w:i/>
                            <w:iCs/>
                          </w:rPr>
                          <w:t xml:space="preserve"> </w:t>
                        </w:r>
                        <w:proofErr w:type="spellStart"/>
                        <w:r w:rsidRPr="000B79F5">
                          <w:rPr>
                            <w:rStyle w:val="ui-provider"/>
                            <w:i/>
                            <w:iCs/>
                          </w:rPr>
                          <w:t>novými</w:t>
                        </w:r>
                        <w:proofErr w:type="spellEnd"/>
                        <w:r w:rsidRPr="000B79F5">
                          <w:rPr>
                            <w:rStyle w:val="ui-provider"/>
                            <w:i/>
                            <w:iCs/>
                          </w:rPr>
                          <w:t xml:space="preserve">, </w:t>
                        </w:r>
                        <w:proofErr w:type="spellStart"/>
                        <w:r w:rsidRPr="000B79F5">
                          <w:rPr>
                            <w:rStyle w:val="ui-provider"/>
                            <w:i/>
                            <w:iCs/>
                          </w:rPr>
                          <w:t>atletičtějšími</w:t>
                        </w:r>
                        <w:proofErr w:type="spellEnd"/>
                        <w:r w:rsidRPr="000B79F5">
                          <w:rPr>
                            <w:rStyle w:val="ui-provider"/>
                            <w:i/>
                            <w:iCs/>
                          </w:rPr>
                          <w:t xml:space="preserve"> a </w:t>
                        </w:r>
                        <w:proofErr w:type="spellStart"/>
                        <w:r w:rsidRPr="000B79F5">
                          <w:rPr>
                            <w:rStyle w:val="ui-provider"/>
                            <w:i/>
                            <w:iCs/>
                          </w:rPr>
                          <w:t>dynamičtějšími</w:t>
                        </w:r>
                        <w:proofErr w:type="spellEnd"/>
                        <w:r w:rsidRPr="000B79F5">
                          <w:rPr>
                            <w:rStyle w:val="ui-provider"/>
                            <w:i/>
                            <w:iCs/>
                          </w:rPr>
                          <w:t xml:space="preserve"> </w:t>
                        </w:r>
                        <w:proofErr w:type="spellStart"/>
                        <w:r w:rsidRPr="000B79F5">
                          <w:rPr>
                            <w:rStyle w:val="ui-provider"/>
                            <w:i/>
                            <w:iCs/>
                          </w:rPr>
                          <w:t>tvary</w:t>
                        </w:r>
                        <w:proofErr w:type="spellEnd"/>
                        <w:r w:rsidRPr="000B79F5">
                          <w:rPr>
                            <w:rStyle w:val="ui-provider"/>
                            <w:i/>
                            <w:iCs/>
                          </w:rPr>
                          <w:t xml:space="preserve">. </w:t>
                        </w:r>
                      </w:p>
                      <w:p w14:paraId="1C4BB31E" w14:textId="0FF33271" w:rsidR="00FB331C" w:rsidRPr="00930E26" w:rsidRDefault="000B79F5" w:rsidP="000B79F5">
                        <w:pPr>
                          <w:rPr>
                            <w:i/>
                            <w:iCs/>
                          </w:rPr>
                        </w:pPr>
                        <w:proofErr w:type="spellStart"/>
                        <w:r w:rsidRPr="000B79F5">
                          <w:rPr>
                            <w:rStyle w:val="ui-provider"/>
                            <w:i/>
                            <w:iCs/>
                          </w:rPr>
                          <w:t>Zcela</w:t>
                        </w:r>
                        <w:proofErr w:type="spellEnd"/>
                        <w:r w:rsidRPr="000B79F5">
                          <w:rPr>
                            <w:rStyle w:val="ui-provider"/>
                            <w:i/>
                            <w:iCs/>
                          </w:rPr>
                          <w:t xml:space="preserve"> </w:t>
                        </w:r>
                        <w:proofErr w:type="spellStart"/>
                        <w:r w:rsidRPr="000B79F5">
                          <w:rPr>
                            <w:rStyle w:val="ui-provider"/>
                            <w:i/>
                            <w:iCs/>
                          </w:rPr>
                          <w:t>proměněná</w:t>
                        </w:r>
                        <w:proofErr w:type="spellEnd"/>
                        <w:r w:rsidRPr="000B79F5">
                          <w:rPr>
                            <w:rStyle w:val="ui-provider"/>
                            <w:i/>
                            <w:iCs/>
                          </w:rPr>
                          <w:t xml:space="preserve"> </w:t>
                        </w:r>
                        <w:proofErr w:type="spellStart"/>
                        <w:r w:rsidRPr="000B79F5">
                          <w:rPr>
                            <w:rStyle w:val="ui-provider"/>
                            <w:i/>
                            <w:iCs/>
                          </w:rPr>
                          <w:t>horizontální</w:t>
                        </w:r>
                        <w:proofErr w:type="spellEnd"/>
                        <w:r w:rsidRPr="000B79F5">
                          <w:rPr>
                            <w:rStyle w:val="ui-provider"/>
                            <w:i/>
                            <w:iCs/>
                          </w:rPr>
                          <w:t xml:space="preserve"> </w:t>
                        </w:r>
                        <w:proofErr w:type="spellStart"/>
                        <w:r w:rsidRPr="000B79F5">
                          <w:rPr>
                            <w:rStyle w:val="ui-provider"/>
                            <w:i/>
                            <w:iCs/>
                          </w:rPr>
                          <w:t>přední</w:t>
                        </w:r>
                        <w:proofErr w:type="spellEnd"/>
                        <w:r w:rsidRPr="000B79F5">
                          <w:rPr>
                            <w:rStyle w:val="ui-provider"/>
                            <w:i/>
                            <w:iCs/>
                          </w:rPr>
                          <w:t xml:space="preserve"> </w:t>
                        </w:r>
                        <w:proofErr w:type="spellStart"/>
                        <w:r w:rsidRPr="000B79F5">
                          <w:rPr>
                            <w:rStyle w:val="ui-provider"/>
                            <w:i/>
                            <w:iCs/>
                          </w:rPr>
                          <w:t>část</w:t>
                        </w:r>
                        <w:proofErr w:type="spellEnd"/>
                        <w:r w:rsidRPr="000B79F5">
                          <w:rPr>
                            <w:rStyle w:val="ui-provider"/>
                            <w:i/>
                            <w:iCs/>
                          </w:rPr>
                          <w:t xml:space="preserve"> </w:t>
                        </w:r>
                        <w:proofErr w:type="spellStart"/>
                        <w:r w:rsidRPr="000B79F5">
                          <w:rPr>
                            <w:rStyle w:val="ui-provider"/>
                            <w:i/>
                            <w:iCs/>
                          </w:rPr>
                          <w:t>vozu</w:t>
                        </w:r>
                        <w:proofErr w:type="spellEnd"/>
                        <w:r w:rsidRPr="000B79F5">
                          <w:rPr>
                            <w:rStyle w:val="ui-provider"/>
                            <w:i/>
                            <w:iCs/>
                          </w:rPr>
                          <w:t xml:space="preserve"> </w:t>
                        </w:r>
                        <w:proofErr w:type="spellStart"/>
                        <w:r w:rsidRPr="000B79F5">
                          <w:rPr>
                            <w:rStyle w:val="ui-provider"/>
                            <w:i/>
                            <w:iCs/>
                          </w:rPr>
                          <w:t>působí</w:t>
                        </w:r>
                        <w:proofErr w:type="spellEnd"/>
                        <w:r w:rsidRPr="000B79F5">
                          <w:rPr>
                            <w:rStyle w:val="ui-provider"/>
                            <w:i/>
                            <w:iCs/>
                          </w:rPr>
                          <w:t xml:space="preserve"> </w:t>
                        </w:r>
                        <w:proofErr w:type="spellStart"/>
                        <w:r w:rsidRPr="000B79F5">
                          <w:rPr>
                            <w:rStyle w:val="ui-provider"/>
                            <w:i/>
                            <w:iCs/>
                          </w:rPr>
                          <w:t>moderně</w:t>
                        </w:r>
                        <w:proofErr w:type="spellEnd"/>
                        <w:r w:rsidRPr="000B79F5">
                          <w:rPr>
                            <w:rStyle w:val="ui-provider"/>
                            <w:i/>
                            <w:iCs/>
                          </w:rPr>
                          <w:t xml:space="preserve"> a </w:t>
                        </w:r>
                        <w:proofErr w:type="spellStart"/>
                        <w:r w:rsidRPr="000B79F5">
                          <w:rPr>
                            <w:rStyle w:val="ui-provider"/>
                            <w:i/>
                            <w:iCs/>
                          </w:rPr>
                          <w:t>technologicky</w:t>
                        </w:r>
                        <w:proofErr w:type="spellEnd"/>
                        <w:r w:rsidRPr="000B79F5">
                          <w:rPr>
                            <w:rStyle w:val="ui-provider"/>
                            <w:i/>
                            <w:iCs/>
                          </w:rPr>
                          <w:t xml:space="preserve"> a </w:t>
                        </w:r>
                        <w:proofErr w:type="spellStart"/>
                        <w:r w:rsidRPr="000B79F5">
                          <w:rPr>
                            <w:rStyle w:val="ui-provider"/>
                            <w:i/>
                            <w:iCs/>
                          </w:rPr>
                          <w:t>dodává</w:t>
                        </w:r>
                        <w:proofErr w:type="spellEnd"/>
                        <w:r w:rsidRPr="000B79F5">
                          <w:rPr>
                            <w:rStyle w:val="ui-provider"/>
                            <w:i/>
                            <w:iCs/>
                          </w:rPr>
                          <w:t xml:space="preserve"> mu </w:t>
                        </w:r>
                        <w:proofErr w:type="spellStart"/>
                        <w:r w:rsidRPr="000B79F5">
                          <w:rPr>
                            <w:rStyle w:val="ui-provider"/>
                            <w:i/>
                            <w:iCs/>
                          </w:rPr>
                          <w:t>výraznou</w:t>
                        </w:r>
                        <w:proofErr w:type="spellEnd"/>
                        <w:r w:rsidRPr="000B79F5">
                          <w:rPr>
                            <w:rStyle w:val="ui-provider"/>
                            <w:i/>
                            <w:iCs/>
                          </w:rPr>
                          <w:t xml:space="preserve"> </w:t>
                        </w:r>
                        <w:proofErr w:type="spellStart"/>
                        <w:r w:rsidRPr="000B79F5">
                          <w:rPr>
                            <w:rStyle w:val="ui-provider"/>
                            <w:i/>
                            <w:iCs/>
                          </w:rPr>
                          <w:t>stylistickou</w:t>
                        </w:r>
                        <w:proofErr w:type="spellEnd"/>
                        <w:r w:rsidRPr="000B79F5">
                          <w:rPr>
                            <w:rStyle w:val="ui-provider"/>
                            <w:i/>
                            <w:iCs/>
                          </w:rPr>
                          <w:t xml:space="preserve"> </w:t>
                        </w:r>
                        <w:proofErr w:type="spellStart"/>
                        <w:r w:rsidRPr="000B79F5">
                          <w:rPr>
                            <w:rStyle w:val="ui-provider"/>
                            <w:i/>
                            <w:iCs/>
                          </w:rPr>
                          <w:t>identitu</w:t>
                        </w:r>
                        <w:proofErr w:type="spellEnd"/>
                        <w:r w:rsidRPr="000B79F5">
                          <w:rPr>
                            <w:rStyle w:val="ui-provider"/>
                            <w:i/>
                            <w:iCs/>
                          </w:rPr>
                          <w:t>.</w:t>
                        </w:r>
                      </w:p>
                    </w:txbxContent>
                  </v:textbox>
                </v:shape>
                <v:shape id="Graphique 12" o:spid="_x0000_s1033" type="#_x0000_t75" style="position:absolute;left:52604;top:34500;width:4064;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">
                  <v:imagedata r:id="rId16" o:title=""/>
                </v:shape>
                <w10:wrap type="topAndBottom" anchorx="margin"/>
              </v:group>
            </w:pict>
          </mc:Fallback>
        </mc:AlternateContent>
      </w:r>
    </w:p>
    <w:p w14:paraId="5FFCC4EA" w14:textId="42D595D5" w:rsidR="00FB331C" w:rsidRPr="000A48E3" w:rsidRDefault="00557C38" w:rsidP="00557C38">
      <w:pPr>
        <w:ind w:left="708" w:firstLine="708"/>
        <w:rPr>
          <w:rFonts w:cstheme="minorHAnsi"/>
          <w:b/>
          <w:bCs/>
          <w:lang w:val="cs-CZ"/>
        </w:rPr>
      </w:pPr>
      <w:r w:rsidRPr="000A48E3">
        <w:rPr>
          <w:rFonts w:cstheme="minorHAnsi"/>
          <w:b/>
          <w:bCs/>
          <w:lang w:val="cs-CZ"/>
        </w:rPr>
        <w:t xml:space="preserve">Paula </w:t>
      </w:r>
      <w:proofErr w:type="spellStart"/>
      <w:r w:rsidRPr="000A48E3">
        <w:rPr>
          <w:rFonts w:cstheme="minorHAnsi"/>
          <w:b/>
          <w:bCs/>
          <w:lang w:val="cs-CZ"/>
        </w:rPr>
        <w:t>Fabregat</w:t>
      </w:r>
      <w:proofErr w:type="spellEnd"/>
      <w:r w:rsidRPr="000A48E3">
        <w:rPr>
          <w:rFonts w:cstheme="minorHAnsi"/>
          <w:b/>
          <w:bCs/>
          <w:lang w:val="cs-CZ"/>
        </w:rPr>
        <w:t xml:space="preserve">, </w:t>
      </w:r>
      <w:r w:rsidR="000B79F5" w:rsidRPr="000A48E3">
        <w:rPr>
          <w:rFonts w:cstheme="minorHAnsi"/>
          <w:b/>
          <w:bCs/>
          <w:lang w:val="cs-CZ"/>
        </w:rPr>
        <w:t>Ředitelka designu, Renault</w:t>
      </w:r>
    </w:p>
    <w:p w14:paraId="6507E9BC" w14:textId="77777777" w:rsidR="00557C38" w:rsidRPr="000A48E3" w:rsidRDefault="00557C38" w:rsidP="00557C38">
      <w:pPr>
        <w:ind w:left="708" w:firstLine="708"/>
        <w:rPr>
          <w:rFonts w:cstheme="minorHAnsi"/>
          <w:b/>
          <w:bCs/>
          <w:lang w:val="cs-CZ"/>
        </w:rPr>
      </w:pPr>
    </w:p>
    <w:p w14:paraId="407FD15A" w14:textId="77777777" w:rsidR="00557C38" w:rsidRPr="000A48E3" w:rsidRDefault="00557C38" w:rsidP="00557C38">
      <w:pPr>
        <w:ind w:left="708" w:firstLine="708"/>
        <w:rPr>
          <w:rFonts w:cstheme="minorHAnsi"/>
          <w:lang w:val="cs-CZ"/>
        </w:rPr>
      </w:pPr>
    </w:p>
    <w:p w14:paraId="6AF7CD6E" w14:textId="0437E315" w:rsidR="00EB6A28" w:rsidRPr="000A48E3" w:rsidRDefault="000B79F5" w:rsidP="00CC1D6B">
      <w:pPr>
        <w:shd w:val="clear" w:color="auto" w:fill="BFBFBF" w:themeFill="background1" w:themeFillShade="BF"/>
        <w:rPr>
          <w:rFonts w:cstheme="minorHAnsi"/>
          <w:b/>
          <w:bCs/>
          <w:lang w:val="cs-CZ"/>
        </w:rPr>
      </w:pPr>
      <w:r w:rsidRPr="000A48E3">
        <w:rPr>
          <w:rFonts w:cstheme="minorHAnsi"/>
          <w:b/>
          <w:bCs/>
          <w:lang w:val="cs-CZ"/>
        </w:rPr>
        <w:lastRenderedPageBreak/>
        <w:t>AREÁL VE VALLADOLIDU SE PŘIPRAVUJE NA NOVÝ CAPTUR</w:t>
      </w:r>
    </w:p>
    <w:p w14:paraId="4C6EF8D9" w14:textId="77777777" w:rsidR="00CC1D6B" w:rsidRPr="000A48E3" w:rsidRDefault="00CC1D6B" w:rsidP="00CC1D6B">
      <w:pPr>
        <w:shd w:val="clear" w:color="auto" w:fill="BFBFBF" w:themeFill="background1" w:themeFillShade="BF"/>
        <w:rPr>
          <w:rFonts w:cstheme="minorHAnsi"/>
          <w:b/>
          <w:bCs/>
          <w:lang w:val="cs-CZ"/>
        </w:rPr>
      </w:pPr>
    </w:p>
    <w:p w14:paraId="733DDFCE" w14:textId="77777777" w:rsidR="000B79F5" w:rsidRPr="000A48E3" w:rsidRDefault="000B79F5" w:rsidP="000B79F5">
      <w:pPr>
        <w:shd w:val="clear" w:color="auto" w:fill="BFBFBF" w:themeFill="background1" w:themeFillShade="BF"/>
        <w:rPr>
          <w:rFonts w:cstheme="minorHAnsi"/>
          <w:lang w:val="cs-CZ"/>
        </w:rPr>
      </w:pPr>
      <w:r w:rsidRPr="000A48E3">
        <w:rPr>
          <w:rFonts w:cstheme="minorHAnsi"/>
          <w:lang w:val="cs-CZ"/>
        </w:rPr>
        <w:t xml:space="preserve">Od roku 1953 vyrobila společnost Renault ve Valladolidu (Španělsko) již více než 8 milionů vozidel. </w:t>
      </w:r>
    </w:p>
    <w:p w14:paraId="27BFE88F" w14:textId="77777777" w:rsidR="000B79F5" w:rsidRPr="000A48E3" w:rsidRDefault="000B79F5" w:rsidP="000B79F5">
      <w:pPr>
        <w:shd w:val="clear" w:color="auto" w:fill="BFBFBF" w:themeFill="background1" w:themeFillShade="BF"/>
        <w:rPr>
          <w:rFonts w:cstheme="minorHAnsi"/>
          <w:lang w:val="cs-CZ"/>
        </w:rPr>
      </w:pPr>
      <w:r w:rsidRPr="000A48E3">
        <w:rPr>
          <w:rFonts w:cstheme="minorHAnsi"/>
          <w:lang w:val="cs-CZ"/>
        </w:rPr>
        <w:t xml:space="preserve">Od uvedení první generace na trh v roce 2013 zde bylo vyrobeno celkem 2,2 milionu vozů </w:t>
      </w:r>
      <w:proofErr w:type="spellStart"/>
      <w:r w:rsidRPr="000A48E3">
        <w:rPr>
          <w:rFonts w:cstheme="minorHAnsi"/>
          <w:lang w:val="cs-CZ"/>
        </w:rPr>
        <w:t>Captur</w:t>
      </w:r>
      <w:proofErr w:type="spellEnd"/>
      <w:r w:rsidRPr="000A48E3">
        <w:rPr>
          <w:rFonts w:cstheme="minorHAnsi"/>
          <w:lang w:val="cs-CZ"/>
        </w:rPr>
        <w:t xml:space="preserve">. Dnes se závod připravuje na uvedení nového modelu </w:t>
      </w:r>
      <w:proofErr w:type="spellStart"/>
      <w:r w:rsidRPr="000A48E3">
        <w:rPr>
          <w:rFonts w:cstheme="minorHAnsi"/>
          <w:lang w:val="cs-CZ"/>
        </w:rPr>
        <w:t>Captur</w:t>
      </w:r>
      <w:proofErr w:type="spellEnd"/>
      <w:r w:rsidRPr="000A48E3">
        <w:rPr>
          <w:rFonts w:cstheme="minorHAnsi"/>
          <w:lang w:val="cs-CZ"/>
        </w:rPr>
        <w:t xml:space="preserve"> a zároveň pokračuje ve své transformaci. </w:t>
      </w:r>
    </w:p>
    <w:p w14:paraId="08498035" w14:textId="77777777" w:rsidR="000B79F5" w:rsidRPr="000A48E3" w:rsidRDefault="000B79F5" w:rsidP="000B79F5">
      <w:pPr>
        <w:shd w:val="clear" w:color="auto" w:fill="BFBFBF" w:themeFill="background1" w:themeFillShade="BF"/>
        <w:rPr>
          <w:rFonts w:cstheme="minorHAnsi"/>
          <w:lang w:val="cs-CZ"/>
        </w:rPr>
      </w:pPr>
      <w:r w:rsidRPr="000A48E3">
        <w:rPr>
          <w:rFonts w:cstheme="minorHAnsi"/>
          <w:lang w:val="cs-CZ"/>
        </w:rPr>
        <w:t xml:space="preserve">Digitalizace procesů a nástup umělé inteligence umožňují výrazně snížit spotřebu energie a vody, přičemž klíčovou roli hraje kvalita. Instalace kamer v kombinaci s umělou inteligencí zlepšila sledovatelnost a rychlost reakce.  </w:t>
      </w:r>
    </w:p>
    <w:p w14:paraId="67B9D658" w14:textId="473E8B38" w:rsidR="00796546" w:rsidRPr="000A48E3" w:rsidRDefault="000B79F5" w:rsidP="000B79F5">
      <w:pPr>
        <w:shd w:val="clear" w:color="auto" w:fill="BFBFBF" w:themeFill="background1" w:themeFillShade="BF"/>
        <w:rPr>
          <w:rFonts w:cstheme="minorHAnsi"/>
          <w:lang w:val="cs-CZ"/>
        </w:rPr>
        <w:sectPr w:rsidR="00796546" w:rsidRPr="000A48E3" w:rsidSect="00A17624">
          <w:pgSz w:w="11901" w:h="16817"/>
          <w:pgMar w:top="2835" w:right="1021" w:bottom="1814" w:left="1021" w:header="709" w:footer="454" w:gutter="0"/>
          <w:cols w:space="708"/>
          <w:titlePg/>
          <w:docGrid w:linePitch="360"/>
        </w:sectPr>
      </w:pPr>
      <w:r w:rsidRPr="000A48E3">
        <w:rPr>
          <w:rFonts w:cstheme="minorHAnsi"/>
          <w:lang w:val="cs-CZ"/>
        </w:rPr>
        <w:t xml:space="preserve">Nový </w:t>
      </w:r>
      <w:proofErr w:type="spellStart"/>
      <w:r w:rsidRPr="000A48E3">
        <w:rPr>
          <w:rFonts w:cstheme="minorHAnsi"/>
          <w:lang w:val="cs-CZ"/>
        </w:rPr>
        <w:t>Captur</w:t>
      </w:r>
      <w:proofErr w:type="spellEnd"/>
      <w:r w:rsidRPr="000A48E3">
        <w:rPr>
          <w:rFonts w:cstheme="minorHAnsi"/>
          <w:lang w:val="cs-CZ"/>
        </w:rPr>
        <w:t xml:space="preserve"> byl podroben "testovacím jízdám". To znamená, že 70 vozidel ujede před komerčním uvedením na trh 1 milion kilometrů. Cílem je identifikovat oblasti, které je třeba zlepšit, aby nový </w:t>
      </w:r>
      <w:proofErr w:type="spellStart"/>
      <w:r w:rsidRPr="000A48E3">
        <w:rPr>
          <w:rFonts w:cstheme="minorHAnsi"/>
          <w:lang w:val="cs-CZ"/>
        </w:rPr>
        <w:t>Captur</w:t>
      </w:r>
      <w:proofErr w:type="spellEnd"/>
      <w:r w:rsidRPr="000A48E3">
        <w:rPr>
          <w:rFonts w:cstheme="minorHAnsi"/>
          <w:lang w:val="cs-CZ"/>
        </w:rPr>
        <w:t xml:space="preserve"> představoval špičku v oblasti potěšení z řízení, kvality a spolehlivosti.</w:t>
      </w:r>
    </w:p>
    <w:p w14:paraId="17CD64AC" w14:textId="54BF1ABC" w:rsidR="009D0920" w:rsidRPr="000A48E3" w:rsidRDefault="00203E91" w:rsidP="00E71A2C">
      <w:pPr>
        <w:pStyle w:val="Title1"/>
        <w:rPr>
          <w:lang w:val="cs-CZ"/>
        </w:rPr>
      </w:pPr>
      <w:bookmarkStart w:id="2" w:name="_Toc162973784"/>
      <w:r w:rsidRPr="000A48E3">
        <w:rPr>
          <w:lang w:val="cs-CZ"/>
        </w:rPr>
        <w:lastRenderedPageBreak/>
        <w:t>DYNAMIČTĚJŠÍ DESIGN EXTERIÉRU</w:t>
      </w:r>
      <w:bookmarkEnd w:id="2"/>
    </w:p>
    <w:p w14:paraId="74FD4CD5" w14:textId="4CB44774" w:rsidR="00DF5DF6" w:rsidRPr="000A48E3" w:rsidRDefault="002B786B" w:rsidP="00DF5DF6">
      <w:pPr>
        <w:rPr>
          <w:lang w:val="cs-CZ"/>
        </w:rPr>
      </w:pPr>
      <w:r w:rsidRPr="000A48E3">
        <w:rPr>
          <w:i/>
          <w:iCs/>
          <w:lang w:val="cs-CZ"/>
        </w:rPr>
        <w:br/>
      </w:r>
      <w:r w:rsidR="00E31CBA" w:rsidRPr="000A48E3">
        <w:rPr>
          <w:i/>
          <w:iCs/>
          <w:noProof/>
          <w:lang w:val="cs-CZ"/>
        </w:rPr>
        <w:drawing>
          <wp:inline distT="0" distB="0" distL="0" distR="0" wp14:anchorId="09E237F6" wp14:editId="03ED56B3">
            <wp:extent cx="6324600" cy="3573399"/>
            <wp:effectExtent l="0" t="0" r="0" b="8255"/>
            <wp:docPr id="3" name="Image 3" descr="Une image contenant véhicule, Véhicule terrestre, Conception automobile, pare-cho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véhicule, Véhicule terrestre, Conception automobile, pare-choc&#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330643" cy="3576813"/>
                    </a:xfrm>
                    <a:prstGeom prst="rect">
                      <a:avLst/>
                    </a:prstGeom>
                  </pic:spPr>
                </pic:pic>
              </a:graphicData>
            </a:graphic>
          </wp:inline>
        </w:drawing>
      </w:r>
      <w:r w:rsidR="004E6CEB" w:rsidRPr="000A48E3">
        <w:rPr>
          <w:i/>
          <w:iCs/>
          <w:lang w:val="cs-CZ"/>
        </w:rPr>
        <w:t xml:space="preserve">Nový </w:t>
      </w:r>
      <w:proofErr w:type="spellStart"/>
      <w:r w:rsidR="004E6CEB" w:rsidRPr="000A48E3">
        <w:rPr>
          <w:i/>
          <w:iCs/>
          <w:lang w:val="cs-CZ"/>
        </w:rPr>
        <w:t>Captur</w:t>
      </w:r>
      <w:proofErr w:type="spellEnd"/>
      <w:r w:rsidR="004E6CEB" w:rsidRPr="000A48E3">
        <w:rPr>
          <w:i/>
          <w:iCs/>
          <w:lang w:val="cs-CZ"/>
        </w:rPr>
        <w:t xml:space="preserve"> má nov</w:t>
      </w:r>
      <w:r w:rsidR="0017555B">
        <w:rPr>
          <w:i/>
          <w:iCs/>
          <w:lang w:val="cs-CZ"/>
        </w:rPr>
        <w:t>ý lak</w:t>
      </w:r>
      <w:r w:rsidR="004E6CEB" w:rsidRPr="000A48E3">
        <w:rPr>
          <w:i/>
          <w:iCs/>
          <w:lang w:val="cs-CZ"/>
        </w:rPr>
        <w:t xml:space="preserve"> šedá Rafale a výbavový stupeň Esprit Alpine, takže jeho křivky jsou atletičtější a atraktivnější. Přední část vozu je ústředním prvkem nového designu, upoutá pozornost svými odlesky, hrou světla a materiálů. Díky novému světelnému podpisu a dvoubarevné karoserii umožňující 14 konfigurací je nový </w:t>
      </w:r>
      <w:proofErr w:type="spellStart"/>
      <w:r w:rsidR="004E6CEB" w:rsidRPr="000A48E3">
        <w:rPr>
          <w:i/>
          <w:iCs/>
          <w:lang w:val="cs-CZ"/>
        </w:rPr>
        <w:t>Captur</w:t>
      </w:r>
      <w:proofErr w:type="spellEnd"/>
      <w:r w:rsidR="004E6CEB" w:rsidRPr="000A48E3">
        <w:rPr>
          <w:i/>
          <w:iCs/>
          <w:lang w:val="cs-CZ"/>
        </w:rPr>
        <w:t xml:space="preserve"> svůdnější než kdykoli předtím.</w:t>
      </w:r>
      <w:r w:rsidR="00DF5DF6" w:rsidRPr="000A48E3">
        <w:rPr>
          <w:i/>
          <w:iCs/>
          <w:lang w:val="cs-CZ"/>
        </w:rPr>
        <w:br/>
      </w:r>
    </w:p>
    <w:p w14:paraId="34797B38" w14:textId="22A38397" w:rsidR="00DF5DF6" w:rsidRPr="000A48E3" w:rsidRDefault="004E6CEB" w:rsidP="004D4A1D">
      <w:pPr>
        <w:pStyle w:val="Title2"/>
        <w:rPr>
          <w:lang w:val="cs-CZ"/>
        </w:rPr>
      </w:pPr>
      <w:bookmarkStart w:id="3" w:name="_Toc162973785"/>
      <w:r w:rsidRPr="000A48E3">
        <w:rPr>
          <w:lang w:val="cs-CZ"/>
        </w:rPr>
        <w:t>Proměněná přední část</w:t>
      </w:r>
      <w:bookmarkEnd w:id="3"/>
    </w:p>
    <w:p w14:paraId="39FF33E2" w14:textId="1819518C" w:rsidR="00AB2F22" w:rsidRPr="000A48E3" w:rsidRDefault="00AB2F22" w:rsidP="00AB2F22">
      <w:pPr>
        <w:rPr>
          <w:lang w:val="cs-CZ"/>
        </w:rPr>
      </w:pPr>
      <w:r w:rsidRPr="000A48E3">
        <w:rPr>
          <w:lang w:val="cs-CZ"/>
        </w:rPr>
        <w:t xml:space="preserve">Hranatá maska chladiče, logo </w:t>
      </w:r>
      <w:proofErr w:type="spellStart"/>
      <w:r w:rsidRPr="000A48E3">
        <w:rPr>
          <w:lang w:val="cs-CZ"/>
        </w:rPr>
        <w:t>Nouvel'R</w:t>
      </w:r>
      <w:proofErr w:type="spellEnd"/>
      <w:r w:rsidRPr="000A48E3">
        <w:rPr>
          <w:lang w:val="cs-CZ"/>
        </w:rPr>
        <w:t xml:space="preserve"> integrované v jednom kuse do masky chladiče, vyšší, </w:t>
      </w:r>
      <w:proofErr w:type="spellStart"/>
      <w:r w:rsidRPr="000A48E3">
        <w:rPr>
          <w:lang w:val="cs-CZ"/>
        </w:rPr>
        <w:t>horizontálnější</w:t>
      </w:r>
      <w:proofErr w:type="spellEnd"/>
      <w:r w:rsidRPr="000A48E3">
        <w:rPr>
          <w:lang w:val="cs-CZ"/>
        </w:rPr>
        <w:t xml:space="preserve"> kapota... Nový design přední části je elegantnější</w:t>
      </w:r>
      <w:r w:rsidR="006776EA" w:rsidRPr="006776EA">
        <w:rPr>
          <w:lang w:val="cs-CZ"/>
        </w:rPr>
        <w:t xml:space="preserve">, </w:t>
      </w:r>
      <w:proofErr w:type="spellStart"/>
      <w:r w:rsidR="006776EA" w:rsidRPr="006776EA">
        <w:rPr>
          <w:lang w:val="cs-CZ"/>
        </w:rPr>
        <w:t>technologičtější</w:t>
      </w:r>
      <w:proofErr w:type="spellEnd"/>
      <w:r w:rsidR="006776EA" w:rsidRPr="006776EA">
        <w:rPr>
          <w:lang w:val="cs-CZ"/>
        </w:rPr>
        <w:t xml:space="preserve"> a</w:t>
      </w:r>
      <w:r w:rsidR="006776EA">
        <w:rPr>
          <w:lang w:val="cs-CZ"/>
        </w:rPr>
        <w:t xml:space="preserve"> </w:t>
      </w:r>
      <w:r w:rsidRPr="000A48E3">
        <w:rPr>
          <w:lang w:val="cs-CZ"/>
        </w:rPr>
        <w:t xml:space="preserve">dodává modelu nový </w:t>
      </w:r>
      <w:proofErr w:type="spellStart"/>
      <w:r w:rsidRPr="000A48E3">
        <w:rPr>
          <w:lang w:val="cs-CZ"/>
        </w:rPr>
        <w:t>Captur</w:t>
      </w:r>
      <w:proofErr w:type="spellEnd"/>
      <w:r w:rsidRPr="000A48E3">
        <w:rPr>
          <w:lang w:val="cs-CZ"/>
        </w:rPr>
        <w:t xml:space="preserve"> výraznou identitu.</w:t>
      </w:r>
    </w:p>
    <w:p w14:paraId="0E764490" w14:textId="599EC2D7" w:rsidR="00AB2F22" w:rsidRPr="000A48E3" w:rsidRDefault="00AB2F22" w:rsidP="00AB2F22">
      <w:pPr>
        <w:rPr>
          <w:lang w:val="cs-CZ"/>
        </w:rPr>
      </w:pPr>
      <w:r w:rsidRPr="000A48E3">
        <w:rPr>
          <w:lang w:val="cs-CZ"/>
        </w:rPr>
        <w:t xml:space="preserve">V horní části masky chladiče si různě tvarované </w:t>
      </w:r>
      <w:r w:rsidR="006776EA">
        <w:rPr>
          <w:lang w:val="cs-CZ"/>
        </w:rPr>
        <w:t>prolisy</w:t>
      </w:r>
      <w:r w:rsidRPr="000A48E3">
        <w:rPr>
          <w:lang w:val="cs-CZ"/>
        </w:rPr>
        <w:t xml:space="preserve"> v kombinaci s kontrastem mezi leskle černým pozadím a průhledností spodních částí hrají se světlem. Mnohočetné odlesky oživují mřížku chladiče jako vlna šířící se od kosočtverce uprostřed směrem ke světlometům a nárazníku, v němž jsou vyraženy malé rovnoběžníky. Toto pečlivé využití světla, materiálů a povrchů </w:t>
      </w:r>
      <w:proofErr w:type="gramStart"/>
      <w:r w:rsidRPr="000A48E3">
        <w:rPr>
          <w:lang w:val="cs-CZ"/>
        </w:rPr>
        <w:t>vytváří</w:t>
      </w:r>
      <w:proofErr w:type="gramEnd"/>
      <w:r w:rsidRPr="000A48E3">
        <w:rPr>
          <w:lang w:val="cs-CZ"/>
        </w:rPr>
        <w:t xml:space="preserve"> okouzlující vizuální efekt.</w:t>
      </w:r>
    </w:p>
    <w:p w14:paraId="6A310B85" w14:textId="77777777" w:rsidR="00AB2F22" w:rsidRPr="000A48E3" w:rsidRDefault="00AB2F22" w:rsidP="00AB2F22">
      <w:pPr>
        <w:rPr>
          <w:lang w:val="cs-CZ"/>
        </w:rPr>
      </w:pPr>
      <w:r w:rsidRPr="000A48E3">
        <w:rPr>
          <w:lang w:val="cs-CZ"/>
        </w:rPr>
        <w:t>Pro chlazení motoru je přední část vybavena horizontálním přívodem vzduchu nad aerodynamickou lištou a dalším v nárazníku. Dva průduchy na obou krajích přední části vedle světel pro denní svícení plní aerodynamickou roli a chladí přední brzdy.</w:t>
      </w:r>
    </w:p>
    <w:p w14:paraId="5326C2DD" w14:textId="7693EAE5" w:rsidR="00DF5DF6" w:rsidRPr="000A48E3" w:rsidRDefault="00AB2F22" w:rsidP="00AB2F22">
      <w:pPr>
        <w:rPr>
          <w:rFonts w:eastAsia="Times New Roman"/>
          <w:lang w:val="cs-CZ"/>
        </w:rPr>
      </w:pPr>
      <w:r w:rsidRPr="000A48E3">
        <w:rPr>
          <w:lang w:val="cs-CZ"/>
        </w:rPr>
        <w:t xml:space="preserve">Tento nový sofistikovaný design posiluje pocit, že se nový </w:t>
      </w:r>
      <w:proofErr w:type="spellStart"/>
      <w:r w:rsidRPr="000A48E3">
        <w:rPr>
          <w:lang w:val="cs-CZ"/>
        </w:rPr>
        <w:t>Captur</w:t>
      </w:r>
      <w:proofErr w:type="spellEnd"/>
      <w:r w:rsidRPr="000A48E3">
        <w:rPr>
          <w:lang w:val="cs-CZ"/>
        </w:rPr>
        <w:t xml:space="preserve"> posouvá na vyšší úroveň.</w:t>
      </w:r>
    </w:p>
    <w:p w14:paraId="110E7520" w14:textId="77777777" w:rsidR="00DF5DF6" w:rsidRPr="000A48E3" w:rsidRDefault="00DF5DF6" w:rsidP="00DF5DF6">
      <w:pPr>
        <w:rPr>
          <w:rFonts w:eastAsia="Times New Roman"/>
          <w:lang w:val="cs-CZ"/>
        </w:rPr>
      </w:pPr>
    </w:p>
    <w:p w14:paraId="72B0021F" w14:textId="2619B24D" w:rsidR="00DF5DF6" w:rsidRPr="000A48E3" w:rsidRDefault="002D4038" w:rsidP="004D4A1D">
      <w:pPr>
        <w:pStyle w:val="Title2"/>
        <w:rPr>
          <w:lang w:val="cs-CZ"/>
        </w:rPr>
      </w:pPr>
      <w:bookmarkStart w:id="4" w:name="_Toc162973786"/>
      <w:r w:rsidRPr="000A48E3">
        <w:rPr>
          <w:lang w:val="cs-CZ"/>
        </w:rPr>
        <w:lastRenderedPageBreak/>
        <w:drawing>
          <wp:anchor distT="0" distB="0" distL="114300" distR="114300" simplePos="0" relativeHeight="251660289" behindDoc="1" locked="0" layoutInCell="1" allowOverlap="1" wp14:anchorId="4FDC0681" wp14:editId="09164370">
            <wp:simplePos x="0" y="0"/>
            <wp:positionH relativeFrom="column">
              <wp:posOffset>-635</wp:posOffset>
            </wp:positionH>
            <wp:positionV relativeFrom="paragraph">
              <wp:posOffset>1905</wp:posOffset>
            </wp:positionV>
            <wp:extent cx="3073400" cy="2043811"/>
            <wp:effectExtent l="0" t="0" r="0" b="0"/>
            <wp:wrapTight wrapText="bothSides">
              <wp:wrapPolygon edited="0">
                <wp:start x="0" y="0"/>
                <wp:lineTo x="0" y="21345"/>
                <wp:lineTo x="21421" y="21345"/>
                <wp:lineTo x="21421" y="0"/>
                <wp:lineTo x="0" y="0"/>
              </wp:wrapPolygon>
            </wp:wrapTight>
            <wp:docPr id="12" name="Image 12" descr="Une image contenant véhicule, Véhicule terrestre, voiture, pare-cho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véhicule, Véhicule terrestre, voiture, pare-choc&#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073400" cy="2043811"/>
                    </a:xfrm>
                    <a:prstGeom prst="rect">
                      <a:avLst/>
                    </a:prstGeom>
                  </pic:spPr>
                </pic:pic>
              </a:graphicData>
            </a:graphic>
          </wp:anchor>
        </w:drawing>
      </w:r>
      <w:r w:rsidR="00AB2F22" w:rsidRPr="000A48E3">
        <w:rPr>
          <w:lang w:val="cs-CZ"/>
        </w:rPr>
        <w:t>Nový světelný podpis</w:t>
      </w:r>
      <w:bookmarkEnd w:id="4"/>
    </w:p>
    <w:p w14:paraId="654E53A0" w14:textId="071FC300" w:rsidR="00DF5DF6" w:rsidRPr="000A48E3" w:rsidRDefault="00AB2F22" w:rsidP="00DF5DF6">
      <w:pPr>
        <w:rPr>
          <w:lang w:val="cs-CZ"/>
        </w:rPr>
      </w:pPr>
      <w:r w:rsidRPr="000A48E3">
        <w:rPr>
          <w:lang w:val="cs-CZ"/>
        </w:rPr>
        <w:t xml:space="preserve">Nová přední světla jsou standardně vybavena technologií LED pro všechny úrovně výbavy. Stejně jako u </w:t>
      </w:r>
      <w:r w:rsidR="009762E8">
        <w:rPr>
          <w:lang w:val="cs-CZ"/>
        </w:rPr>
        <w:t xml:space="preserve">modelu </w:t>
      </w:r>
      <w:proofErr w:type="spellStart"/>
      <w:r w:rsidR="009762E8">
        <w:rPr>
          <w:lang w:val="cs-CZ"/>
        </w:rPr>
        <w:t>Clio</w:t>
      </w:r>
      <w:proofErr w:type="spellEnd"/>
      <w:r w:rsidRPr="000A48E3">
        <w:rPr>
          <w:lang w:val="cs-CZ"/>
        </w:rPr>
        <w:t xml:space="preserve"> je vertikální tvar polovičního kosočtverce LED světel pro denní svícení volně inspirován logem značky. V příjemném moderním stylu ožívají světlomety v nové světelné uvítací sekvenci při odemknutí dveří.</w:t>
      </w:r>
    </w:p>
    <w:p w14:paraId="08EAFE6A" w14:textId="77777777" w:rsidR="00DF5DF6" w:rsidRPr="000A48E3" w:rsidRDefault="00DF5DF6" w:rsidP="00DF5DF6">
      <w:pPr>
        <w:rPr>
          <w:lang w:val="cs-CZ"/>
        </w:rPr>
      </w:pPr>
    </w:p>
    <w:p w14:paraId="6287B66C" w14:textId="77777777" w:rsidR="002D4038" w:rsidRPr="000A48E3" w:rsidRDefault="002D4038" w:rsidP="00DF5DF6">
      <w:pPr>
        <w:rPr>
          <w:b/>
          <w:bCs/>
          <w:lang w:val="cs-CZ"/>
        </w:rPr>
      </w:pPr>
    </w:p>
    <w:p w14:paraId="3A2EE174" w14:textId="1F41A33C" w:rsidR="00DF5DF6" w:rsidRPr="000A48E3" w:rsidRDefault="00AB2F22" w:rsidP="004D4A1D">
      <w:pPr>
        <w:pStyle w:val="Title2"/>
        <w:rPr>
          <w:lang w:val="cs-CZ"/>
        </w:rPr>
      </w:pPr>
      <w:bookmarkStart w:id="5" w:name="_Toc162973787"/>
      <w:r w:rsidRPr="000A48E3">
        <w:rPr>
          <w:lang w:val="cs-CZ"/>
        </w:rPr>
        <w:t>Modernizovaná zadní část</w:t>
      </w:r>
      <w:bookmarkEnd w:id="5"/>
    </w:p>
    <w:p w14:paraId="3022FEAA" w14:textId="5DA1FE35" w:rsidR="00231F13" w:rsidRPr="000A48E3" w:rsidRDefault="00A862A6" w:rsidP="00DF5DF6">
      <w:pPr>
        <w:rPr>
          <w:lang w:val="cs-CZ"/>
        </w:rPr>
      </w:pPr>
      <w:r w:rsidRPr="000A48E3">
        <w:rPr>
          <w:lang w:val="cs-CZ"/>
        </w:rPr>
        <w:t>Kryt zadních světel je nyní průhledný a odhaluje vnitřní prostor světlometů. Toto stylové řešení v kombinaci s novým logem a přepracovaným difuzorem dodává zadní části vozu modernější vzhled a zlepšuje vním</w:t>
      </w:r>
      <w:r w:rsidR="009762E8">
        <w:rPr>
          <w:lang w:val="cs-CZ"/>
        </w:rPr>
        <w:t>anou kvalitu.</w:t>
      </w:r>
    </w:p>
    <w:p w14:paraId="4A7B5E9A" w14:textId="77777777" w:rsidR="00231F13" w:rsidRPr="000A48E3" w:rsidRDefault="00231F13" w:rsidP="00DF5DF6">
      <w:pPr>
        <w:rPr>
          <w:lang w:val="cs-CZ"/>
        </w:rPr>
      </w:pPr>
    </w:p>
    <w:p w14:paraId="266B4653" w14:textId="4A9167ED" w:rsidR="00DF5DF6" w:rsidRPr="000A48E3" w:rsidRDefault="00A862A6" w:rsidP="004D4A1D">
      <w:pPr>
        <w:pStyle w:val="Title2"/>
        <w:rPr>
          <w:lang w:val="cs-CZ"/>
        </w:rPr>
      </w:pPr>
      <w:bookmarkStart w:id="6" w:name="_Toc162973788"/>
      <w:r w:rsidRPr="000A48E3">
        <w:rPr>
          <w:lang w:val="cs-CZ"/>
        </w:rPr>
        <w:t>Tři vzhledy v závislosti na stupni výbavy</w:t>
      </w:r>
      <w:bookmarkEnd w:id="6"/>
    </w:p>
    <w:p w14:paraId="700FB9C8" w14:textId="77777777" w:rsidR="0081414C" w:rsidRPr="000A48E3" w:rsidRDefault="0081414C" w:rsidP="0081414C">
      <w:pPr>
        <w:rPr>
          <w:lang w:val="cs-CZ"/>
        </w:rPr>
      </w:pPr>
      <w:r w:rsidRPr="000A48E3">
        <w:rPr>
          <w:lang w:val="cs-CZ"/>
        </w:rPr>
        <w:t xml:space="preserve">Stupeň výbavy </w:t>
      </w:r>
      <w:proofErr w:type="spellStart"/>
      <w:r w:rsidRPr="000A48E3">
        <w:rPr>
          <w:lang w:val="cs-CZ"/>
        </w:rPr>
        <w:t>Evolution</w:t>
      </w:r>
      <w:proofErr w:type="spellEnd"/>
      <w:r w:rsidRPr="000A48E3">
        <w:rPr>
          <w:lang w:val="cs-CZ"/>
        </w:rPr>
        <w:t xml:space="preserve"> je vybaven 17palcovými disky kol </w:t>
      </w:r>
      <w:proofErr w:type="spellStart"/>
      <w:r w:rsidRPr="000A48E3">
        <w:rPr>
          <w:lang w:val="cs-CZ"/>
        </w:rPr>
        <w:t>Flexwheel</w:t>
      </w:r>
      <w:proofErr w:type="spellEnd"/>
      <w:r w:rsidRPr="000A48E3">
        <w:rPr>
          <w:lang w:val="cs-CZ"/>
        </w:rPr>
        <w:t xml:space="preserve"> (na přání jsou k dispozici 17palcová kola z lehkých slitin), matně černě lakovanými prahy, spodní kryty dveří a černými kryty předního a zadního nárazníku.</w:t>
      </w:r>
    </w:p>
    <w:p w14:paraId="26572C36" w14:textId="7432C01A" w:rsidR="0081414C" w:rsidRPr="000A48E3" w:rsidRDefault="009762E8" w:rsidP="0081414C">
      <w:pPr>
        <w:rPr>
          <w:lang w:val="cs-CZ"/>
        </w:rPr>
      </w:pPr>
      <w:r>
        <w:rPr>
          <w:lang w:val="cs-CZ"/>
        </w:rPr>
        <w:t>Vyšší</w:t>
      </w:r>
      <w:r w:rsidR="0081414C" w:rsidRPr="000A48E3">
        <w:rPr>
          <w:lang w:val="cs-CZ"/>
        </w:rPr>
        <w:t xml:space="preserve"> úroveň výbavy Techno je vybavena zcela novými 18palcovými koly z lehkých slitin, kryty blatníků a spodních krytů dveří lakovaných v </w:t>
      </w:r>
      <w:proofErr w:type="spellStart"/>
      <w:r w:rsidRPr="009762E8">
        <w:rPr>
          <w:lang w:val="cs-CZ"/>
        </w:rPr>
        <w:t>v</w:t>
      </w:r>
      <w:proofErr w:type="spellEnd"/>
      <w:r w:rsidRPr="009762E8">
        <w:rPr>
          <w:lang w:val="cs-CZ"/>
        </w:rPr>
        <w:t xml:space="preserve"> černé lesklé barvě</w:t>
      </w:r>
      <w:r w:rsidR="0081414C" w:rsidRPr="000A48E3">
        <w:rPr>
          <w:lang w:val="cs-CZ"/>
        </w:rPr>
        <w:t>.</w:t>
      </w:r>
    </w:p>
    <w:p w14:paraId="1FFA0F35" w14:textId="688BBFEC" w:rsidR="00DF5DF6" w:rsidRPr="000A48E3" w:rsidRDefault="0081414C" w:rsidP="0081414C">
      <w:pPr>
        <w:rPr>
          <w:lang w:val="cs-CZ"/>
        </w:rPr>
      </w:pPr>
      <w:r w:rsidRPr="000A48E3">
        <w:rPr>
          <w:lang w:val="cs-CZ"/>
        </w:rPr>
        <w:t xml:space="preserve">Na první pohled rozpoznatelná nová výbava Esprit Alpine se vyznačuje </w:t>
      </w:r>
      <w:r w:rsidR="009762E8" w:rsidRPr="009762E8">
        <w:rPr>
          <w:lang w:val="cs-CZ"/>
        </w:rPr>
        <w:t>specifickými tmavými logy</w:t>
      </w:r>
      <w:r w:rsidRPr="000A48E3">
        <w:rPr>
          <w:lang w:val="cs-CZ"/>
        </w:rPr>
        <w:t xml:space="preserve">, </w:t>
      </w:r>
      <w:r w:rsidR="009762E8" w:rsidRPr="009762E8">
        <w:rPr>
          <w:lang w:val="cs-CZ"/>
        </w:rPr>
        <w:t>leskle černými okenními lištami</w:t>
      </w:r>
      <w:r w:rsidRPr="000A48E3">
        <w:rPr>
          <w:lang w:val="cs-CZ"/>
        </w:rPr>
        <w:t xml:space="preserve">, 19palcovými koly se specifickým designem a rozměrem, aerodynamickou lištou a kryty předního a zadního nárazníku lakovanými v matné barvě šedá </w:t>
      </w:r>
      <w:proofErr w:type="spellStart"/>
      <w:r w:rsidRPr="000A48E3">
        <w:rPr>
          <w:lang w:val="cs-CZ"/>
        </w:rPr>
        <w:t>Schist</w:t>
      </w:r>
      <w:proofErr w:type="spellEnd"/>
      <w:r w:rsidRPr="000A48E3">
        <w:rPr>
          <w:lang w:val="cs-CZ"/>
        </w:rPr>
        <w:t>.</w:t>
      </w:r>
    </w:p>
    <w:p w14:paraId="57262C55" w14:textId="77777777" w:rsidR="00DF5DF6" w:rsidRPr="000A48E3" w:rsidRDefault="00DF5DF6" w:rsidP="00DF5DF6">
      <w:pPr>
        <w:rPr>
          <w:rStyle w:val="ui-provider"/>
          <w:lang w:val="cs-CZ"/>
        </w:rPr>
      </w:pPr>
    </w:p>
    <w:p w14:paraId="6E7FAF0A" w14:textId="74868C14" w:rsidR="00DF5DF6" w:rsidRPr="000A48E3" w:rsidRDefault="0081414C" w:rsidP="004D4A1D">
      <w:pPr>
        <w:pStyle w:val="Title2"/>
        <w:rPr>
          <w:rStyle w:val="ui-provider"/>
          <w:lang w:val="cs-CZ"/>
        </w:rPr>
      </w:pPr>
      <w:bookmarkStart w:id="7" w:name="_Toc162973789"/>
      <w:r w:rsidRPr="000A48E3">
        <w:rPr>
          <w:rStyle w:val="ui-provider"/>
          <w:lang w:val="cs-CZ"/>
        </w:rPr>
        <w:t>Dvoubarevná karoserie: 14 možných konfigurací</w:t>
      </w:r>
      <w:bookmarkEnd w:id="7"/>
    </w:p>
    <w:p w14:paraId="61D15574" w14:textId="77777777" w:rsidR="008A2A7B" w:rsidRPr="000A48E3" w:rsidRDefault="008A2A7B" w:rsidP="008A2A7B">
      <w:pPr>
        <w:rPr>
          <w:rStyle w:val="ui-provider"/>
          <w:lang w:val="cs-CZ"/>
        </w:rPr>
      </w:pPr>
      <w:r w:rsidRPr="000A48E3">
        <w:rPr>
          <w:rStyle w:val="ui-provider"/>
          <w:lang w:val="cs-CZ"/>
        </w:rPr>
        <w:t xml:space="preserve">K dispozici je šest barev karoserie: Bílá </w:t>
      </w:r>
      <w:proofErr w:type="spellStart"/>
      <w:r w:rsidRPr="000A48E3">
        <w:rPr>
          <w:rStyle w:val="ui-provider"/>
          <w:lang w:val="cs-CZ"/>
        </w:rPr>
        <w:t>Nacré</w:t>
      </w:r>
      <w:proofErr w:type="spellEnd"/>
      <w:r w:rsidRPr="000A48E3">
        <w:rPr>
          <w:rStyle w:val="ui-provider"/>
          <w:lang w:val="cs-CZ"/>
        </w:rPr>
        <w:t xml:space="preserve">, Šedá </w:t>
      </w:r>
      <w:proofErr w:type="spellStart"/>
      <w:r w:rsidRPr="000A48E3">
        <w:rPr>
          <w:rStyle w:val="ui-provider"/>
          <w:lang w:val="cs-CZ"/>
        </w:rPr>
        <w:t>Cassiopée</w:t>
      </w:r>
      <w:proofErr w:type="spellEnd"/>
      <w:r w:rsidRPr="000A48E3">
        <w:rPr>
          <w:rStyle w:val="ui-provider"/>
          <w:lang w:val="cs-CZ"/>
        </w:rPr>
        <w:t xml:space="preserve">, Černá </w:t>
      </w:r>
      <w:proofErr w:type="spellStart"/>
      <w:r w:rsidRPr="000A48E3">
        <w:rPr>
          <w:rStyle w:val="ui-provider"/>
          <w:lang w:val="cs-CZ"/>
        </w:rPr>
        <w:t>Étoilé</w:t>
      </w:r>
      <w:proofErr w:type="spellEnd"/>
      <w:r w:rsidRPr="000A48E3">
        <w:rPr>
          <w:rStyle w:val="ui-provider"/>
          <w:lang w:val="cs-CZ"/>
        </w:rPr>
        <w:t xml:space="preserve">, Šedá </w:t>
      </w:r>
      <w:proofErr w:type="spellStart"/>
      <w:r w:rsidRPr="000A48E3">
        <w:rPr>
          <w:rStyle w:val="ui-provider"/>
          <w:lang w:val="cs-CZ"/>
        </w:rPr>
        <w:t>Rafale</w:t>
      </w:r>
      <w:proofErr w:type="spellEnd"/>
      <w:r w:rsidRPr="000A48E3">
        <w:rPr>
          <w:rStyle w:val="ui-provider"/>
          <w:lang w:val="cs-CZ"/>
        </w:rPr>
        <w:t xml:space="preserve">, Modrá Iron a Červená </w:t>
      </w:r>
      <w:proofErr w:type="spellStart"/>
      <w:r w:rsidRPr="000A48E3">
        <w:rPr>
          <w:rStyle w:val="ui-provider"/>
          <w:lang w:val="cs-CZ"/>
        </w:rPr>
        <w:t>Flamme</w:t>
      </w:r>
      <w:proofErr w:type="spellEnd"/>
      <w:r w:rsidRPr="000A48E3">
        <w:rPr>
          <w:rStyle w:val="ui-provider"/>
          <w:lang w:val="cs-CZ"/>
        </w:rPr>
        <w:t xml:space="preserve">. Na přání je k dispozici oblíbená dvoubarevná kombinace, která umožňuje lakovat střechu a zpětná zrcátka v barvě šedá </w:t>
      </w:r>
      <w:proofErr w:type="spellStart"/>
      <w:r w:rsidRPr="000A48E3">
        <w:rPr>
          <w:rStyle w:val="ui-provider"/>
          <w:lang w:val="cs-CZ"/>
        </w:rPr>
        <w:t>Highland</w:t>
      </w:r>
      <w:proofErr w:type="spellEnd"/>
      <w:r w:rsidRPr="000A48E3">
        <w:rPr>
          <w:rStyle w:val="ui-provider"/>
          <w:lang w:val="cs-CZ"/>
        </w:rPr>
        <w:t xml:space="preserve">, černá </w:t>
      </w:r>
      <w:proofErr w:type="spellStart"/>
      <w:r w:rsidRPr="000A48E3">
        <w:rPr>
          <w:rStyle w:val="ui-provider"/>
          <w:lang w:val="cs-CZ"/>
        </w:rPr>
        <w:t>Étoilé</w:t>
      </w:r>
      <w:proofErr w:type="spellEnd"/>
      <w:r w:rsidRPr="000A48E3">
        <w:rPr>
          <w:rStyle w:val="ui-provider"/>
          <w:lang w:val="cs-CZ"/>
        </w:rPr>
        <w:t xml:space="preserve"> nebo béžová </w:t>
      </w:r>
      <w:proofErr w:type="spellStart"/>
      <w:r w:rsidRPr="000A48E3">
        <w:rPr>
          <w:rStyle w:val="ui-provider"/>
          <w:lang w:val="cs-CZ"/>
        </w:rPr>
        <w:t>Grège</w:t>
      </w:r>
      <w:proofErr w:type="spellEnd"/>
      <w:r w:rsidRPr="000A48E3">
        <w:rPr>
          <w:rStyle w:val="ui-provider"/>
          <w:lang w:val="cs-CZ"/>
        </w:rPr>
        <w:t xml:space="preserve"> Perle. Posledně jmenovaná barva je nová barva s odstínem šampaňského. Není k dispozici u výbavy Esprit Alpine.</w:t>
      </w:r>
    </w:p>
    <w:p w14:paraId="36C81F27" w14:textId="77777777" w:rsidR="008A2A7B" w:rsidRPr="000A48E3" w:rsidRDefault="008A2A7B" w:rsidP="008A2A7B">
      <w:pPr>
        <w:rPr>
          <w:rStyle w:val="ui-provider"/>
          <w:lang w:val="cs-CZ"/>
        </w:rPr>
      </w:pPr>
      <w:r w:rsidRPr="000A48E3">
        <w:rPr>
          <w:rStyle w:val="ui-provider"/>
          <w:lang w:val="cs-CZ"/>
        </w:rPr>
        <w:t xml:space="preserve">Nový Renault </w:t>
      </w:r>
      <w:proofErr w:type="spellStart"/>
      <w:r w:rsidRPr="000A48E3">
        <w:rPr>
          <w:rStyle w:val="ui-provider"/>
          <w:lang w:val="cs-CZ"/>
        </w:rPr>
        <w:t>Captur</w:t>
      </w:r>
      <w:proofErr w:type="spellEnd"/>
      <w:r w:rsidRPr="000A48E3">
        <w:rPr>
          <w:rStyle w:val="ui-provider"/>
          <w:lang w:val="cs-CZ"/>
        </w:rPr>
        <w:t xml:space="preserve"> je pestrobarevný vůz, u kterého si můžete vybrat ze 14 různých konfigurací.</w:t>
      </w:r>
    </w:p>
    <w:p w14:paraId="15A145D8" w14:textId="73B2788A" w:rsidR="00DF5DF6" w:rsidRPr="000A48E3" w:rsidRDefault="008A2A7B" w:rsidP="008A2A7B">
      <w:pPr>
        <w:rPr>
          <w:lang w:val="cs-CZ"/>
        </w:rPr>
      </w:pPr>
      <w:r w:rsidRPr="000A48E3">
        <w:rPr>
          <w:rStyle w:val="ui-provider"/>
          <w:lang w:val="cs-CZ"/>
        </w:rPr>
        <w:t xml:space="preserve">Pro ještě větší personalizaci obsahuje volitelný </w:t>
      </w:r>
      <w:proofErr w:type="gramStart"/>
      <w:r w:rsidRPr="000A48E3">
        <w:rPr>
          <w:rStyle w:val="ui-provider"/>
          <w:lang w:val="cs-CZ"/>
        </w:rPr>
        <w:t xml:space="preserve">paket </w:t>
      </w:r>
      <w:r w:rsidR="009762E8" w:rsidRPr="009762E8">
        <w:rPr>
          <w:rStyle w:val="ui-provider"/>
          <w:lang w:val="cs-CZ"/>
        </w:rPr>
        <w:t>,</w:t>
      </w:r>
      <w:proofErr w:type="gramEnd"/>
      <w:r w:rsidR="009762E8" w:rsidRPr="009762E8">
        <w:rPr>
          <w:rStyle w:val="ui-provider"/>
          <w:lang w:val="cs-CZ"/>
        </w:rPr>
        <w:t xml:space="preserve"> který </w:t>
      </w:r>
      <w:proofErr w:type="spellStart"/>
      <w:r w:rsidR="009762E8" w:rsidRPr="009762E8">
        <w:rPr>
          <w:rStyle w:val="ui-provider"/>
          <w:lang w:val="cs-CZ"/>
        </w:rPr>
        <w:t>nabídne</w:t>
      </w:r>
      <w:r w:rsidRPr="000A48E3">
        <w:rPr>
          <w:rStyle w:val="ui-provider"/>
          <w:lang w:val="cs-CZ"/>
        </w:rPr>
        <w:t>vnější</w:t>
      </w:r>
      <w:proofErr w:type="spellEnd"/>
      <w:r w:rsidRPr="000A48E3">
        <w:rPr>
          <w:rStyle w:val="ui-provider"/>
          <w:lang w:val="cs-CZ"/>
        </w:rPr>
        <w:t xml:space="preserve"> zpětná zrcátka v barvě šedé </w:t>
      </w:r>
      <w:proofErr w:type="spellStart"/>
      <w:r w:rsidRPr="000A48E3">
        <w:rPr>
          <w:rStyle w:val="ui-provider"/>
          <w:lang w:val="cs-CZ"/>
        </w:rPr>
        <w:t>Highland</w:t>
      </w:r>
      <w:proofErr w:type="spellEnd"/>
      <w:r w:rsidRPr="000A48E3">
        <w:rPr>
          <w:rStyle w:val="ui-provider"/>
          <w:lang w:val="cs-CZ"/>
        </w:rPr>
        <w:t xml:space="preserve"> nebo béžové </w:t>
      </w:r>
      <w:proofErr w:type="spellStart"/>
      <w:r w:rsidRPr="000A48E3">
        <w:rPr>
          <w:rStyle w:val="ui-provider"/>
          <w:lang w:val="cs-CZ"/>
        </w:rPr>
        <w:t>Grège</w:t>
      </w:r>
      <w:proofErr w:type="spellEnd"/>
      <w:r w:rsidRPr="000A48E3">
        <w:rPr>
          <w:rStyle w:val="ui-provider"/>
          <w:lang w:val="cs-CZ"/>
        </w:rPr>
        <w:t xml:space="preserve"> Perle (standardem je </w:t>
      </w:r>
      <w:r w:rsidR="009762E8" w:rsidRPr="009762E8">
        <w:rPr>
          <w:rStyle w:val="ui-provider"/>
          <w:lang w:val="cs-CZ"/>
        </w:rPr>
        <w:t>lesklá černá</w:t>
      </w:r>
      <w:r w:rsidRPr="000A48E3">
        <w:rPr>
          <w:rStyle w:val="ui-provider"/>
          <w:lang w:val="cs-CZ"/>
        </w:rPr>
        <w:t xml:space="preserve">), spodní kryty předního a zadního nárazníku a boční lišty v barvě šedé </w:t>
      </w:r>
      <w:proofErr w:type="spellStart"/>
      <w:r w:rsidRPr="000A48E3">
        <w:rPr>
          <w:rStyle w:val="ui-provider"/>
          <w:lang w:val="cs-CZ"/>
        </w:rPr>
        <w:t>Highland</w:t>
      </w:r>
      <w:proofErr w:type="spellEnd"/>
      <w:r w:rsidRPr="000A48E3">
        <w:rPr>
          <w:rStyle w:val="ui-provider"/>
          <w:lang w:val="cs-CZ"/>
        </w:rPr>
        <w:t xml:space="preserve">, béžové </w:t>
      </w:r>
      <w:proofErr w:type="spellStart"/>
      <w:r w:rsidRPr="000A48E3">
        <w:rPr>
          <w:rStyle w:val="ui-provider"/>
          <w:lang w:val="cs-CZ"/>
        </w:rPr>
        <w:t>Grège</w:t>
      </w:r>
      <w:proofErr w:type="spellEnd"/>
      <w:r w:rsidRPr="000A48E3">
        <w:rPr>
          <w:rStyle w:val="ui-provider"/>
          <w:lang w:val="cs-CZ"/>
        </w:rPr>
        <w:t xml:space="preserve"> Perle nebo </w:t>
      </w:r>
      <w:r w:rsidR="00EE1247" w:rsidRPr="00EE1247">
        <w:rPr>
          <w:rStyle w:val="ui-provider"/>
          <w:lang w:val="cs-CZ"/>
        </w:rPr>
        <w:t>leskle černé</w:t>
      </w:r>
      <w:r w:rsidRPr="000A48E3">
        <w:rPr>
          <w:rStyle w:val="ui-provider"/>
          <w:lang w:val="cs-CZ"/>
        </w:rPr>
        <w:t>.</w:t>
      </w:r>
    </w:p>
    <w:p w14:paraId="67012065" w14:textId="77777777" w:rsidR="00DF5DF6" w:rsidRPr="000A48E3" w:rsidRDefault="00DF5DF6" w:rsidP="00DF5DF6">
      <w:pPr>
        <w:rPr>
          <w:lang w:val="cs-CZ"/>
        </w:rPr>
      </w:pPr>
    </w:p>
    <w:p w14:paraId="3144B3FC" w14:textId="70604AB2" w:rsidR="00DF5DF6" w:rsidRPr="000A48E3" w:rsidRDefault="00B500B8" w:rsidP="004D4A1D">
      <w:pPr>
        <w:pStyle w:val="Title2"/>
        <w:rPr>
          <w:lang w:val="cs-CZ"/>
        </w:rPr>
      </w:pPr>
      <w:bookmarkStart w:id="8" w:name="_Toc162973790"/>
      <w:r w:rsidRPr="000A48E3">
        <w:rPr>
          <w:lang w:val="cs-CZ"/>
        </w:rPr>
        <w:lastRenderedPageBreak/>
        <w:drawing>
          <wp:anchor distT="0" distB="0" distL="114300" distR="114300" simplePos="0" relativeHeight="251661313" behindDoc="1" locked="0" layoutInCell="1" allowOverlap="1" wp14:anchorId="2C3D2855" wp14:editId="20C88ED6">
            <wp:simplePos x="0" y="0"/>
            <wp:positionH relativeFrom="column">
              <wp:posOffset>-635</wp:posOffset>
            </wp:positionH>
            <wp:positionV relativeFrom="paragraph">
              <wp:posOffset>0</wp:posOffset>
            </wp:positionV>
            <wp:extent cx="3149600" cy="2094484"/>
            <wp:effectExtent l="0" t="0" r="0" b="1270"/>
            <wp:wrapTight wrapText="bothSides">
              <wp:wrapPolygon edited="0">
                <wp:start x="0" y="0"/>
                <wp:lineTo x="0" y="21417"/>
                <wp:lineTo x="21426" y="21417"/>
                <wp:lineTo x="21426" y="0"/>
                <wp:lineTo x="0" y="0"/>
              </wp:wrapPolygon>
            </wp:wrapTight>
            <wp:docPr id="16" name="Image 16" descr="Une image contenant roue, pneu,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roue, pneu, Véhicule terrestre, voitur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149600" cy="2094484"/>
                    </a:xfrm>
                    <a:prstGeom prst="rect">
                      <a:avLst/>
                    </a:prstGeom>
                  </pic:spPr>
                </pic:pic>
              </a:graphicData>
            </a:graphic>
          </wp:anchor>
        </w:drawing>
      </w:r>
      <w:r w:rsidR="008A2A7B" w:rsidRPr="000A48E3">
        <w:rPr>
          <w:lang w:val="cs-CZ"/>
        </w:rPr>
        <w:t>Široká nabídka nových exteriérových doplňků</w:t>
      </w:r>
      <w:bookmarkEnd w:id="8"/>
    </w:p>
    <w:p w14:paraId="33B9969A" w14:textId="690DF352" w:rsidR="00DF5DF6" w:rsidRPr="000A48E3" w:rsidRDefault="008A2A7B" w:rsidP="00DF5DF6">
      <w:pPr>
        <w:rPr>
          <w:sz w:val="28"/>
          <w:szCs w:val="28"/>
          <w:lang w:val="cs-CZ"/>
        </w:rPr>
      </w:pPr>
      <w:r w:rsidRPr="000A48E3">
        <w:rPr>
          <w:lang w:val="cs-CZ"/>
        </w:rPr>
        <w:t xml:space="preserve">Při objednání nebo dodatečném prodeji je k dispozici široká škála doplňků, kterými lze nový </w:t>
      </w:r>
      <w:proofErr w:type="spellStart"/>
      <w:r w:rsidRPr="000A48E3">
        <w:rPr>
          <w:lang w:val="cs-CZ"/>
        </w:rPr>
        <w:t>Captur</w:t>
      </w:r>
      <w:proofErr w:type="spellEnd"/>
      <w:r w:rsidRPr="000A48E3">
        <w:rPr>
          <w:lang w:val="cs-CZ"/>
        </w:rPr>
        <w:t xml:space="preserve"> personalizovat, včetně bočního osvětlení,</w:t>
      </w:r>
      <w:r w:rsidR="001C69CA">
        <w:rPr>
          <w:lang w:val="cs-CZ"/>
        </w:rPr>
        <w:t xml:space="preserve"> t</w:t>
      </w:r>
      <w:r w:rsidRPr="000A48E3">
        <w:rPr>
          <w:lang w:val="cs-CZ"/>
        </w:rPr>
        <w:t>ažného zařízení, nosiče jízdních kol a podsvícených prahů dveří.</w:t>
      </w:r>
    </w:p>
    <w:p w14:paraId="17EB91B2" w14:textId="317E0FEF" w:rsidR="00141AB8" w:rsidRPr="000A48E3" w:rsidRDefault="00141AB8" w:rsidP="00C06F5D">
      <w:pPr>
        <w:rPr>
          <w:color w:val="000000" w:themeColor="text1"/>
          <w:lang w:val="cs-CZ"/>
        </w:rPr>
      </w:pPr>
      <w:r w:rsidRPr="000A48E3">
        <w:rPr>
          <w:lang w:val="cs-CZ"/>
        </w:rPr>
        <w:br/>
      </w:r>
    </w:p>
    <w:p w14:paraId="627E3024" w14:textId="44995853" w:rsidR="00C06F5D" w:rsidRPr="000A48E3" w:rsidRDefault="00C06F5D" w:rsidP="00C06F5D">
      <w:pPr>
        <w:rPr>
          <w:color w:val="000000" w:themeColor="text1"/>
          <w:lang w:val="cs-CZ"/>
        </w:rPr>
      </w:pPr>
    </w:p>
    <w:p w14:paraId="47D66286" w14:textId="77777777" w:rsidR="00C06F5D" w:rsidRPr="000A48E3" w:rsidRDefault="00C06F5D" w:rsidP="00376185">
      <w:pPr>
        <w:rPr>
          <w:lang w:val="cs-CZ"/>
        </w:rPr>
        <w:sectPr w:rsidR="00C06F5D" w:rsidRPr="000A48E3" w:rsidSect="00A17624">
          <w:pgSz w:w="11901" w:h="16817"/>
          <w:pgMar w:top="2835" w:right="1021" w:bottom="1814" w:left="1021" w:header="709" w:footer="454" w:gutter="0"/>
          <w:cols w:space="708"/>
          <w:titlePg/>
          <w:docGrid w:linePitch="360"/>
        </w:sectPr>
      </w:pPr>
    </w:p>
    <w:p w14:paraId="353D1EB0" w14:textId="2A463C94" w:rsidR="00CE0207" w:rsidRPr="000A48E3" w:rsidRDefault="008A2A7B" w:rsidP="00405816">
      <w:pPr>
        <w:pStyle w:val="Title1"/>
        <w:rPr>
          <w:lang w:val="cs-CZ"/>
        </w:rPr>
      </w:pPr>
      <w:bookmarkStart w:id="9" w:name="_Toc162973791"/>
      <w:r w:rsidRPr="000A48E3">
        <w:rPr>
          <w:lang w:val="cs-CZ"/>
        </w:rPr>
        <w:lastRenderedPageBreak/>
        <w:t>ŽIVOT NA PALUBĚ: VÍCE POTĚŠENÍ A ZÁŽITKŮ</w:t>
      </w:r>
      <w:bookmarkEnd w:id="9"/>
    </w:p>
    <w:p w14:paraId="461AE58C" w14:textId="513DBAB1" w:rsidR="00751929" w:rsidRPr="000A48E3" w:rsidRDefault="002532ED" w:rsidP="00751929">
      <w:pPr>
        <w:rPr>
          <w:i/>
          <w:iCs/>
          <w:lang w:val="cs-CZ"/>
        </w:rPr>
      </w:pPr>
      <w:r w:rsidRPr="000A48E3">
        <w:rPr>
          <w:i/>
          <w:iCs/>
          <w:lang w:val="cs-CZ"/>
        </w:rPr>
        <w:br/>
      </w:r>
      <w:r w:rsidR="00AF6D7A" w:rsidRPr="000A48E3">
        <w:rPr>
          <w:i/>
          <w:iCs/>
          <w:noProof/>
          <w:lang w:val="cs-CZ"/>
        </w:rPr>
        <w:drawing>
          <wp:inline distT="0" distB="0" distL="0" distR="0" wp14:anchorId="590FBF60" wp14:editId="67885915">
            <wp:extent cx="6311900" cy="3321637"/>
            <wp:effectExtent l="0" t="0" r="0" b="0"/>
            <wp:docPr id="6" name="Image 6" descr="Une image contenant voiture, véhicule, Console centrale,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voiture, véhicule, Console centrale, volant&#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6323482" cy="3327732"/>
                    </a:xfrm>
                    <a:prstGeom prst="rect">
                      <a:avLst/>
                    </a:prstGeom>
                  </pic:spPr>
                </pic:pic>
              </a:graphicData>
            </a:graphic>
          </wp:inline>
        </w:drawing>
      </w:r>
      <w:r w:rsidR="008A2A7B" w:rsidRPr="000A48E3">
        <w:rPr>
          <w:lang w:val="cs-CZ"/>
        </w:rPr>
        <w:t xml:space="preserve"> </w:t>
      </w:r>
      <w:r w:rsidR="008A2A7B" w:rsidRPr="000A48E3">
        <w:rPr>
          <w:i/>
          <w:iCs/>
          <w:lang w:val="cs-CZ"/>
        </w:rPr>
        <w:t xml:space="preserve">Luxusní atmosféra exteriéru se odráží i uvnitř. Integrace multimediálního systému </w:t>
      </w:r>
      <w:proofErr w:type="spellStart"/>
      <w:r w:rsidR="008A2A7B" w:rsidRPr="000A48E3">
        <w:rPr>
          <w:i/>
          <w:iCs/>
          <w:lang w:val="cs-CZ"/>
        </w:rPr>
        <w:t>OpenR</w:t>
      </w:r>
      <w:proofErr w:type="spellEnd"/>
      <w:r w:rsidR="008A2A7B" w:rsidRPr="000A48E3">
        <w:rPr>
          <w:i/>
          <w:iCs/>
          <w:lang w:val="cs-CZ"/>
        </w:rPr>
        <w:t xml:space="preserve"> Link a nové obrazovky </w:t>
      </w:r>
      <w:r w:rsidR="001C69CA" w:rsidRPr="001C69CA">
        <w:rPr>
          <w:i/>
          <w:iCs/>
          <w:lang w:val="cs-CZ"/>
        </w:rPr>
        <w:t>přístrojového štítu</w:t>
      </w:r>
      <w:r w:rsidR="001C69CA">
        <w:rPr>
          <w:i/>
          <w:iCs/>
          <w:lang w:val="cs-CZ"/>
        </w:rPr>
        <w:t xml:space="preserve"> </w:t>
      </w:r>
      <w:r w:rsidR="008A2A7B" w:rsidRPr="000A48E3">
        <w:rPr>
          <w:i/>
          <w:iCs/>
          <w:lang w:val="cs-CZ"/>
        </w:rPr>
        <w:t xml:space="preserve">(až 10,25 palce) modernizují interiér. Díky novému čalounění ve všech úrovních výbavy je provedení reprezentativnější. Bohatá standardní výbava nového stupně Esprit Alpine </w:t>
      </w:r>
      <w:proofErr w:type="gramStart"/>
      <w:r w:rsidR="008A2A7B" w:rsidRPr="000A48E3">
        <w:rPr>
          <w:i/>
          <w:iCs/>
          <w:lang w:val="cs-CZ"/>
        </w:rPr>
        <w:t>vytváří</w:t>
      </w:r>
      <w:proofErr w:type="gramEnd"/>
      <w:r w:rsidR="008A2A7B" w:rsidRPr="000A48E3">
        <w:rPr>
          <w:i/>
          <w:iCs/>
          <w:lang w:val="cs-CZ"/>
        </w:rPr>
        <w:t xml:space="preserve"> sportovní atmosféru, která vybízí k vyjížďce.</w:t>
      </w:r>
    </w:p>
    <w:p w14:paraId="10E4FAD6" w14:textId="77777777" w:rsidR="00751929" w:rsidRPr="000A48E3" w:rsidRDefault="00751929" w:rsidP="00751929">
      <w:pPr>
        <w:rPr>
          <w:lang w:val="cs-CZ"/>
        </w:rPr>
      </w:pPr>
    </w:p>
    <w:p w14:paraId="3B77A874" w14:textId="0A7891CA" w:rsidR="00751929" w:rsidRPr="000A48E3" w:rsidRDefault="008A2A7B" w:rsidP="004D4A1D">
      <w:pPr>
        <w:pStyle w:val="Title2"/>
        <w:rPr>
          <w:lang w:val="cs-CZ"/>
        </w:rPr>
      </w:pPr>
      <w:bookmarkStart w:id="10" w:name="_Toc162973792"/>
      <w:r w:rsidRPr="000A48E3">
        <w:rPr>
          <w:lang w:val="cs-CZ"/>
        </w:rPr>
        <w:t>Špičková konektivita a multimédia s OpenR Link</w:t>
      </w:r>
      <w:bookmarkEnd w:id="10"/>
    </w:p>
    <w:p w14:paraId="2376B382" w14:textId="6E385BBD" w:rsidR="00594B96" w:rsidRPr="000A48E3" w:rsidRDefault="00594B96" w:rsidP="00594B96">
      <w:pPr>
        <w:rPr>
          <w:rFonts w:cstheme="minorHAnsi"/>
          <w:lang w:val="cs-CZ"/>
        </w:rPr>
      </w:pPr>
      <w:r w:rsidRPr="000A48E3">
        <w:rPr>
          <w:rFonts w:cstheme="minorHAnsi"/>
          <w:lang w:val="cs-CZ"/>
        </w:rPr>
        <w:t>Interiér nového</w:t>
      </w:r>
      <w:r w:rsidR="001C69CA">
        <w:rPr>
          <w:rFonts w:cstheme="minorHAnsi"/>
          <w:lang w:val="cs-CZ"/>
        </w:rPr>
        <w:t xml:space="preserve"> modelu</w:t>
      </w:r>
      <w:r w:rsidRPr="000A48E3">
        <w:rPr>
          <w:rFonts w:cstheme="minorHAnsi"/>
          <w:lang w:val="cs-CZ"/>
        </w:rPr>
        <w:t xml:space="preserve"> </w:t>
      </w:r>
      <w:proofErr w:type="spellStart"/>
      <w:r w:rsidRPr="000A48E3">
        <w:rPr>
          <w:rFonts w:cstheme="minorHAnsi"/>
          <w:lang w:val="cs-CZ"/>
        </w:rPr>
        <w:t>Captur</w:t>
      </w:r>
      <w:proofErr w:type="spellEnd"/>
      <w:r w:rsidR="001C69CA">
        <w:rPr>
          <w:rFonts w:cstheme="minorHAnsi"/>
          <w:lang w:val="cs-CZ"/>
        </w:rPr>
        <w:t xml:space="preserve"> </w:t>
      </w:r>
      <w:r w:rsidRPr="000A48E3">
        <w:rPr>
          <w:rFonts w:cstheme="minorHAnsi"/>
          <w:lang w:val="cs-CZ"/>
        </w:rPr>
        <w:t xml:space="preserve">je nyní vybaven multimediálním systémem </w:t>
      </w:r>
      <w:proofErr w:type="spellStart"/>
      <w:r w:rsidRPr="000A48E3">
        <w:rPr>
          <w:rFonts w:cstheme="minorHAnsi"/>
          <w:lang w:val="cs-CZ"/>
        </w:rPr>
        <w:t>OpenR</w:t>
      </w:r>
      <w:proofErr w:type="spellEnd"/>
      <w:r w:rsidRPr="000A48E3">
        <w:rPr>
          <w:rFonts w:cstheme="minorHAnsi"/>
          <w:lang w:val="cs-CZ"/>
        </w:rPr>
        <w:t xml:space="preserve"> Link s integrovanými službami Google (v závislosti na stupni výbavy). To nejlepší z technologií je na palubě díky systému Android </w:t>
      </w:r>
      <w:proofErr w:type="spellStart"/>
      <w:r w:rsidRPr="000A48E3">
        <w:rPr>
          <w:rFonts w:cstheme="minorHAnsi"/>
          <w:lang w:val="cs-CZ"/>
        </w:rPr>
        <w:t>Automotive</w:t>
      </w:r>
      <w:proofErr w:type="spellEnd"/>
      <w:r w:rsidRPr="000A48E3">
        <w:rPr>
          <w:rFonts w:cstheme="minorHAnsi"/>
          <w:lang w:val="cs-CZ"/>
        </w:rPr>
        <w:t xml:space="preserve"> 12. Pro vozidlo segmentu B je to světová premiéra.</w:t>
      </w:r>
    </w:p>
    <w:p w14:paraId="1BD14E82" w14:textId="77777777" w:rsidR="00594B96" w:rsidRPr="000A48E3" w:rsidRDefault="00594B96" w:rsidP="00594B96">
      <w:pPr>
        <w:rPr>
          <w:rFonts w:cstheme="minorHAnsi"/>
          <w:lang w:val="cs-CZ"/>
        </w:rPr>
      </w:pPr>
      <w:r w:rsidRPr="000A48E3">
        <w:rPr>
          <w:rFonts w:cstheme="minorHAnsi"/>
          <w:lang w:val="cs-CZ"/>
        </w:rPr>
        <w:t>Uprostřed středové konzoly se nachází nový vertikální dotykový displej s úhlopříčkou 10,4 palce (960 x 1280 pixelů), který umožňuje plně využívat exkluzivní interaktivní obsah a řadu služeb (viz strana 13).</w:t>
      </w:r>
    </w:p>
    <w:p w14:paraId="47BD8141" w14:textId="5966930F" w:rsidR="00594B96" w:rsidRPr="000A48E3" w:rsidRDefault="00594B96" w:rsidP="00594B96">
      <w:pPr>
        <w:rPr>
          <w:rFonts w:cstheme="minorHAnsi"/>
          <w:lang w:val="cs-CZ"/>
        </w:rPr>
      </w:pPr>
      <w:r w:rsidRPr="000A48E3">
        <w:rPr>
          <w:rFonts w:cstheme="minorHAnsi"/>
          <w:lang w:val="cs-CZ"/>
        </w:rPr>
        <w:t xml:space="preserve">Snadno ovladatelný a </w:t>
      </w:r>
      <w:r w:rsidR="001C69CA" w:rsidRPr="001C69CA">
        <w:rPr>
          <w:rFonts w:cstheme="minorHAnsi"/>
          <w:lang w:val="cs-CZ"/>
        </w:rPr>
        <w:t>přístrojového štítu</w:t>
      </w:r>
      <w:r w:rsidRPr="000A48E3">
        <w:rPr>
          <w:rFonts w:cstheme="minorHAnsi"/>
          <w:lang w:val="cs-CZ"/>
        </w:rPr>
        <w:t xml:space="preserve"> systém </w:t>
      </w:r>
      <w:proofErr w:type="spellStart"/>
      <w:r w:rsidRPr="000A48E3">
        <w:rPr>
          <w:rFonts w:cstheme="minorHAnsi"/>
          <w:lang w:val="cs-CZ"/>
        </w:rPr>
        <w:t>OpenR</w:t>
      </w:r>
      <w:proofErr w:type="spellEnd"/>
      <w:r w:rsidRPr="000A48E3">
        <w:rPr>
          <w:rFonts w:cstheme="minorHAnsi"/>
          <w:lang w:val="cs-CZ"/>
        </w:rPr>
        <w:t xml:space="preserve"> Link zjednodušuje každodenní život na palubě. Zaručuje stejně intuitivní zážitek jako při používání chytrého telefonu.</w:t>
      </w:r>
    </w:p>
    <w:p w14:paraId="4C148503" w14:textId="77777777" w:rsidR="00594B96" w:rsidRPr="000A48E3" w:rsidRDefault="00594B96" w:rsidP="00594B96">
      <w:pPr>
        <w:rPr>
          <w:rFonts w:cstheme="minorHAnsi"/>
          <w:lang w:val="cs-CZ"/>
        </w:rPr>
      </w:pPr>
      <w:r w:rsidRPr="000A48E3">
        <w:rPr>
          <w:rFonts w:cstheme="minorHAnsi"/>
          <w:lang w:val="cs-CZ"/>
        </w:rPr>
        <w:t xml:space="preserve">Kromě toho, že je rozhraní plně přizpůsobitelné, je kompatibilní s Android Auto a Apple </w:t>
      </w:r>
      <w:proofErr w:type="spellStart"/>
      <w:r w:rsidRPr="000A48E3">
        <w:rPr>
          <w:rFonts w:cstheme="minorHAnsi"/>
          <w:lang w:val="cs-CZ"/>
        </w:rPr>
        <w:t>Carplay</w:t>
      </w:r>
      <w:proofErr w:type="spellEnd"/>
      <w:r w:rsidRPr="000A48E3">
        <w:rPr>
          <w:rFonts w:cstheme="minorHAnsi"/>
          <w:lang w:val="cs-CZ"/>
        </w:rPr>
        <w:t xml:space="preserve"> pro připojení chytrých telefonů.</w:t>
      </w:r>
    </w:p>
    <w:p w14:paraId="38569A39" w14:textId="4A3F9B3B" w:rsidR="00751929" w:rsidRPr="000A48E3" w:rsidRDefault="00594B96" w:rsidP="00594B96">
      <w:pPr>
        <w:rPr>
          <w:rFonts w:cstheme="minorHAnsi"/>
          <w:lang w:val="cs-CZ"/>
        </w:rPr>
      </w:pPr>
      <w:r w:rsidRPr="000A48E3">
        <w:rPr>
          <w:rFonts w:cstheme="minorHAnsi"/>
          <w:lang w:val="cs-CZ"/>
        </w:rPr>
        <w:t xml:space="preserve">Služby Google, jako jsou Mapy Google, Asistent Google a více než 50 aplikací (v závislosti na zemi) na Google Play, máte na dosah </w:t>
      </w:r>
      <w:proofErr w:type="gramStart"/>
      <w:r w:rsidRPr="000A48E3">
        <w:rPr>
          <w:rFonts w:cstheme="minorHAnsi"/>
          <w:lang w:val="cs-CZ"/>
        </w:rPr>
        <w:t>ruky - stejně</w:t>
      </w:r>
      <w:proofErr w:type="gramEnd"/>
      <w:r w:rsidRPr="000A48E3">
        <w:rPr>
          <w:rFonts w:cstheme="minorHAnsi"/>
          <w:lang w:val="cs-CZ"/>
        </w:rPr>
        <w:t xml:space="preserve"> jako v chytrém telefonu.</w:t>
      </w:r>
    </w:p>
    <w:p w14:paraId="2D2027B0" w14:textId="77777777" w:rsidR="00751929" w:rsidRPr="000A48E3" w:rsidRDefault="00751929" w:rsidP="00751929">
      <w:pPr>
        <w:rPr>
          <w:lang w:val="cs-CZ"/>
        </w:rPr>
      </w:pPr>
    </w:p>
    <w:p w14:paraId="6A5DB82E" w14:textId="77777777" w:rsidR="00594B96" w:rsidRPr="000A48E3" w:rsidRDefault="00594B96" w:rsidP="00751929">
      <w:pPr>
        <w:rPr>
          <w:b/>
          <w:bCs/>
          <w:lang w:val="cs-CZ"/>
        </w:rPr>
      </w:pPr>
      <w:r w:rsidRPr="000A48E3">
        <w:rPr>
          <w:b/>
          <w:bCs/>
          <w:lang w:val="cs-CZ"/>
        </w:rPr>
        <w:br w:type="page"/>
      </w:r>
    </w:p>
    <w:p w14:paraId="459F4F7F" w14:textId="76886A2A" w:rsidR="00751929" w:rsidRPr="000A48E3" w:rsidRDefault="00594B96" w:rsidP="004D4A1D">
      <w:pPr>
        <w:pStyle w:val="Title2"/>
        <w:rPr>
          <w:lang w:val="cs-CZ"/>
        </w:rPr>
      </w:pPr>
      <w:bookmarkStart w:id="11" w:name="_Toc162973793"/>
      <w:r w:rsidRPr="000A48E3">
        <w:rPr>
          <w:lang w:val="cs-CZ"/>
        </w:rPr>
        <w:lastRenderedPageBreak/>
        <w:t>Nové čalounění a nový stupeň výbavy Esprit Alpine</w:t>
      </w:r>
      <w:bookmarkEnd w:id="11"/>
    </w:p>
    <w:p w14:paraId="23078CE0" w14:textId="77777777" w:rsidR="00E85622" w:rsidRPr="000A48E3" w:rsidRDefault="00E85622" w:rsidP="00E85622">
      <w:pPr>
        <w:rPr>
          <w:lang w:val="cs-CZ"/>
        </w:rPr>
      </w:pPr>
      <w:r w:rsidRPr="000A48E3">
        <w:rPr>
          <w:lang w:val="cs-CZ"/>
        </w:rPr>
        <w:t>Interiér je díky zcela novému čalounění příjemný a moderní již od nastoupení.</w:t>
      </w:r>
    </w:p>
    <w:p w14:paraId="73B420C6" w14:textId="77777777" w:rsidR="00E85622" w:rsidRPr="000A48E3" w:rsidRDefault="00E85622" w:rsidP="00E85622">
      <w:pPr>
        <w:rPr>
          <w:lang w:val="cs-CZ"/>
        </w:rPr>
      </w:pPr>
      <w:r w:rsidRPr="000A48E3">
        <w:rPr>
          <w:lang w:val="cs-CZ"/>
        </w:rPr>
        <w:t xml:space="preserve">Šedá a strakatě šedá látka sedadel ve výbavě </w:t>
      </w:r>
      <w:proofErr w:type="spellStart"/>
      <w:r w:rsidRPr="000A48E3">
        <w:rPr>
          <w:lang w:val="cs-CZ"/>
        </w:rPr>
        <w:t>Evolution</w:t>
      </w:r>
      <w:proofErr w:type="spellEnd"/>
      <w:r w:rsidRPr="000A48E3">
        <w:rPr>
          <w:lang w:val="cs-CZ"/>
        </w:rPr>
        <w:t xml:space="preserve"> je u verze Techno doplněna žlutým prošíváním a potiskem znázorňujícím ¾ kosočtverce Renault na vnitřních bočních opěrkách předních sedadel.</w:t>
      </w:r>
    </w:p>
    <w:p w14:paraId="605A3CFF" w14:textId="2E1EC8BF" w:rsidR="00E85622" w:rsidRPr="000A48E3" w:rsidRDefault="00E85622" w:rsidP="00E85622">
      <w:pPr>
        <w:rPr>
          <w:lang w:val="cs-CZ"/>
        </w:rPr>
      </w:pPr>
      <w:r w:rsidRPr="000A48E3">
        <w:rPr>
          <w:lang w:val="cs-CZ"/>
        </w:rPr>
        <w:t xml:space="preserve">Nová výbava Esprit Alpine má sedadla a výplně dveří s </w:t>
      </w:r>
      <w:r w:rsidR="001C69CA" w:rsidRPr="001C69CA">
        <w:rPr>
          <w:lang w:val="cs-CZ"/>
        </w:rPr>
        <w:t>umělou kůží</w:t>
      </w:r>
      <w:r w:rsidR="001C69CA">
        <w:rPr>
          <w:lang w:val="cs-CZ"/>
        </w:rPr>
        <w:t xml:space="preserve"> </w:t>
      </w:r>
      <w:r w:rsidRPr="000A48E3">
        <w:rPr>
          <w:lang w:val="cs-CZ"/>
        </w:rPr>
        <w:t xml:space="preserve">a modrošedou </w:t>
      </w:r>
      <w:r w:rsidR="001C69CA" w:rsidRPr="001C69CA">
        <w:rPr>
          <w:lang w:val="cs-CZ"/>
        </w:rPr>
        <w:t>lištou</w:t>
      </w:r>
      <w:r w:rsidR="001C69CA">
        <w:rPr>
          <w:rStyle w:val="Odkaznakoment"/>
        </w:rPr>
        <w:t xml:space="preserve"> </w:t>
      </w:r>
      <w:r w:rsidRPr="000A48E3">
        <w:rPr>
          <w:lang w:val="cs-CZ"/>
        </w:rPr>
        <w:t>a přístrojové desce.</w:t>
      </w:r>
    </w:p>
    <w:p w14:paraId="62F2B95E" w14:textId="431AF527" w:rsidR="00751929" w:rsidRPr="000A48E3" w:rsidRDefault="00E85622" w:rsidP="00E85622">
      <w:pPr>
        <w:rPr>
          <w:lang w:val="cs-CZ"/>
        </w:rPr>
      </w:pPr>
      <w:r w:rsidRPr="000A48E3">
        <w:rPr>
          <w:lang w:val="cs-CZ"/>
        </w:rPr>
        <w:t xml:space="preserve">V kabině se objevují také četné odkazy na značku Alpine, která je symbolem </w:t>
      </w:r>
      <w:r w:rsidR="001C69CA" w:rsidRPr="001C69CA">
        <w:rPr>
          <w:lang w:val="cs-CZ"/>
        </w:rPr>
        <w:t>francouzského sportovního stylu</w:t>
      </w:r>
      <w:r w:rsidRPr="000A48E3">
        <w:rPr>
          <w:lang w:val="cs-CZ"/>
        </w:rPr>
        <w:t>: modro-bílo-červená vlajka všitá do bočního lemování, modře prošívané bezpečnostní pásy, sportovní pedály s hliníkovými kryty, prahy dveří se logem Alpine a specifický volant.</w:t>
      </w:r>
    </w:p>
    <w:p w14:paraId="14BE2BE2" w14:textId="77777777" w:rsidR="00751929" w:rsidRPr="000A48E3" w:rsidRDefault="00751929" w:rsidP="00751929">
      <w:pPr>
        <w:rPr>
          <w:lang w:val="cs-CZ"/>
        </w:rPr>
      </w:pPr>
    </w:p>
    <w:p w14:paraId="5EA643AF" w14:textId="53F283F4" w:rsidR="00751929" w:rsidRPr="000A48E3" w:rsidRDefault="00E85622" w:rsidP="004D4A1D">
      <w:pPr>
        <w:pStyle w:val="Title2"/>
        <w:rPr>
          <w:lang w:val="cs-CZ"/>
        </w:rPr>
      </w:pPr>
      <w:bookmarkStart w:id="12" w:name="_Toc162973794"/>
      <w:r w:rsidRPr="000A48E3">
        <w:rPr>
          <w:lang w:val="cs-CZ"/>
        </w:rPr>
        <w:t>Prostornost v nejlepším světle</w:t>
      </w:r>
      <w:bookmarkEnd w:id="12"/>
    </w:p>
    <w:p w14:paraId="00A84AEA" w14:textId="77777777" w:rsidR="008C0DDD" w:rsidRPr="000A48E3" w:rsidRDefault="008C0DDD" w:rsidP="008C0DDD">
      <w:pPr>
        <w:rPr>
          <w:lang w:val="cs-CZ"/>
        </w:rPr>
      </w:pPr>
      <w:r w:rsidRPr="000A48E3">
        <w:rPr>
          <w:lang w:val="cs-CZ"/>
        </w:rPr>
        <w:t xml:space="preserve">Prostor pro kolena cestujících na zadních sedadlech je stále nejlepší na trhu - 221 mm. Tohoto výsledku bylo dosaženo díky důmyslnému prvku, který se stal charakteristickým pro model </w:t>
      </w:r>
      <w:proofErr w:type="spellStart"/>
      <w:r w:rsidRPr="000A48E3">
        <w:rPr>
          <w:lang w:val="cs-CZ"/>
        </w:rPr>
        <w:t>Captur</w:t>
      </w:r>
      <w:proofErr w:type="spellEnd"/>
      <w:r w:rsidRPr="000A48E3">
        <w:rPr>
          <w:lang w:val="cs-CZ"/>
        </w:rPr>
        <w:t>: zadní lavici, která je posuvná v rozsahu 16 cm. Díky tomu si můžete vybrat, jaký prostor chcete mít pro náklad nebo pro cestující vzadu.</w:t>
      </w:r>
    </w:p>
    <w:p w14:paraId="52BD6F32" w14:textId="534EA2EC" w:rsidR="00751929" w:rsidRPr="000A48E3" w:rsidRDefault="008C0DDD" w:rsidP="008C0DDD">
      <w:pPr>
        <w:rPr>
          <w:lang w:val="cs-CZ"/>
        </w:rPr>
      </w:pPr>
      <w:r w:rsidRPr="000A48E3">
        <w:rPr>
          <w:lang w:val="cs-CZ"/>
        </w:rPr>
        <w:t>Kabina pro cestující nabízí celkem 24,7 litru úložného prostoru, včetně 7litrové přihrádky a v závislosti na stupni výbavy i kapsy za předními sedadly.</w:t>
      </w:r>
    </w:p>
    <w:p w14:paraId="485FB232" w14:textId="560C6499" w:rsidR="00751929" w:rsidRPr="000A48E3" w:rsidRDefault="00751929" w:rsidP="00751929">
      <w:pPr>
        <w:rPr>
          <w:lang w:val="cs-CZ"/>
        </w:rPr>
      </w:pPr>
    </w:p>
    <w:p w14:paraId="1A440A9F" w14:textId="690C5B75" w:rsidR="00751929" w:rsidRPr="000A48E3" w:rsidRDefault="00727102" w:rsidP="004D4A1D">
      <w:pPr>
        <w:pStyle w:val="Title2"/>
        <w:rPr>
          <w:lang w:val="cs-CZ"/>
        </w:rPr>
      </w:pPr>
      <w:bookmarkStart w:id="13" w:name="_Toc162973795"/>
      <w:r w:rsidRPr="000A48E3">
        <w:rPr>
          <w:lang w:val="cs-CZ"/>
        </w:rPr>
        <w:drawing>
          <wp:anchor distT="0" distB="0" distL="114300" distR="114300" simplePos="0" relativeHeight="251659265" behindDoc="1" locked="0" layoutInCell="1" allowOverlap="1" wp14:anchorId="6130589A" wp14:editId="1C735F06">
            <wp:simplePos x="0" y="0"/>
            <wp:positionH relativeFrom="margin">
              <wp:align>left</wp:align>
            </wp:positionH>
            <wp:positionV relativeFrom="paragraph">
              <wp:posOffset>5715</wp:posOffset>
            </wp:positionV>
            <wp:extent cx="3054350" cy="2030730"/>
            <wp:effectExtent l="0" t="0" r="0" b="7620"/>
            <wp:wrapTight wrapText="bothSides">
              <wp:wrapPolygon edited="0">
                <wp:start x="0" y="0"/>
                <wp:lineTo x="0" y="21478"/>
                <wp:lineTo x="21420" y="21478"/>
                <wp:lineTo x="21420" y="0"/>
                <wp:lineTo x="0" y="0"/>
              </wp:wrapPolygon>
            </wp:wrapTight>
            <wp:docPr id="7" name="Image 7" descr="Une image contenant véhicule, voiture, Véhicule terrestre, tro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véhicule, voiture, Véhicule terrestre, tromp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3054350" cy="2030730"/>
                    </a:xfrm>
                    <a:prstGeom prst="rect">
                      <a:avLst/>
                    </a:prstGeom>
                  </pic:spPr>
                </pic:pic>
              </a:graphicData>
            </a:graphic>
            <wp14:sizeRelH relativeFrom="margin">
              <wp14:pctWidth>0</wp14:pctWidth>
            </wp14:sizeRelH>
            <wp14:sizeRelV relativeFrom="margin">
              <wp14:pctHeight>0</wp14:pctHeight>
            </wp14:sizeRelV>
          </wp:anchor>
        </w:drawing>
      </w:r>
      <w:r w:rsidR="008C0DDD" w:rsidRPr="000A48E3">
        <w:rPr>
          <w:lang w:val="cs-CZ"/>
        </w:rPr>
        <w:t>Variabilní zavazadlový prostor</w:t>
      </w:r>
      <w:bookmarkEnd w:id="13"/>
      <w:r w:rsidR="00751929" w:rsidRPr="000A48E3">
        <w:rPr>
          <w:lang w:val="cs-CZ"/>
        </w:rPr>
        <w:t xml:space="preserve"> </w:t>
      </w:r>
    </w:p>
    <w:p w14:paraId="537AAAF4" w14:textId="77777777" w:rsidR="008C0DDD" w:rsidRPr="000A48E3" w:rsidRDefault="008C0DDD" w:rsidP="008C0DDD">
      <w:pPr>
        <w:rPr>
          <w:rFonts w:cstheme="minorHAnsi"/>
          <w:lang w:val="cs-CZ"/>
        </w:rPr>
      </w:pPr>
      <w:r w:rsidRPr="000A48E3">
        <w:rPr>
          <w:rFonts w:cstheme="minorHAnsi"/>
          <w:lang w:val="cs-CZ"/>
        </w:rPr>
        <w:t xml:space="preserve">Objem zavazadlového prostoru nového </w:t>
      </w:r>
      <w:proofErr w:type="spellStart"/>
      <w:r w:rsidRPr="000A48E3">
        <w:rPr>
          <w:rFonts w:cstheme="minorHAnsi"/>
          <w:lang w:val="cs-CZ"/>
        </w:rPr>
        <w:t>Capturu</w:t>
      </w:r>
      <w:proofErr w:type="spellEnd"/>
      <w:r w:rsidRPr="000A48E3">
        <w:rPr>
          <w:rFonts w:cstheme="minorHAnsi"/>
          <w:lang w:val="cs-CZ"/>
        </w:rPr>
        <w:t xml:space="preserve"> je na vrcholu segmentu, s maximálním objemem 616 litrů (536 dm3 podle normy VDA) při posunu zadní lavice co nejvíce dopředu (úspora 132 litrů / 114 dm3 podle normy VDA).</w:t>
      </w:r>
    </w:p>
    <w:p w14:paraId="23FD3480" w14:textId="77777777" w:rsidR="008C0DDD" w:rsidRPr="000A48E3" w:rsidRDefault="008C0DDD" w:rsidP="008C0DDD">
      <w:pPr>
        <w:rPr>
          <w:rFonts w:cstheme="minorHAnsi"/>
          <w:lang w:val="cs-CZ"/>
        </w:rPr>
      </w:pPr>
      <w:r w:rsidRPr="000A48E3">
        <w:rPr>
          <w:rFonts w:cstheme="minorHAnsi"/>
          <w:lang w:val="cs-CZ"/>
        </w:rPr>
        <w:t xml:space="preserve">Zavazadlový prostor je variabilní díky zadní lavici posuvné v rozsahu 16 cm a vyjímatelné podlaze, která umožňuje vytvořit rovnou podlahu. </w:t>
      </w:r>
    </w:p>
    <w:p w14:paraId="38156E16" w14:textId="43D3CE85" w:rsidR="00751929" w:rsidRPr="000A48E3" w:rsidRDefault="008C0DDD" w:rsidP="008C0DDD">
      <w:pPr>
        <w:rPr>
          <w:rFonts w:ascii="Calibri" w:eastAsia="Times New Roman" w:hAnsi="Calibri" w:cs="Arial"/>
          <w:bCs/>
          <w:iCs/>
          <w:lang w:val="cs-CZ" w:eastAsia="ko-KR"/>
        </w:rPr>
      </w:pPr>
      <w:r w:rsidRPr="000A48E3">
        <w:rPr>
          <w:rFonts w:cstheme="minorHAnsi"/>
          <w:lang w:val="cs-CZ"/>
        </w:rPr>
        <w:t>Po sklopení zadních sedadel (dělení 2/3-1/3) dosahuje délka zavazadlového prostoru 1,57 m.</w:t>
      </w:r>
    </w:p>
    <w:p w14:paraId="292D14F1" w14:textId="77777777" w:rsidR="00751929" w:rsidRPr="000A48E3" w:rsidRDefault="00751929" w:rsidP="00751929">
      <w:pPr>
        <w:rPr>
          <w:b/>
          <w:bCs/>
          <w:lang w:val="cs-CZ"/>
        </w:rPr>
      </w:pPr>
    </w:p>
    <w:p w14:paraId="418917F3" w14:textId="58AD8DA2" w:rsidR="00751929" w:rsidRPr="000A48E3" w:rsidRDefault="002C5450" w:rsidP="004D4A1D">
      <w:pPr>
        <w:pStyle w:val="Title2"/>
        <w:rPr>
          <w:i/>
          <w:iCs/>
          <w:lang w:val="cs-CZ"/>
        </w:rPr>
      </w:pPr>
      <w:bookmarkStart w:id="14" w:name="_Toc162973796"/>
      <w:r w:rsidRPr="000A48E3">
        <w:rPr>
          <w:lang w:val="cs-CZ"/>
        </w:rPr>
        <w:t>Žádná kůže ani chrom</w:t>
      </w:r>
      <w:bookmarkEnd w:id="14"/>
    </w:p>
    <w:p w14:paraId="52BFE6C5" w14:textId="375C31DF" w:rsidR="002C5450" w:rsidRPr="000A48E3" w:rsidRDefault="002C5450" w:rsidP="002C5450">
      <w:pPr>
        <w:jc w:val="both"/>
        <w:rPr>
          <w:lang w:val="cs-CZ"/>
        </w:rPr>
      </w:pPr>
      <w:r w:rsidRPr="000A48E3">
        <w:rPr>
          <w:lang w:val="cs-CZ"/>
        </w:rPr>
        <w:t>Kromě omezenějšího použití chromu nahrazuje kůži umělá kůže</w:t>
      </w:r>
      <w:r w:rsidR="00E71CAF" w:rsidRPr="000A48E3">
        <w:rPr>
          <w:lang w:val="cs-CZ"/>
        </w:rPr>
        <w:t xml:space="preserve">. </w:t>
      </w:r>
      <w:r w:rsidRPr="000A48E3">
        <w:rPr>
          <w:lang w:val="cs-CZ"/>
        </w:rPr>
        <w:t xml:space="preserve">To potvrzuje cíl </w:t>
      </w:r>
      <w:r w:rsidR="001C69CA" w:rsidRPr="001C69CA">
        <w:rPr>
          <w:lang w:val="cs-CZ"/>
        </w:rPr>
        <w:t>značky</w:t>
      </w:r>
      <w:r w:rsidR="001C69CA">
        <w:rPr>
          <w:lang w:val="cs-CZ"/>
        </w:rPr>
        <w:t xml:space="preserve"> </w:t>
      </w:r>
      <w:r w:rsidRPr="000A48E3">
        <w:rPr>
          <w:lang w:val="cs-CZ"/>
        </w:rPr>
        <w:t>Renault nepoužívat do roku 2025 žádné materiály živočišného původu.</w:t>
      </w:r>
    </w:p>
    <w:p w14:paraId="1EEF5C1C" w14:textId="2DE70C50" w:rsidR="00751929" w:rsidRPr="000A48E3" w:rsidRDefault="002C5450" w:rsidP="002C5450">
      <w:pPr>
        <w:jc w:val="both"/>
        <w:rPr>
          <w:rFonts w:cstheme="minorHAnsi"/>
          <w:lang w:val="cs-CZ"/>
        </w:rPr>
      </w:pPr>
      <w:r w:rsidRPr="000A48E3">
        <w:rPr>
          <w:lang w:val="cs-CZ"/>
        </w:rPr>
        <w:t xml:space="preserve">Veškeré čalounění vozu nový </w:t>
      </w:r>
      <w:proofErr w:type="spellStart"/>
      <w:r w:rsidRPr="000A48E3">
        <w:rPr>
          <w:lang w:val="cs-CZ"/>
        </w:rPr>
        <w:t>Captur</w:t>
      </w:r>
      <w:proofErr w:type="spellEnd"/>
      <w:r w:rsidRPr="000A48E3">
        <w:rPr>
          <w:lang w:val="cs-CZ"/>
        </w:rPr>
        <w:t xml:space="preserve"> využívá recyklované látky vybrané pro jejich příznivější uhlíkovou stopu, aniž by došlo ke snížení vnímané kvality, pocitu na dotek nebo pohodlí. Díky použití materiálů z biologických zdrojů, jako je </w:t>
      </w:r>
      <w:r w:rsidR="001C69CA" w:rsidRPr="001C69CA">
        <w:rPr>
          <w:lang w:val="cs-CZ"/>
        </w:rPr>
        <w:t>umělá kůže</w:t>
      </w:r>
      <w:r w:rsidRPr="000A48E3">
        <w:rPr>
          <w:lang w:val="cs-CZ"/>
        </w:rPr>
        <w:t xml:space="preserve"> a konopí, je více než 26 % sedadel ve výbavě Esprit Alpine vyrobeno z recyklovaných a recyklovatelných látek.</w:t>
      </w:r>
      <w:r w:rsidR="00751929" w:rsidRPr="000A48E3">
        <w:rPr>
          <w:rFonts w:cstheme="minorHAnsi"/>
          <w:lang w:val="cs-CZ"/>
        </w:rPr>
        <w:t xml:space="preserve"> </w:t>
      </w:r>
    </w:p>
    <w:p w14:paraId="5FAD54A5" w14:textId="77777777" w:rsidR="00751929" w:rsidRPr="000A48E3" w:rsidRDefault="00751929" w:rsidP="00751929">
      <w:pPr>
        <w:rPr>
          <w:b/>
          <w:bCs/>
          <w:lang w:val="cs-CZ"/>
        </w:rPr>
      </w:pPr>
    </w:p>
    <w:p w14:paraId="5706BFFB" w14:textId="77777777" w:rsidR="00BE5D30" w:rsidRPr="000A48E3" w:rsidRDefault="00BE5D30" w:rsidP="00751929">
      <w:pPr>
        <w:rPr>
          <w:b/>
          <w:bCs/>
          <w:lang w:val="cs-CZ"/>
        </w:rPr>
      </w:pPr>
    </w:p>
    <w:p w14:paraId="179519CE" w14:textId="4674955E" w:rsidR="00751929" w:rsidRPr="000A48E3" w:rsidRDefault="00CC64CC" w:rsidP="004D4A1D">
      <w:pPr>
        <w:pStyle w:val="Title2"/>
        <w:rPr>
          <w:lang w:val="cs-CZ"/>
        </w:rPr>
      </w:pPr>
      <w:bookmarkStart w:id="15" w:name="_Toc162973797"/>
      <w:r w:rsidRPr="000A48E3">
        <w:rPr>
          <w:lang w:val="cs-CZ"/>
        </w:rPr>
        <w:lastRenderedPageBreak/>
        <w:drawing>
          <wp:anchor distT="0" distB="0" distL="114300" distR="114300" simplePos="0" relativeHeight="251662337" behindDoc="1" locked="0" layoutInCell="1" allowOverlap="1" wp14:anchorId="26A551D2" wp14:editId="5EF3A67E">
            <wp:simplePos x="0" y="0"/>
            <wp:positionH relativeFrom="column">
              <wp:posOffset>-635</wp:posOffset>
            </wp:positionH>
            <wp:positionV relativeFrom="paragraph">
              <wp:posOffset>-2540</wp:posOffset>
            </wp:positionV>
            <wp:extent cx="3238500" cy="2153603"/>
            <wp:effectExtent l="0" t="0" r="0" b="0"/>
            <wp:wrapTight wrapText="bothSides">
              <wp:wrapPolygon edited="0">
                <wp:start x="0" y="0"/>
                <wp:lineTo x="0" y="21403"/>
                <wp:lineTo x="21473" y="21403"/>
                <wp:lineTo x="21473" y="0"/>
                <wp:lineTo x="0" y="0"/>
              </wp:wrapPolygon>
            </wp:wrapTight>
            <wp:docPr id="18" name="Image 18" descr="Une image contenant voiture, Console centrale, Stéréo de véhicul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voiture, Console centrale, Stéréo de véhicule, véhicul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3238500" cy="2153603"/>
                    </a:xfrm>
                    <a:prstGeom prst="rect">
                      <a:avLst/>
                    </a:prstGeom>
                  </pic:spPr>
                </pic:pic>
              </a:graphicData>
            </a:graphic>
          </wp:anchor>
        </w:drawing>
      </w:r>
      <w:r w:rsidR="002C5450" w:rsidRPr="000A48E3">
        <w:rPr>
          <w:lang w:val="cs-CZ"/>
        </w:rPr>
        <w:t>Kompletní nabídka</w:t>
      </w:r>
      <w:bookmarkEnd w:id="15"/>
    </w:p>
    <w:p w14:paraId="375216EE" w14:textId="302A86F2" w:rsidR="00E77DC5" w:rsidRPr="000A48E3" w:rsidRDefault="00E77DC5" w:rsidP="00E77DC5">
      <w:pPr>
        <w:rPr>
          <w:rFonts w:cstheme="minorHAnsi"/>
          <w:lang w:val="cs-CZ"/>
        </w:rPr>
      </w:pPr>
      <w:r w:rsidRPr="000A48E3">
        <w:rPr>
          <w:rFonts w:cstheme="minorHAnsi"/>
          <w:lang w:val="cs-CZ"/>
        </w:rPr>
        <w:t xml:space="preserve">Nový </w:t>
      </w:r>
      <w:proofErr w:type="spellStart"/>
      <w:r w:rsidRPr="000A48E3">
        <w:rPr>
          <w:rFonts w:cstheme="minorHAnsi"/>
          <w:lang w:val="cs-CZ"/>
        </w:rPr>
        <w:t>Captur</w:t>
      </w:r>
      <w:proofErr w:type="spellEnd"/>
      <w:r w:rsidRPr="000A48E3">
        <w:rPr>
          <w:rFonts w:cstheme="minorHAnsi"/>
          <w:lang w:val="cs-CZ"/>
        </w:rPr>
        <w:t xml:space="preserve"> je vybaven </w:t>
      </w:r>
      <w:r w:rsidR="001C69CA" w:rsidRPr="001C69CA">
        <w:rPr>
          <w:rFonts w:cstheme="minorHAnsi"/>
          <w:lang w:val="cs-CZ"/>
        </w:rPr>
        <w:t>novým přístrojovým štítem s úhlopříčkou až</w:t>
      </w:r>
      <w:r w:rsidR="001C69CA">
        <w:rPr>
          <w:rFonts w:cstheme="minorHAnsi"/>
          <w:lang w:val="cs-CZ"/>
        </w:rPr>
        <w:t xml:space="preserve"> </w:t>
      </w:r>
      <w:r w:rsidRPr="000A48E3">
        <w:rPr>
          <w:rFonts w:cstheme="minorHAnsi"/>
          <w:lang w:val="cs-CZ"/>
        </w:rPr>
        <w:t>10,25 palce (24x9 cm), v závislosti na výbavě. Tato největší velikost je kompatibilní s volitelnou navigací, která poskytuje barevné zobrazení navádění v přístrojovém panelu přímo před očima řidiče.</w:t>
      </w:r>
    </w:p>
    <w:p w14:paraId="34180BF4" w14:textId="6FB7D2F6" w:rsidR="00751929" w:rsidRPr="000A48E3" w:rsidRDefault="00E77DC5" w:rsidP="00E77DC5">
      <w:pPr>
        <w:rPr>
          <w:rFonts w:cstheme="minorHAnsi"/>
          <w:lang w:val="cs-CZ"/>
        </w:rPr>
      </w:pPr>
      <w:r w:rsidRPr="000A48E3">
        <w:rPr>
          <w:rFonts w:cstheme="minorHAnsi"/>
          <w:lang w:val="cs-CZ"/>
        </w:rPr>
        <w:t xml:space="preserve">Pro potěchu uší cestujících je k dispozici hi-fi systém </w:t>
      </w:r>
      <w:proofErr w:type="spellStart"/>
      <w:r w:rsidRPr="000A48E3">
        <w:rPr>
          <w:rFonts w:cstheme="minorHAnsi"/>
          <w:lang w:val="cs-CZ"/>
        </w:rPr>
        <w:t>Harman</w:t>
      </w:r>
      <w:proofErr w:type="spellEnd"/>
      <w:r w:rsidRPr="000A48E3">
        <w:rPr>
          <w:rFonts w:cstheme="minorHAnsi"/>
          <w:lang w:val="cs-CZ"/>
        </w:rPr>
        <w:t xml:space="preserve"> </w:t>
      </w:r>
      <w:proofErr w:type="spellStart"/>
      <w:r w:rsidRPr="000A48E3">
        <w:rPr>
          <w:rFonts w:cstheme="minorHAnsi"/>
          <w:lang w:val="cs-CZ"/>
        </w:rPr>
        <w:t>Kardon</w:t>
      </w:r>
      <w:proofErr w:type="spellEnd"/>
      <w:r w:rsidRPr="000A48E3">
        <w:rPr>
          <w:rFonts w:cstheme="minorHAnsi"/>
          <w:lang w:val="cs-CZ"/>
        </w:rPr>
        <w:t xml:space="preserve">, který je k mání v závislosti na výbavě a zahrnuje 9 reproduktorů (2 výškové a 2 </w:t>
      </w:r>
      <w:r w:rsidR="001C69CA" w:rsidRPr="001C69CA">
        <w:rPr>
          <w:rFonts w:cstheme="minorHAnsi"/>
          <w:lang w:val="cs-CZ"/>
        </w:rPr>
        <w:t>basové</w:t>
      </w:r>
      <w:r w:rsidRPr="000A48E3">
        <w:rPr>
          <w:rFonts w:cstheme="minorHAnsi"/>
          <w:lang w:val="cs-CZ"/>
        </w:rPr>
        <w:t xml:space="preserve"> vpředu a vzadu a subwoofer v zavazadlovém prostoru). Nabízí pohlcující zvukový zážitek s pěti akustickými předvolbami, které speciálně pro Renault vytvořil Jean-Michel </w:t>
      </w:r>
      <w:proofErr w:type="spellStart"/>
      <w:r w:rsidRPr="000A48E3">
        <w:rPr>
          <w:rFonts w:cstheme="minorHAnsi"/>
          <w:lang w:val="cs-CZ"/>
        </w:rPr>
        <w:t>Jarre</w:t>
      </w:r>
      <w:proofErr w:type="spellEnd"/>
      <w:r w:rsidRPr="000A48E3">
        <w:rPr>
          <w:rFonts w:cstheme="minorHAnsi"/>
          <w:lang w:val="cs-CZ"/>
        </w:rPr>
        <w:t xml:space="preserve">: Studio, </w:t>
      </w:r>
      <w:proofErr w:type="spellStart"/>
      <w:r w:rsidRPr="000A48E3">
        <w:rPr>
          <w:rFonts w:cstheme="minorHAnsi"/>
          <w:lang w:val="cs-CZ"/>
        </w:rPr>
        <w:t>Podcast</w:t>
      </w:r>
      <w:proofErr w:type="spellEnd"/>
      <w:r w:rsidRPr="000A48E3">
        <w:rPr>
          <w:rFonts w:cstheme="minorHAnsi"/>
          <w:lang w:val="cs-CZ"/>
        </w:rPr>
        <w:t xml:space="preserve">, Concert, </w:t>
      </w:r>
      <w:proofErr w:type="spellStart"/>
      <w:r w:rsidRPr="000A48E3">
        <w:rPr>
          <w:rFonts w:cstheme="minorHAnsi"/>
          <w:lang w:val="cs-CZ"/>
        </w:rPr>
        <w:t>Immersion</w:t>
      </w:r>
      <w:proofErr w:type="spellEnd"/>
      <w:r w:rsidRPr="000A48E3">
        <w:rPr>
          <w:rFonts w:cstheme="minorHAnsi"/>
          <w:lang w:val="cs-CZ"/>
        </w:rPr>
        <w:t xml:space="preserve"> a Club.</w:t>
      </w:r>
    </w:p>
    <w:p w14:paraId="27861D14" w14:textId="77777777" w:rsidR="00E77DC5" w:rsidRPr="000A48E3" w:rsidRDefault="00E77DC5" w:rsidP="00E77DC5">
      <w:pPr>
        <w:rPr>
          <w:rFonts w:cstheme="minorHAnsi"/>
          <w:lang w:val="cs-CZ"/>
        </w:rPr>
      </w:pPr>
      <w:r w:rsidRPr="000A48E3">
        <w:rPr>
          <w:rFonts w:cstheme="minorHAnsi"/>
          <w:lang w:val="cs-CZ"/>
        </w:rPr>
        <w:t>Aby byla kabina příjemně prosvětlená, je na přání k dispozici prosklené střešní okno (od výbavy Techno).</w:t>
      </w:r>
    </w:p>
    <w:p w14:paraId="2D94E7F2" w14:textId="75184182" w:rsidR="00751929" w:rsidRPr="000A48E3" w:rsidRDefault="00E77DC5" w:rsidP="00751929">
      <w:pPr>
        <w:rPr>
          <w:rFonts w:cstheme="minorHAnsi"/>
          <w:lang w:val="cs-CZ"/>
        </w:rPr>
      </w:pPr>
      <w:r w:rsidRPr="000A48E3">
        <w:rPr>
          <w:rFonts w:cstheme="minorHAnsi"/>
          <w:lang w:val="cs-CZ"/>
        </w:rPr>
        <w:t xml:space="preserve">Pro digitální zábavu mají cestující na předních sedadlech standardně k dispozici dvě zásuvky USB-C a </w:t>
      </w:r>
      <w:proofErr w:type="gramStart"/>
      <w:r w:rsidRPr="000A48E3">
        <w:rPr>
          <w:rFonts w:cstheme="minorHAnsi"/>
          <w:lang w:val="cs-CZ"/>
        </w:rPr>
        <w:t>12V</w:t>
      </w:r>
      <w:proofErr w:type="gramEnd"/>
      <w:r w:rsidRPr="000A48E3">
        <w:rPr>
          <w:rFonts w:cstheme="minorHAnsi"/>
          <w:lang w:val="cs-CZ"/>
        </w:rPr>
        <w:t xml:space="preserve"> zásuvku (další je v zavazadlovém prostoru) a v závislosti na stupni výbavy také dvě zásuvky USB-C za středovou loketní opěrkou pro cestující na zadních sedadlech a indukční nabíječku ve středové konzoli (ta je standardem pro stupně výbavy Techno a Esprit Alpine).</w:t>
      </w:r>
    </w:p>
    <w:p w14:paraId="7D75CCE0" w14:textId="77777777" w:rsidR="00AB7860" w:rsidRPr="000A48E3" w:rsidRDefault="00AB7860" w:rsidP="00EF332E">
      <w:pPr>
        <w:rPr>
          <w:b/>
          <w:bCs/>
          <w:lang w:val="cs-CZ"/>
        </w:rPr>
      </w:pPr>
    </w:p>
    <w:p w14:paraId="68A29F6E" w14:textId="5F679AAF" w:rsidR="00EF332E" w:rsidRPr="000A48E3" w:rsidRDefault="00E77DC5" w:rsidP="004D4A1D">
      <w:pPr>
        <w:pStyle w:val="Title2"/>
        <w:rPr>
          <w:lang w:val="cs-CZ"/>
        </w:rPr>
      </w:pPr>
      <w:bookmarkStart w:id="16" w:name="_Toc162973798"/>
      <w:r w:rsidRPr="000A48E3">
        <w:rPr>
          <w:lang w:val="cs-CZ"/>
        </w:rPr>
        <w:t>Zvuková atmosféra podle Jeana-Michela Jarreho</w:t>
      </w:r>
      <w:bookmarkEnd w:id="16"/>
    </w:p>
    <w:p w14:paraId="41CB2816" w14:textId="5C8E94CD" w:rsidR="00EF332E" w:rsidRPr="000A48E3" w:rsidRDefault="0059132E" w:rsidP="00EF332E">
      <w:pPr>
        <w:rPr>
          <w:sz w:val="22"/>
          <w:szCs w:val="22"/>
          <w:lang w:val="cs-CZ"/>
          <w14:ligatures w14:val="standardContextual"/>
        </w:rPr>
      </w:pPr>
      <w:r w:rsidRPr="000A48E3">
        <w:rPr>
          <w:lang w:val="cs-CZ"/>
        </w:rPr>
        <w:t xml:space="preserve">Při nástupu do kabiny Renaultu </w:t>
      </w:r>
      <w:proofErr w:type="spellStart"/>
      <w:r w:rsidRPr="000A48E3">
        <w:rPr>
          <w:lang w:val="cs-CZ"/>
        </w:rPr>
        <w:t>Captur</w:t>
      </w:r>
      <w:proofErr w:type="spellEnd"/>
      <w:r w:rsidRPr="000A48E3">
        <w:rPr>
          <w:lang w:val="cs-CZ"/>
        </w:rPr>
        <w:t xml:space="preserve"> se ozvou dvě nové uvítací zvukové sekvence, z nichž jedna je specifická pro výbavový stupeň Esprit Alpine. Na designu těchto sekvencí, stejně jako na novém zvuku VSP (</w:t>
      </w:r>
      <w:proofErr w:type="spellStart"/>
      <w:r w:rsidRPr="000A48E3">
        <w:rPr>
          <w:lang w:val="cs-CZ"/>
        </w:rPr>
        <w:t>Vehicle</w:t>
      </w:r>
      <w:proofErr w:type="spellEnd"/>
      <w:r w:rsidRPr="000A48E3">
        <w:rPr>
          <w:lang w:val="cs-CZ"/>
        </w:rPr>
        <w:t xml:space="preserve"> </w:t>
      </w:r>
      <w:proofErr w:type="spellStart"/>
      <w:r w:rsidRPr="000A48E3">
        <w:rPr>
          <w:lang w:val="cs-CZ"/>
        </w:rPr>
        <w:t>Sound</w:t>
      </w:r>
      <w:proofErr w:type="spellEnd"/>
      <w:r w:rsidRPr="000A48E3">
        <w:rPr>
          <w:lang w:val="cs-CZ"/>
        </w:rPr>
        <w:t xml:space="preserve"> </w:t>
      </w:r>
      <w:proofErr w:type="spellStart"/>
      <w:r w:rsidRPr="000A48E3">
        <w:rPr>
          <w:lang w:val="cs-CZ"/>
        </w:rPr>
        <w:t>for</w:t>
      </w:r>
      <w:proofErr w:type="spellEnd"/>
      <w:r w:rsidRPr="000A48E3">
        <w:rPr>
          <w:lang w:val="cs-CZ"/>
        </w:rPr>
        <w:t xml:space="preserve"> </w:t>
      </w:r>
      <w:proofErr w:type="spellStart"/>
      <w:r w:rsidRPr="000A48E3">
        <w:rPr>
          <w:lang w:val="cs-CZ"/>
        </w:rPr>
        <w:t>Pedestrians</w:t>
      </w:r>
      <w:proofErr w:type="spellEnd"/>
      <w:r w:rsidRPr="000A48E3">
        <w:rPr>
          <w:lang w:val="cs-CZ"/>
        </w:rPr>
        <w:t xml:space="preserve">), spolupracoval Jean-Michel </w:t>
      </w:r>
      <w:proofErr w:type="spellStart"/>
      <w:r w:rsidRPr="000A48E3">
        <w:rPr>
          <w:lang w:val="cs-CZ"/>
        </w:rPr>
        <w:t>Jarre</w:t>
      </w:r>
      <w:proofErr w:type="spellEnd"/>
      <w:r w:rsidRPr="000A48E3">
        <w:rPr>
          <w:lang w:val="cs-CZ"/>
        </w:rPr>
        <w:t xml:space="preserve">, mezinárodně uznávaný francouzský umělec, skladatel a autor. Zvuk VSP, který je k dispozici pouze s plně hybridním pohonem E-Tech Full Hybrid o výkonu 145 k, je vnější výstražný zvuk pro chodce při nízkých rychlostech (do 30 km/h). Jean-Michel </w:t>
      </w:r>
      <w:proofErr w:type="spellStart"/>
      <w:r w:rsidRPr="000A48E3">
        <w:rPr>
          <w:lang w:val="cs-CZ"/>
        </w:rPr>
        <w:t>Jarre</w:t>
      </w:r>
      <w:proofErr w:type="spellEnd"/>
      <w:r w:rsidRPr="000A48E3">
        <w:rPr>
          <w:lang w:val="cs-CZ"/>
        </w:rPr>
        <w:t xml:space="preserve"> se podílel také na vývoji dvou dostupných audiosystémů: </w:t>
      </w:r>
      <w:proofErr w:type="spellStart"/>
      <w:r w:rsidRPr="000A48E3">
        <w:rPr>
          <w:lang w:val="cs-CZ"/>
        </w:rPr>
        <w:t>Arkamys</w:t>
      </w:r>
      <w:proofErr w:type="spellEnd"/>
      <w:r w:rsidRPr="000A48E3">
        <w:rPr>
          <w:lang w:val="cs-CZ"/>
        </w:rPr>
        <w:t xml:space="preserve"> </w:t>
      </w:r>
      <w:proofErr w:type="spellStart"/>
      <w:r w:rsidRPr="000A48E3">
        <w:rPr>
          <w:lang w:val="cs-CZ"/>
        </w:rPr>
        <w:t>Auditorim</w:t>
      </w:r>
      <w:proofErr w:type="spellEnd"/>
      <w:r w:rsidRPr="000A48E3">
        <w:rPr>
          <w:lang w:val="cs-CZ"/>
        </w:rPr>
        <w:t xml:space="preserve"> ve standardní výbavě a </w:t>
      </w:r>
      <w:proofErr w:type="spellStart"/>
      <w:r w:rsidRPr="000A48E3">
        <w:rPr>
          <w:lang w:val="cs-CZ"/>
        </w:rPr>
        <w:t>Harman</w:t>
      </w:r>
      <w:proofErr w:type="spellEnd"/>
      <w:r w:rsidRPr="000A48E3">
        <w:rPr>
          <w:lang w:val="cs-CZ"/>
        </w:rPr>
        <w:t xml:space="preserve"> </w:t>
      </w:r>
      <w:proofErr w:type="spellStart"/>
      <w:r w:rsidR="00742B75" w:rsidRPr="00742B75">
        <w:rPr>
          <w:lang w:val="cs-CZ"/>
        </w:rPr>
        <w:t>Kardon</w:t>
      </w:r>
      <w:proofErr w:type="spellEnd"/>
      <w:r w:rsidR="00742B75" w:rsidRPr="00742B75">
        <w:rPr>
          <w:lang w:val="cs-CZ"/>
        </w:rPr>
        <w:t>, který je k dispozici</w:t>
      </w:r>
      <w:r w:rsidRPr="000A48E3">
        <w:rPr>
          <w:lang w:val="cs-CZ"/>
        </w:rPr>
        <w:t xml:space="preserve"> na přání.</w:t>
      </w:r>
    </w:p>
    <w:p w14:paraId="03CE324B" w14:textId="77777777" w:rsidR="00EF332E" w:rsidRPr="000A48E3" w:rsidRDefault="00EF332E" w:rsidP="00751929">
      <w:pPr>
        <w:rPr>
          <w:rFonts w:cstheme="minorHAnsi"/>
          <w:b/>
          <w:bCs/>
          <w:lang w:val="cs-CZ"/>
        </w:rPr>
      </w:pPr>
    </w:p>
    <w:p w14:paraId="52CD1EF2" w14:textId="3EE68A8C" w:rsidR="00751929" w:rsidRPr="000A48E3" w:rsidRDefault="00350F67" w:rsidP="004D4A1D">
      <w:pPr>
        <w:pStyle w:val="Title2"/>
        <w:rPr>
          <w:lang w:val="cs-CZ"/>
        </w:rPr>
      </w:pPr>
      <w:bookmarkStart w:id="17" w:name="_Toc162973799"/>
      <w:r w:rsidRPr="000A48E3">
        <w:rPr>
          <w:lang w:val="cs-CZ"/>
        </w:rPr>
        <w:t>Přizpůsobitelné prostředí interiéru</w:t>
      </w:r>
      <w:bookmarkEnd w:id="17"/>
    </w:p>
    <w:p w14:paraId="5F845138" w14:textId="77777777" w:rsidR="00D5735A" w:rsidRPr="000A48E3" w:rsidRDefault="00D5735A" w:rsidP="00D5735A">
      <w:pPr>
        <w:rPr>
          <w:rFonts w:cstheme="minorHAnsi"/>
          <w:lang w:val="cs-CZ"/>
        </w:rPr>
      </w:pPr>
      <w:r w:rsidRPr="000A48E3">
        <w:rPr>
          <w:rFonts w:cstheme="minorHAnsi"/>
          <w:lang w:val="cs-CZ"/>
        </w:rPr>
        <w:t>Nastavení MULTI-SENSE je dostupné prostřednictvím centrálního dotykového displeje a tlačítka na volantu. Můžete si vybrat ze čtyř zobrazení digitálního přístrojového panelu, pěti widgetů (interaktivních aplikací nebo miniatur), osmi barev osvětlení displeje rychloměru a 48 barev pro LED ambientní osvětlení ve výplních dveří, které vytvářejí atmosféru "</w:t>
      </w:r>
      <w:proofErr w:type="spellStart"/>
      <w:r w:rsidRPr="000A48E3">
        <w:rPr>
          <w:rFonts w:cstheme="minorHAnsi"/>
          <w:lang w:val="cs-CZ"/>
        </w:rPr>
        <w:t>Living</w:t>
      </w:r>
      <w:proofErr w:type="spellEnd"/>
      <w:r w:rsidRPr="000A48E3">
        <w:rPr>
          <w:rFonts w:cstheme="minorHAnsi"/>
          <w:lang w:val="cs-CZ"/>
        </w:rPr>
        <w:t xml:space="preserve"> </w:t>
      </w:r>
      <w:proofErr w:type="spellStart"/>
      <w:r w:rsidRPr="000A48E3">
        <w:rPr>
          <w:rFonts w:cstheme="minorHAnsi"/>
          <w:lang w:val="cs-CZ"/>
        </w:rPr>
        <w:t>Lights</w:t>
      </w:r>
      <w:proofErr w:type="spellEnd"/>
      <w:r w:rsidRPr="000A48E3">
        <w:rPr>
          <w:rFonts w:cstheme="minorHAnsi"/>
          <w:lang w:val="cs-CZ"/>
        </w:rPr>
        <w:t>".</w:t>
      </w:r>
    </w:p>
    <w:p w14:paraId="1D33B5C0" w14:textId="722CB080" w:rsidR="00751929" w:rsidRPr="000A48E3" w:rsidRDefault="00D5735A" w:rsidP="00D5735A">
      <w:pPr>
        <w:rPr>
          <w:rFonts w:cstheme="minorHAnsi"/>
          <w:lang w:val="cs-CZ"/>
        </w:rPr>
      </w:pPr>
      <w:r w:rsidRPr="000A48E3">
        <w:rPr>
          <w:rFonts w:cstheme="minorHAnsi"/>
          <w:lang w:val="cs-CZ"/>
        </w:rPr>
        <w:t>Pro chvíle pohody je osvětlení vybaveno automatickým režimem, který každých 30 minut přizpůsobuje odstín podle cirkadiánního cyklu (24hodinový biologický rytmus) a denní doby (chladné barvy přes den, teplé barvy v noci).</w:t>
      </w:r>
    </w:p>
    <w:p w14:paraId="10BFCCE6" w14:textId="77777777" w:rsidR="00696784" w:rsidRPr="000A48E3" w:rsidRDefault="00696784" w:rsidP="00751929">
      <w:pPr>
        <w:rPr>
          <w:rFonts w:cstheme="minorHAnsi"/>
          <w:b/>
          <w:bCs/>
          <w:lang w:val="cs-CZ"/>
        </w:rPr>
      </w:pPr>
    </w:p>
    <w:p w14:paraId="2CB369C9" w14:textId="77777777" w:rsidR="00D5735A" w:rsidRPr="000A48E3" w:rsidRDefault="00D5735A" w:rsidP="00751929">
      <w:pPr>
        <w:rPr>
          <w:rFonts w:cstheme="minorHAnsi"/>
          <w:b/>
          <w:bCs/>
          <w:lang w:val="cs-CZ"/>
        </w:rPr>
      </w:pPr>
      <w:r w:rsidRPr="000A48E3">
        <w:rPr>
          <w:rFonts w:cstheme="minorHAnsi"/>
          <w:b/>
          <w:bCs/>
          <w:lang w:val="cs-CZ"/>
        </w:rPr>
        <w:br w:type="page"/>
      </w:r>
    </w:p>
    <w:p w14:paraId="47874709" w14:textId="6C74D5B5" w:rsidR="00751929" w:rsidRPr="000A48E3" w:rsidRDefault="00D5735A" w:rsidP="004D4A1D">
      <w:pPr>
        <w:pStyle w:val="Title2"/>
        <w:rPr>
          <w:lang w:val="cs-CZ"/>
        </w:rPr>
      </w:pPr>
      <w:bookmarkStart w:id="18" w:name="_Toc162973800"/>
      <w:r w:rsidRPr="000A48E3">
        <w:rPr>
          <w:lang w:val="cs-CZ"/>
        </w:rPr>
        <w:lastRenderedPageBreak/>
        <w:t>Exkluzivní interaktivní obsah</w:t>
      </w:r>
      <w:bookmarkEnd w:id="18"/>
    </w:p>
    <w:p w14:paraId="2248EA72" w14:textId="3A40F67E" w:rsidR="001463AB" w:rsidRPr="000A48E3" w:rsidRDefault="001463AB" w:rsidP="001463AB">
      <w:pPr>
        <w:rPr>
          <w:rFonts w:cstheme="minorHAnsi"/>
          <w:lang w:val="cs-CZ"/>
        </w:rPr>
      </w:pPr>
      <w:r w:rsidRPr="000A48E3">
        <w:rPr>
          <w:rFonts w:cstheme="minorHAnsi"/>
          <w:lang w:val="cs-CZ"/>
        </w:rPr>
        <w:t xml:space="preserve">Renault nabízí exkluzivní propojené služby v </w:t>
      </w:r>
      <w:r w:rsidR="00742B75" w:rsidRPr="00742B75">
        <w:rPr>
          <w:rFonts w:cstheme="minorHAnsi"/>
          <w:lang w:val="cs-CZ"/>
        </w:rPr>
        <w:t xml:space="preserve">novém modelu </w:t>
      </w:r>
      <w:proofErr w:type="spellStart"/>
      <w:r w:rsidR="00742B75" w:rsidRPr="00742B75">
        <w:rPr>
          <w:rFonts w:cstheme="minorHAnsi"/>
          <w:lang w:val="cs-CZ"/>
        </w:rPr>
        <w:t>Captur</w:t>
      </w:r>
      <w:proofErr w:type="spellEnd"/>
      <w:r w:rsidR="00742B75">
        <w:rPr>
          <w:rFonts w:cstheme="minorHAnsi"/>
          <w:lang w:val="cs-CZ"/>
        </w:rPr>
        <w:t xml:space="preserve"> </w:t>
      </w:r>
      <w:r w:rsidRPr="000A48E3">
        <w:rPr>
          <w:rFonts w:cstheme="minorHAnsi"/>
          <w:lang w:val="cs-CZ"/>
        </w:rPr>
        <w:t>zejména díky partnerství s vývojáři a tvůrci obsahu.</w:t>
      </w:r>
    </w:p>
    <w:p w14:paraId="6256D3E1" w14:textId="77777777" w:rsidR="001463AB" w:rsidRPr="000A48E3" w:rsidRDefault="001463AB" w:rsidP="001463AB">
      <w:pPr>
        <w:rPr>
          <w:rFonts w:cstheme="minorHAnsi"/>
          <w:lang w:val="cs-CZ"/>
        </w:rPr>
      </w:pPr>
      <w:r w:rsidRPr="000A48E3">
        <w:rPr>
          <w:rFonts w:cstheme="minorHAnsi"/>
          <w:lang w:val="cs-CZ"/>
        </w:rPr>
        <w:t xml:space="preserve">Prostřednictvím multimediálního systému </w:t>
      </w:r>
      <w:proofErr w:type="spellStart"/>
      <w:r w:rsidRPr="000A48E3">
        <w:rPr>
          <w:rFonts w:cstheme="minorHAnsi"/>
          <w:lang w:val="cs-CZ"/>
        </w:rPr>
        <w:t>OpenR</w:t>
      </w:r>
      <w:proofErr w:type="spellEnd"/>
      <w:r w:rsidRPr="000A48E3">
        <w:rPr>
          <w:rFonts w:cstheme="minorHAnsi"/>
          <w:lang w:val="cs-CZ"/>
        </w:rPr>
        <w:t xml:space="preserve"> Link je již nyní k dispozici deset jedinečných aplikací speciálně navržených pro uživatele vozů Renault: </w:t>
      </w:r>
      <w:proofErr w:type="spellStart"/>
      <w:r w:rsidRPr="000A48E3">
        <w:rPr>
          <w:rFonts w:cstheme="minorHAnsi"/>
          <w:lang w:val="cs-CZ"/>
        </w:rPr>
        <w:t>Waze</w:t>
      </w:r>
      <w:proofErr w:type="spellEnd"/>
      <w:r w:rsidRPr="000A48E3">
        <w:rPr>
          <w:rFonts w:cstheme="minorHAnsi"/>
          <w:lang w:val="cs-CZ"/>
        </w:rPr>
        <w:t xml:space="preserve">, Amazon Music, </w:t>
      </w:r>
      <w:proofErr w:type="spellStart"/>
      <w:r w:rsidRPr="000A48E3">
        <w:rPr>
          <w:rFonts w:cstheme="minorHAnsi"/>
          <w:lang w:val="cs-CZ"/>
        </w:rPr>
        <w:t>L'Equipe</w:t>
      </w:r>
      <w:proofErr w:type="spellEnd"/>
      <w:r w:rsidRPr="000A48E3">
        <w:rPr>
          <w:rFonts w:cstheme="minorHAnsi"/>
          <w:lang w:val="cs-CZ"/>
        </w:rPr>
        <w:t xml:space="preserve"> </w:t>
      </w:r>
      <w:proofErr w:type="spellStart"/>
      <w:r w:rsidRPr="000A48E3">
        <w:rPr>
          <w:rFonts w:cstheme="minorHAnsi"/>
          <w:lang w:val="cs-CZ"/>
        </w:rPr>
        <w:t>pour</w:t>
      </w:r>
      <w:proofErr w:type="spellEnd"/>
      <w:r w:rsidRPr="000A48E3">
        <w:rPr>
          <w:rFonts w:cstheme="minorHAnsi"/>
          <w:lang w:val="cs-CZ"/>
        </w:rPr>
        <w:t xml:space="preserve"> Renault (aplikace ve francouzštině s obsahem pro Francii), Vivaldi, </w:t>
      </w:r>
      <w:proofErr w:type="spellStart"/>
      <w:r w:rsidRPr="000A48E3">
        <w:rPr>
          <w:rFonts w:cstheme="minorHAnsi"/>
          <w:lang w:val="cs-CZ"/>
        </w:rPr>
        <w:t>Radio</w:t>
      </w:r>
      <w:proofErr w:type="spellEnd"/>
      <w:r w:rsidRPr="000A48E3">
        <w:rPr>
          <w:rFonts w:cstheme="minorHAnsi"/>
          <w:lang w:val="cs-CZ"/>
        </w:rPr>
        <w:t xml:space="preserve"> </w:t>
      </w:r>
      <w:proofErr w:type="spellStart"/>
      <w:r w:rsidRPr="000A48E3">
        <w:rPr>
          <w:rFonts w:cstheme="minorHAnsi"/>
          <w:lang w:val="cs-CZ"/>
        </w:rPr>
        <w:t>Player</w:t>
      </w:r>
      <w:proofErr w:type="spellEnd"/>
      <w:r w:rsidRPr="000A48E3">
        <w:rPr>
          <w:rFonts w:cstheme="minorHAnsi"/>
          <w:lang w:val="cs-CZ"/>
        </w:rPr>
        <w:t xml:space="preserve"> </w:t>
      </w:r>
      <w:proofErr w:type="spellStart"/>
      <w:r w:rsidRPr="000A48E3">
        <w:rPr>
          <w:rFonts w:cstheme="minorHAnsi"/>
          <w:lang w:val="cs-CZ"/>
        </w:rPr>
        <w:t>pour</w:t>
      </w:r>
      <w:proofErr w:type="spellEnd"/>
      <w:r w:rsidRPr="000A48E3">
        <w:rPr>
          <w:rFonts w:cstheme="minorHAnsi"/>
          <w:lang w:val="cs-CZ"/>
        </w:rPr>
        <w:t xml:space="preserve"> Renault, Kabriol, </w:t>
      </w:r>
      <w:proofErr w:type="spellStart"/>
      <w:r w:rsidRPr="000A48E3">
        <w:rPr>
          <w:rFonts w:cstheme="minorHAnsi"/>
          <w:lang w:val="cs-CZ"/>
        </w:rPr>
        <w:t>Karacal</w:t>
      </w:r>
      <w:proofErr w:type="spellEnd"/>
      <w:r w:rsidRPr="000A48E3">
        <w:rPr>
          <w:rFonts w:cstheme="minorHAnsi"/>
          <w:lang w:val="cs-CZ"/>
        </w:rPr>
        <w:t xml:space="preserve">, Les </w:t>
      </w:r>
      <w:proofErr w:type="spellStart"/>
      <w:r w:rsidRPr="000A48E3">
        <w:rPr>
          <w:rFonts w:cstheme="minorHAnsi"/>
          <w:lang w:val="cs-CZ"/>
        </w:rPr>
        <w:t>Incollables</w:t>
      </w:r>
      <w:proofErr w:type="spellEnd"/>
      <w:r w:rsidRPr="000A48E3">
        <w:rPr>
          <w:rFonts w:cstheme="minorHAnsi"/>
          <w:lang w:val="cs-CZ"/>
        </w:rPr>
        <w:t xml:space="preserve"> </w:t>
      </w:r>
      <w:proofErr w:type="spellStart"/>
      <w:r w:rsidRPr="000A48E3">
        <w:rPr>
          <w:rFonts w:cstheme="minorHAnsi"/>
          <w:lang w:val="cs-CZ"/>
        </w:rPr>
        <w:t>for</w:t>
      </w:r>
      <w:proofErr w:type="spellEnd"/>
      <w:r w:rsidRPr="000A48E3">
        <w:rPr>
          <w:rFonts w:cstheme="minorHAnsi"/>
          <w:lang w:val="cs-CZ"/>
        </w:rPr>
        <w:t xml:space="preserve"> Renault, </w:t>
      </w:r>
      <w:proofErr w:type="spellStart"/>
      <w:r w:rsidRPr="000A48E3">
        <w:rPr>
          <w:rFonts w:cstheme="minorHAnsi"/>
          <w:lang w:val="cs-CZ"/>
        </w:rPr>
        <w:t>Easypark</w:t>
      </w:r>
      <w:proofErr w:type="spellEnd"/>
      <w:r w:rsidRPr="000A48E3">
        <w:rPr>
          <w:rFonts w:cstheme="minorHAnsi"/>
          <w:lang w:val="cs-CZ"/>
        </w:rPr>
        <w:t xml:space="preserve"> a </w:t>
      </w:r>
      <w:proofErr w:type="spellStart"/>
      <w:r w:rsidRPr="000A48E3">
        <w:rPr>
          <w:rFonts w:cstheme="minorHAnsi"/>
          <w:lang w:val="cs-CZ"/>
        </w:rPr>
        <w:t>Sybel</w:t>
      </w:r>
      <w:proofErr w:type="spellEnd"/>
      <w:r w:rsidRPr="000A48E3">
        <w:rPr>
          <w:rFonts w:cstheme="minorHAnsi"/>
          <w:lang w:val="cs-CZ"/>
        </w:rPr>
        <w:t xml:space="preserve">. </w:t>
      </w:r>
    </w:p>
    <w:p w14:paraId="380B4EFB" w14:textId="77777777" w:rsidR="001463AB" w:rsidRPr="000A48E3" w:rsidRDefault="001463AB" w:rsidP="001463AB">
      <w:pPr>
        <w:rPr>
          <w:rFonts w:cstheme="minorHAnsi"/>
          <w:lang w:val="cs-CZ"/>
        </w:rPr>
      </w:pPr>
      <w:r w:rsidRPr="000A48E3">
        <w:rPr>
          <w:rFonts w:cstheme="minorHAnsi"/>
          <w:lang w:val="cs-CZ"/>
        </w:rPr>
        <w:t xml:space="preserve">Kromě toho aplikace My Renault pro chytré telefony poskytuje přístup ke knihovně obsahu (v závislosti na zemi). Lze ji také využít k využívání exkluzivních nabídek a stahování aplikací ze systému </w:t>
      </w:r>
      <w:proofErr w:type="spellStart"/>
      <w:r w:rsidRPr="000A48E3">
        <w:rPr>
          <w:rFonts w:cstheme="minorHAnsi"/>
          <w:lang w:val="cs-CZ"/>
        </w:rPr>
        <w:t>OpenR</w:t>
      </w:r>
      <w:proofErr w:type="spellEnd"/>
      <w:r w:rsidRPr="000A48E3">
        <w:rPr>
          <w:rFonts w:cstheme="minorHAnsi"/>
          <w:lang w:val="cs-CZ"/>
        </w:rPr>
        <w:t xml:space="preserve"> Link.</w:t>
      </w:r>
    </w:p>
    <w:p w14:paraId="77A828C8" w14:textId="24E1D0C5" w:rsidR="00751929" w:rsidRPr="000A48E3" w:rsidRDefault="001463AB" w:rsidP="001463AB">
      <w:pPr>
        <w:rPr>
          <w:rFonts w:cstheme="minorHAnsi"/>
          <w:lang w:val="cs-CZ"/>
        </w:rPr>
      </w:pPr>
      <w:r w:rsidRPr="000A48E3">
        <w:rPr>
          <w:rFonts w:cstheme="minorHAnsi"/>
          <w:lang w:val="cs-CZ"/>
        </w:rPr>
        <w:t xml:space="preserve">Díky této konektivitě není nutné navštěvovat servis nebo prodejce, abyste měli aktuální software. Díky technologii FOTA (firmware </w:t>
      </w:r>
      <w:proofErr w:type="spellStart"/>
      <w:r w:rsidRPr="000A48E3">
        <w:rPr>
          <w:rFonts w:cstheme="minorHAnsi"/>
          <w:lang w:val="cs-CZ"/>
        </w:rPr>
        <w:t>over</w:t>
      </w:r>
      <w:proofErr w:type="spellEnd"/>
      <w:r w:rsidRPr="000A48E3">
        <w:rPr>
          <w:rFonts w:cstheme="minorHAnsi"/>
          <w:lang w:val="cs-CZ"/>
        </w:rPr>
        <w:t xml:space="preserve"> </w:t>
      </w:r>
      <w:proofErr w:type="spellStart"/>
      <w:r w:rsidRPr="000A48E3">
        <w:rPr>
          <w:rFonts w:cstheme="minorHAnsi"/>
          <w:lang w:val="cs-CZ"/>
        </w:rPr>
        <w:t>the</w:t>
      </w:r>
      <w:proofErr w:type="spellEnd"/>
      <w:r w:rsidRPr="000A48E3">
        <w:rPr>
          <w:rFonts w:cstheme="minorHAnsi"/>
          <w:lang w:val="cs-CZ"/>
        </w:rPr>
        <w:t xml:space="preserve"> air) dostává operační systém aktualizace a údržba se stává předvídatelnou.</w:t>
      </w:r>
      <w:r w:rsidR="00751929" w:rsidRPr="000A48E3">
        <w:rPr>
          <w:rFonts w:cstheme="minorHAnsi"/>
          <w:lang w:val="cs-CZ"/>
        </w:rPr>
        <w:t xml:space="preserve"> </w:t>
      </w:r>
    </w:p>
    <w:p w14:paraId="4373EB6C" w14:textId="6C9ABD91" w:rsidR="00AE08CA" w:rsidRPr="000A48E3" w:rsidRDefault="00AE08CA" w:rsidP="000D5288">
      <w:pPr>
        <w:rPr>
          <w:rFonts w:cstheme="minorHAnsi"/>
          <w:lang w:val="cs-CZ"/>
        </w:rPr>
      </w:pPr>
    </w:p>
    <w:p w14:paraId="6AB309B7" w14:textId="77777777" w:rsidR="00AD02E5" w:rsidRPr="000A48E3" w:rsidRDefault="00AD02E5" w:rsidP="00AB4FA3">
      <w:pPr>
        <w:rPr>
          <w:lang w:val="cs-CZ"/>
        </w:rPr>
      </w:pPr>
    </w:p>
    <w:p w14:paraId="01BC34DC" w14:textId="77777777" w:rsidR="001C240A" w:rsidRPr="000A48E3" w:rsidRDefault="001C240A" w:rsidP="00594E0D">
      <w:pPr>
        <w:pBdr>
          <w:top w:val="single" w:sz="4" w:space="1" w:color="auto"/>
          <w:left w:val="single" w:sz="4" w:space="4" w:color="auto"/>
          <w:bottom w:val="single" w:sz="4" w:space="1" w:color="auto"/>
          <w:right w:val="single" w:sz="4" w:space="4" w:color="auto"/>
        </w:pBdr>
        <w:jc w:val="center"/>
        <w:rPr>
          <w:b/>
          <w:bCs/>
          <w:i/>
          <w:iCs/>
          <w:sz w:val="40"/>
          <w:szCs w:val="40"/>
          <w:lang w:val="cs-CZ"/>
        </w:rPr>
        <w:sectPr w:rsidR="001C240A" w:rsidRPr="000A48E3" w:rsidSect="00A17624">
          <w:pgSz w:w="11901" w:h="16817"/>
          <w:pgMar w:top="2835" w:right="1021" w:bottom="1814" w:left="1021" w:header="709" w:footer="454" w:gutter="0"/>
          <w:cols w:space="708"/>
          <w:titlePg/>
          <w:docGrid w:linePitch="360"/>
        </w:sectPr>
      </w:pPr>
    </w:p>
    <w:p w14:paraId="50F95EBF" w14:textId="12A0758F" w:rsidR="000646AE" w:rsidRPr="000A48E3" w:rsidRDefault="001463AB" w:rsidP="00606624">
      <w:pPr>
        <w:pStyle w:val="Title1"/>
        <w:rPr>
          <w:lang w:val="cs-CZ"/>
        </w:rPr>
      </w:pPr>
      <w:bookmarkStart w:id="19" w:name="_Toc162973801"/>
      <w:r w:rsidRPr="000A48E3">
        <w:rPr>
          <w:lang w:val="cs-CZ"/>
        </w:rPr>
        <w:lastRenderedPageBreak/>
        <w:t>POHONNÉ JEDNOTKY: ŠIROKÁ, MULTI-ENERGETICKÁ ŠKÁLA</w:t>
      </w:r>
      <w:bookmarkEnd w:id="19"/>
    </w:p>
    <w:p w14:paraId="22BE3212" w14:textId="77777777" w:rsidR="00CF5353" w:rsidRPr="000A48E3" w:rsidRDefault="00CF5353" w:rsidP="00EA6F34">
      <w:pPr>
        <w:rPr>
          <w:i/>
          <w:iCs/>
          <w:lang w:val="cs-CZ"/>
        </w:rPr>
      </w:pPr>
    </w:p>
    <w:p w14:paraId="0030F4B7" w14:textId="76881C11" w:rsidR="00EA6F34" w:rsidRPr="000A48E3" w:rsidRDefault="001819A8" w:rsidP="00EA6F34">
      <w:pPr>
        <w:rPr>
          <w:rFonts w:cstheme="minorHAnsi"/>
          <w:i/>
          <w:iCs/>
          <w:lang w:val="cs-CZ"/>
        </w:rPr>
      </w:pPr>
      <w:r w:rsidRPr="000A48E3">
        <w:rPr>
          <w:i/>
          <w:iCs/>
          <w:noProof/>
          <w:lang w:val="cs-CZ"/>
        </w:rPr>
        <w:drawing>
          <wp:inline distT="0" distB="0" distL="0" distR="0" wp14:anchorId="286C9168" wp14:editId="4BEE3236">
            <wp:extent cx="6318250" cy="3561914"/>
            <wp:effectExtent l="0" t="0" r="6350" b="635"/>
            <wp:docPr id="13" name="Image 13" descr="Une image contenant Véhicule terrestre, véhicule, roue,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Véhicule terrestre, véhicule, roue, pne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6334600" cy="3571132"/>
                    </a:xfrm>
                    <a:prstGeom prst="rect">
                      <a:avLst/>
                    </a:prstGeom>
                  </pic:spPr>
                </pic:pic>
              </a:graphicData>
            </a:graphic>
          </wp:inline>
        </w:drawing>
      </w:r>
      <w:r w:rsidR="00564CD6" w:rsidRPr="000A48E3">
        <w:rPr>
          <w:lang w:val="cs-CZ"/>
        </w:rPr>
        <w:t xml:space="preserve"> </w:t>
      </w:r>
      <w:r w:rsidR="00564CD6" w:rsidRPr="000A48E3">
        <w:rPr>
          <w:i/>
          <w:iCs/>
          <w:lang w:val="cs-CZ"/>
        </w:rPr>
        <w:t xml:space="preserve">Nový </w:t>
      </w:r>
      <w:proofErr w:type="spellStart"/>
      <w:r w:rsidR="00564CD6" w:rsidRPr="000A48E3">
        <w:rPr>
          <w:i/>
          <w:iCs/>
          <w:lang w:val="cs-CZ"/>
        </w:rPr>
        <w:t>Captur</w:t>
      </w:r>
      <w:proofErr w:type="spellEnd"/>
      <w:r w:rsidR="00564CD6" w:rsidRPr="000A48E3">
        <w:rPr>
          <w:i/>
          <w:iCs/>
          <w:lang w:val="cs-CZ"/>
        </w:rPr>
        <w:t xml:space="preserve"> je stejně všestranný uvnitř jako zvenku. Díky moderním a výkonným motorům je stejně dobře použitelný ve městě, na dálnici i na</w:t>
      </w:r>
      <w:r w:rsidR="00742B75">
        <w:rPr>
          <w:i/>
          <w:iCs/>
          <w:lang w:val="cs-CZ"/>
        </w:rPr>
        <w:t xml:space="preserve"> </w:t>
      </w:r>
      <w:r w:rsidR="00742B75" w:rsidRPr="00742B75">
        <w:rPr>
          <w:i/>
          <w:iCs/>
          <w:lang w:val="cs-CZ"/>
        </w:rPr>
        <w:t>okresních</w:t>
      </w:r>
      <w:r w:rsidR="00742B75">
        <w:rPr>
          <w:i/>
          <w:iCs/>
          <w:lang w:val="cs-CZ"/>
        </w:rPr>
        <w:t xml:space="preserve"> </w:t>
      </w:r>
      <w:r w:rsidR="00564CD6" w:rsidRPr="000A48E3">
        <w:rPr>
          <w:i/>
          <w:iCs/>
          <w:lang w:val="cs-CZ"/>
        </w:rPr>
        <w:t xml:space="preserve">silnicích. Plně hybridní technologie E-Tech Full Hybrid o výkonu 145 k dosahuje vynikající úrovně, pokud jde o hospodárnost a emise CO2, které činí pouze 105 g/km. Nabízí tichý elektrický pohon ve městě bez nutnosti nabíjení. Dvoupalivový systém benzin-LPG nabízí díky dvěma nádržím dojezd až 1 100 km. Trakci lze optimalizovat za všech okolností díky systému </w:t>
      </w:r>
      <w:proofErr w:type="spellStart"/>
      <w:r w:rsidR="00564CD6" w:rsidRPr="000A48E3">
        <w:rPr>
          <w:i/>
          <w:iCs/>
          <w:lang w:val="cs-CZ"/>
        </w:rPr>
        <w:t>Extended</w:t>
      </w:r>
      <w:proofErr w:type="spellEnd"/>
      <w:r w:rsidR="00564CD6" w:rsidRPr="000A48E3">
        <w:rPr>
          <w:i/>
          <w:iCs/>
          <w:lang w:val="cs-CZ"/>
        </w:rPr>
        <w:t xml:space="preserve"> </w:t>
      </w:r>
      <w:proofErr w:type="spellStart"/>
      <w:r w:rsidR="00564CD6" w:rsidRPr="000A48E3">
        <w:rPr>
          <w:i/>
          <w:iCs/>
          <w:lang w:val="cs-CZ"/>
        </w:rPr>
        <w:t>Grip</w:t>
      </w:r>
      <w:proofErr w:type="spellEnd"/>
      <w:r w:rsidR="00564CD6" w:rsidRPr="000A48E3">
        <w:rPr>
          <w:i/>
          <w:iCs/>
          <w:lang w:val="cs-CZ"/>
        </w:rPr>
        <w:t xml:space="preserve"> (dostupný na přání pouze s 18palcovými pneumatikami pro plně hybridní pohon).</w:t>
      </w:r>
    </w:p>
    <w:p w14:paraId="463ABE38" w14:textId="77777777" w:rsidR="00EA6F34" w:rsidRPr="000A48E3" w:rsidRDefault="00EA6F34" w:rsidP="00EA6F34">
      <w:pPr>
        <w:rPr>
          <w:lang w:val="cs-CZ"/>
        </w:rPr>
      </w:pPr>
    </w:p>
    <w:p w14:paraId="7128BE7C" w14:textId="329031C0" w:rsidR="00EA6F34" w:rsidRPr="000A48E3" w:rsidRDefault="00564CD6" w:rsidP="004D4A1D">
      <w:pPr>
        <w:pStyle w:val="Title2"/>
        <w:rPr>
          <w:lang w:val="cs-CZ"/>
        </w:rPr>
      </w:pPr>
      <w:bookmarkStart w:id="20" w:name="_Toc162973802"/>
      <w:r w:rsidRPr="000A48E3">
        <w:rPr>
          <w:lang w:val="cs-CZ"/>
        </w:rPr>
        <w:t>Kompletní nabídka</w:t>
      </w:r>
      <w:bookmarkEnd w:id="20"/>
    </w:p>
    <w:p w14:paraId="4320891E" w14:textId="3705540F" w:rsidR="00EA6F34" w:rsidRPr="000A48E3" w:rsidRDefault="00564CD6" w:rsidP="00EA6F34">
      <w:pPr>
        <w:rPr>
          <w:rFonts w:cstheme="minorHAnsi"/>
          <w:lang w:val="cs-CZ"/>
        </w:rPr>
      </w:pPr>
      <w:r w:rsidRPr="000A48E3">
        <w:rPr>
          <w:rFonts w:cstheme="minorHAnsi"/>
          <w:lang w:val="cs-CZ"/>
        </w:rPr>
        <w:t xml:space="preserve">Pod kapotou jsou k dispozici </w:t>
      </w:r>
      <w:r w:rsidR="00742B75">
        <w:rPr>
          <w:rFonts w:cstheme="minorHAnsi"/>
          <w:lang w:val="cs-CZ"/>
        </w:rPr>
        <w:t xml:space="preserve">4 </w:t>
      </w:r>
      <w:r w:rsidRPr="000A48E3">
        <w:rPr>
          <w:rFonts w:cstheme="minorHAnsi"/>
          <w:lang w:val="cs-CZ"/>
        </w:rPr>
        <w:t xml:space="preserve">typy pohonů a </w:t>
      </w:r>
      <w:proofErr w:type="gramStart"/>
      <w:r w:rsidR="00742B75">
        <w:rPr>
          <w:rFonts w:cstheme="minorHAnsi"/>
          <w:lang w:val="cs-CZ"/>
        </w:rPr>
        <w:t xml:space="preserve">5 </w:t>
      </w:r>
      <w:r w:rsidRPr="000A48E3">
        <w:rPr>
          <w:rFonts w:cstheme="minorHAnsi"/>
          <w:lang w:val="cs-CZ"/>
        </w:rPr>
        <w:t xml:space="preserve"> motorů</w:t>
      </w:r>
      <w:proofErr w:type="gramEnd"/>
      <w:r w:rsidRPr="000A48E3">
        <w:rPr>
          <w:rFonts w:cstheme="minorHAnsi"/>
          <w:lang w:val="cs-CZ"/>
        </w:rPr>
        <w:t>.</w:t>
      </w:r>
      <w:r w:rsidR="00EA6F34" w:rsidRPr="000A48E3">
        <w:rPr>
          <w:rFonts w:cstheme="minorHAnsi"/>
          <w:lang w:val="cs-CZ"/>
        </w:rPr>
        <w:t xml:space="preserve"> : </w:t>
      </w:r>
    </w:p>
    <w:p w14:paraId="523925AE" w14:textId="73A10B90" w:rsidR="00EA6F34" w:rsidRPr="000A48E3" w:rsidRDefault="00564CD6" w:rsidP="00EA6F34">
      <w:pPr>
        <w:rPr>
          <w:rFonts w:cstheme="minorHAnsi"/>
          <w:lang w:val="cs-CZ"/>
        </w:rPr>
      </w:pPr>
      <w:r w:rsidRPr="000A48E3">
        <w:rPr>
          <w:rFonts w:cstheme="minorHAnsi"/>
          <w:lang w:val="cs-CZ"/>
        </w:rPr>
        <w:t>Benzín</w:t>
      </w:r>
      <w:r w:rsidR="00EA6F34" w:rsidRPr="000A48E3">
        <w:rPr>
          <w:rFonts w:cstheme="minorHAnsi"/>
          <w:lang w:val="cs-CZ"/>
        </w:rPr>
        <w:t xml:space="preserve">: </w:t>
      </w:r>
    </w:p>
    <w:p w14:paraId="0A824A7A" w14:textId="795EF198" w:rsidR="005F2B6B" w:rsidRPr="000A48E3" w:rsidRDefault="00742B75" w:rsidP="005F2B6B">
      <w:pPr>
        <w:pStyle w:val="Odstavecseseznamem"/>
        <w:numPr>
          <w:ilvl w:val="0"/>
          <w:numId w:val="6"/>
        </w:numPr>
        <w:rPr>
          <w:rFonts w:cstheme="minorHAnsi"/>
          <w:sz w:val="24"/>
          <w:szCs w:val="24"/>
          <w:lang w:val="cs-CZ"/>
        </w:rPr>
      </w:pPr>
      <w:r w:rsidRPr="00742B75">
        <w:rPr>
          <w:rFonts w:cstheme="minorHAnsi"/>
          <w:sz w:val="24"/>
          <w:szCs w:val="24"/>
          <w:lang w:val="cs-CZ"/>
        </w:rPr>
        <w:t xml:space="preserve">1,0 </w:t>
      </w:r>
      <w:proofErr w:type="spellStart"/>
      <w:r w:rsidRPr="00742B75">
        <w:rPr>
          <w:rFonts w:cstheme="minorHAnsi"/>
          <w:sz w:val="24"/>
          <w:szCs w:val="24"/>
          <w:lang w:val="cs-CZ"/>
        </w:rPr>
        <w:t>TCe</w:t>
      </w:r>
      <w:proofErr w:type="spellEnd"/>
      <w:r w:rsidRPr="00742B75">
        <w:rPr>
          <w:rFonts w:cstheme="minorHAnsi"/>
          <w:sz w:val="24"/>
          <w:szCs w:val="24"/>
          <w:lang w:val="cs-CZ"/>
        </w:rPr>
        <w:t xml:space="preserve"> (90 koní)</w:t>
      </w:r>
      <w:r>
        <w:rPr>
          <w:rFonts w:cstheme="minorHAnsi"/>
          <w:sz w:val="24"/>
          <w:szCs w:val="24"/>
          <w:lang w:val="cs-CZ"/>
        </w:rPr>
        <w:t xml:space="preserve"> </w:t>
      </w:r>
      <w:r w:rsidR="005F2B6B" w:rsidRPr="000A48E3">
        <w:rPr>
          <w:rFonts w:cstheme="minorHAnsi"/>
          <w:sz w:val="24"/>
          <w:szCs w:val="24"/>
          <w:lang w:val="cs-CZ"/>
        </w:rPr>
        <w:t xml:space="preserve">- točivý moment 160 </w:t>
      </w:r>
      <w:proofErr w:type="spellStart"/>
      <w:r w:rsidR="005F2B6B" w:rsidRPr="000A48E3">
        <w:rPr>
          <w:rFonts w:cstheme="minorHAnsi"/>
          <w:sz w:val="24"/>
          <w:szCs w:val="24"/>
          <w:lang w:val="cs-CZ"/>
        </w:rPr>
        <w:t>Nm</w:t>
      </w:r>
      <w:proofErr w:type="spellEnd"/>
      <w:r w:rsidR="005F2B6B" w:rsidRPr="000A48E3">
        <w:rPr>
          <w:rFonts w:cstheme="minorHAnsi"/>
          <w:sz w:val="24"/>
          <w:szCs w:val="24"/>
          <w:lang w:val="cs-CZ"/>
        </w:rPr>
        <w:t>, tříválcový motor v kombinaci se šestistupňovou manuální převodovkou. Spotřeba paliva: 5,8 - 5,9 l/100 km.</w:t>
      </w:r>
    </w:p>
    <w:p w14:paraId="436FD7BA" w14:textId="547E87D1" w:rsidR="005F2B6B" w:rsidRPr="000A48E3" w:rsidRDefault="00742B75" w:rsidP="005F2B6B">
      <w:pPr>
        <w:pStyle w:val="Odstavecseseznamem"/>
        <w:numPr>
          <w:ilvl w:val="0"/>
          <w:numId w:val="6"/>
        </w:numPr>
        <w:rPr>
          <w:rFonts w:cstheme="minorHAnsi"/>
          <w:sz w:val="24"/>
          <w:szCs w:val="24"/>
          <w:lang w:val="cs-CZ"/>
        </w:rPr>
      </w:pPr>
      <w:r w:rsidRPr="00742B75">
        <w:rPr>
          <w:rFonts w:cstheme="minorHAnsi"/>
          <w:sz w:val="24"/>
          <w:szCs w:val="24"/>
          <w:lang w:val="cs-CZ"/>
        </w:rPr>
        <w:t xml:space="preserve">1,3 </w:t>
      </w:r>
      <w:proofErr w:type="spellStart"/>
      <w:r w:rsidRPr="00742B75">
        <w:rPr>
          <w:rFonts w:cstheme="minorHAnsi"/>
          <w:sz w:val="24"/>
          <w:szCs w:val="24"/>
          <w:lang w:val="cs-CZ"/>
        </w:rPr>
        <w:t>mild</w:t>
      </w:r>
      <w:proofErr w:type="spellEnd"/>
      <w:r w:rsidRPr="00742B75">
        <w:rPr>
          <w:rFonts w:cstheme="minorHAnsi"/>
          <w:sz w:val="24"/>
          <w:szCs w:val="24"/>
          <w:lang w:val="cs-CZ"/>
        </w:rPr>
        <w:t xml:space="preserve"> hybrid (140 koní)</w:t>
      </w:r>
      <w:r>
        <w:rPr>
          <w:rFonts w:cstheme="minorHAnsi"/>
          <w:sz w:val="24"/>
          <w:szCs w:val="24"/>
          <w:lang w:val="cs-CZ"/>
        </w:rPr>
        <w:t xml:space="preserve"> </w:t>
      </w:r>
      <w:r w:rsidR="005F2B6B" w:rsidRPr="000A48E3">
        <w:rPr>
          <w:rFonts w:cstheme="minorHAnsi"/>
          <w:sz w:val="24"/>
          <w:szCs w:val="24"/>
          <w:lang w:val="cs-CZ"/>
        </w:rPr>
        <w:t xml:space="preserve">- točivý moment 260 </w:t>
      </w:r>
      <w:proofErr w:type="spellStart"/>
      <w:r w:rsidR="005F2B6B" w:rsidRPr="000A48E3">
        <w:rPr>
          <w:rFonts w:cstheme="minorHAnsi"/>
          <w:sz w:val="24"/>
          <w:szCs w:val="24"/>
          <w:lang w:val="cs-CZ"/>
        </w:rPr>
        <w:t>Nm</w:t>
      </w:r>
      <w:proofErr w:type="spellEnd"/>
      <w:r w:rsidR="005F2B6B" w:rsidRPr="000A48E3">
        <w:rPr>
          <w:rFonts w:cstheme="minorHAnsi"/>
          <w:sz w:val="24"/>
          <w:szCs w:val="24"/>
          <w:lang w:val="cs-CZ"/>
        </w:rPr>
        <w:t>, čtyřválcový motor kombinovaný se šestistupňovou manuální převodovkou. Spotřeba paliva: 5,8 - 5,9 l/100 km.</w:t>
      </w:r>
    </w:p>
    <w:p w14:paraId="48A8ADFC" w14:textId="4BFF6046" w:rsidR="00EA6F34" w:rsidRPr="00742B75" w:rsidRDefault="00742B75" w:rsidP="00742B75">
      <w:pPr>
        <w:pStyle w:val="Odstavecseseznamem"/>
        <w:numPr>
          <w:ilvl w:val="0"/>
          <w:numId w:val="6"/>
        </w:numPr>
        <w:rPr>
          <w:rFonts w:cstheme="minorHAnsi"/>
          <w:sz w:val="24"/>
          <w:szCs w:val="24"/>
          <w:lang w:val="cs-CZ"/>
        </w:rPr>
      </w:pPr>
      <w:r w:rsidRPr="00742B75">
        <w:rPr>
          <w:rFonts w:cstheme="minorHAnsi"/>
          <w:sz w:val="24"/>
          <w:szCs w:val="24"/>
          <w:lang w:val="cs-CZ"/>
        </w:rPr>
        <w:t xml:space="preserve">1,3 </w:t>
      </w:r>
      <w:proofErr w:type="spellStart"/>
      <w:r w:rsidRPr="00742B75">
        <w:rPr>
          <w:rFonts w:cstheme="minorHAnsi"/>
          <w:sz w:val="24"/>
          <w:szCs w:val="24"/>
          <w:lang w:val="cs-CZ"/>
        </w:rPr>
        <w:t>mild</w:t>
      </w:r>
      <w:proofErr w:type="spellEnd"/>
      <w:r w:rsidRPr="00742B75">
        <w:rPr>
          <w:rFonts w:cstheme="minorHAnsi"/>
          <w:sz w:val="24"/>
          <w:szCs w:val="24"/>
          <w:lang w:val="cs-CZ"/>
        </w:rPr>
        <w:t xml:space="preserve"> hybrid (160 koní)</w:t>
      </w:r>
      <w:r>
        <w:rPr>
          <w:rFonts w:cstheme="minorHAnsi"/>
          <w:sz w:val="24"/>
          <w:szCs w:val="24"/>
          <w:lang w:val="cs-CZ"/>
        </w:rPr>
        <w:t xml:space="preserve"> </w:t>
      </w:r>
      <w:r w:rsidR="005F2B6B" w:rsidRPr="000A48E3">
        <w:rPr>
          <w:rFonts w:cstheme="minorHAnsi"/>
          <w:sz w:val="24"/>
          <w:szCs w:val="24"/>
          <w:lang w:val="cs-CZ"/>
        </w:rPr>
        <w:t xml:space="preserve">- točivý moment 270 </w:t>
      </w:r>
      <w:proofErr w:type="spellStart"/>
      <w:r w:rsidR="005F2B6B" w:rsidRPr="000A48E3">
        <w:rPr>
          <w:rFonts w:cstheme="minorHAnsi"/>
          <w:sz w:val="24"/>
          <w:szCs w:val="24"/>
          <w:lang w:val="cs-CZ"/>
        </w:rPr>
        <w:t>Nm</w:t>
      </w:r>
      <w:proofErr w:type="spellEnd"/>
      <w:r w:rsidR="005F2B6B" w:rsidRPr="000A48E3">
        <w:rPr>
          <w:rFonts w:cstheme="minorHAnsi"/>
          <w:sz w:val="24"/>
          <w:szCs w:val="24"/>
          <w:lang w:val="cs-CZ"/>
        </w:rPr>
        <w:t>, čtyřválcový motor s automatickou převodovkou EDC. Spotřeba paliva: 5,8 - 5,9 l/100 km.</w:t>
      </w:r>
      <w:r w:rsidR="00EA6F34" w:rsidRPr="00742B75">
        <w:rPr>
          <w:rFonts w:cstheme="minorHAnsi"/>
          <w:lang w:val="cs-CZ"/>
        </w:rPr>
        <w:br/>
      </w:r>
    </w:p>
    <w:p w14:paraId="0A2766F4" w14:textId="25446E0A" w:rsidR="00EA6F34" w:rsidRPr="000A48E3" w:rsidRDefault="005F2B6B" w:rsidP="00EA6F34">
      <w:pPr>
        <w:rPr>
          <w:rFonts w:cstheme="minorHAnsi"/>
          <w:lang w:val="cs-CZ"/>
        </w:rPr>
      </w:pPr>
      <w:proofErr w:type="gramStart"/>
      <w:r w:rsidRPr="000A48E3">
        <w:rPr>
          <w:rFonts w:cstheme="minorHAnsi"/>
          <w:lang w:val="cs-CZ"/>
        </w:rPr>
        <w:lastRenderedPageBreak/>
        <w:t>LPG</w:t>
      </w:r>
      <w:r w:rsidR="00EA6F34" w:rsidRPr="000A48E3">
        <w:rPr>
          <w:rFonts w:cstheme="minorHAnsi"/>
          <w:lang w:val="cs-CZ"/>
        </w:rPr>
        <w:t> :</w:t>
      </w:r>
      <w:proofErr w:type="gramEnd"/>
      <w:r w:rsidR="00EA6F34" w:rsidRPr="000A48E3">
        <w:rPr>
          <w:rFonts w:cstheme="minorHAnsi"/>
          <w:lang w:val="cs-CZ"/>
        </w:rPr>
        <w:t xml:space="preserve"> </w:t>
      </w:r>
    </w:p>
    <w:p w14:paraId="24A56048" w14:textId="175921F5" w:rsidR="00EA6F34" w:rsidRPr="000A48E3" w:rsidRDefault="00742B75" w:rsidP="00EA6F34">
      <w:pPr>
        <w:pStyle w:val="Odstavecseseznamem"/>
        <w:numPr>
          <w:ilvl w:val="0"/>
          <w:numId w:val="6"/>
        </w:numPr>
        <w:rPr>
          <w:rFonts w:cstheme="minorHAnsi"/>
          <w:lang w:val="cs-CZ"/>
        </w:rPr>
      </w:pPr>
      <w:r w:rsidRPr="00742B75">
        <w:rPr>
          <w:rFonts w:cstheme="minorHAnsi"/>
          <w:sz w:val="24"/>
          <w:szCs w:val="24"/>
          <w:lang w:val="cs-CZ"/>
        </w:rPr>
        <w:t xml:space="preserve">1,0 </w:t>
      </w:r>
      <w:proofErr w:type="spellStart"/>
      <w:r w:rsidRPr="00742B75">
        <w:rPr>
          <w:rFonts w:cstheme="minorHAnsi"/>
          <w:sz w:val="24"/>
          <w:szCs w:val="24"/>
          <w:lang w:val="cs-CZ"/>
        </w:rPr>
        <w:t>TCe</w:t>
      </w:r>
      <w:proofErr w:type="spellEnd"/>
      <w:r w:rsidRPr="00742B75">
        <w:rPr>
          <w:rFonts w:cstheme="minorHAnsi"/>
          <w:sz w:val="24"/>
          <w:szCs w:val="24"/>
          <w:lang w:val="cs-CZ"/>
        </w:rPr>
        <w:t xml:space="preserve"> (100 k)</w:t>
      </w:r>
      <w:r>
        <w:rPr>
          <w:rFonts w:cstheme="minorHAnsi"/>
          <w:sz w:val="24"/>
          <w:szCs w:val="24"/>
          <w:lang w:val="cs-CZ"/>
        </w:rPr>
        <w:t xml:space="preserve"> </w:t>
      </w:r>
      <w:r w:rsidR="005F2B6B" w:rsidRPr="000A48E3">
        <w:rPr>
          <w:rFonts w:cstheme="minorHAnsi"/>
          <w:sz w:val="24"/>
          <w:szCs w:val="24"/>
          <w:lang w:val="cs-CZ"/>
        </w:rPr>
        <w:t xml:space="preserve">- točivý moment 160 </w:t>
      </w:r>
      <w:proofErr w:type="spellStart"/>
      <w:r w:rsidR="005F2B6B" w:rsidRPr="000A48E3">
        <w:rPr>
          <w:rFonts w:cstheme="minorHAnsi"/>
          <w:sz w:val="24"/>
          <w:szCs w:val="24"/>
          <w:lang w:val="cs-CZ"/>
        </w:rPr>
        <w:t>Nm</w:t>
      </w:r>
      <w:proofErr w:type="spellEnd"/>
      <w:r w:rsidR="005F2B6B" w:rsidRPr="000A48E3">
        <w:rPr>
          <w:rFonts w:cstheme="minorHAnsi"/>
          <w:sz w:val="24"/>
          <w:szCs w:val="24"/>
          <w:lang w:val="cs-CZ"/>
        </w:rPr>
        <w:t xml:space="preserve"> (170 </w:t>
      </w:r>
      <w:proofErr w:type="spellStart"/>
      <w:r w:rsidR="005F2B6B" w:rsidRPr="000A48E3">
        <w:rPr>
          <w:rFonts w:cstheme="minorHAnsi"/>
          <w:sz w:val="24"/>
          <w:szCs w:val="24"/>
          <w:lang w:val="cs-CZ"/>
        </w:rPr>
        <w:t>Nm</w:t>
      </w:r>
      <w:proofErr w:type="spellEnd"/>
      <w:r w:rsidR="005F2B6B" w:rsidRPr="000A48E3">
        <w:rPr>
          <w:rFonts w:cstheme="minorHAnsi"/>
          <w:sz w:val="24"/>
          <w:szCs w:val="24"/>
          <w:lang w:val="cs-CZ"/>
        </w:rPr>
        <w:t xml:space="preserve"> na LPG), tříválcový dvoupalivový benzinový </w:t>
      </w:r>
      <w:proofErr w:type="gramStart"/>
      <w:r w:rsidR="005F2B6B" w:rsidRPr="000A48E3">
        <w:rPr>
          <w:rFonts w:cstheme="minorHAnsi"/>
          <w:sz w:val="24"/>
          <w:szCs w:val="24"/>
          <w:lang w:val="cs-CZ"/>
        </w:rPr>
        <w:t>motor - LPG</w:t>
      </w:r>
      <w:proofErr w:type="gramEnd"/>
      <w:r w:rsidR="005F2B6B" w:rsidRPr="000A48E3">
        <w:rPr>
          <w:rFonts w:cstheme="minorHAnsi"/>
          <w:sz w:val="24"/>
          <w:szCs w:val="24"/>
          <w:lang w:val="cs-CZ"/>
        </w:rPr>
        <w:t xml:space="preserve"> v kombinaci se šestistupňovou manuální převodovkou. Spotřeba paliva: 6,0 - 6,1 l/100 km na bezolovnatý benzín a 7,7 - 7,9 l/100 km na LPG.</w:t>
      </w:r>
    </w:p>
    <w:p w14:paraId="5FCC12AE" w14:textId="77777777" w:rsidR="00562E7D" w:rsidRPr="000A48E3" w:rsidRDefault="00562E7D" w:rsidP="00562E7D">
      <w:pPr>
        <w:pStyle w:val="Odstavecseseznamem"/>
        <w:rPr>
          <w:rFonts w:cstheme="minorHAnsi"/>
          <w:lang w:val="cs-CZ"/>
        </w:rPr>
      </w:pPr>
    </w:p>
    <w:p w14:paraId="776B6220" w14:textId="019A0F10" w:rsidR="00EA6F34" w:rsidRPr="000A48E3" w:rsidRDefault="00EA6F34" w:rsidP="00EA6F34">
      <w:pPr>
        <w:rPr>
          <w:rFonts w:cstheme="minorHAnsi"/>
          <w:lang w:val="cs-CZ"/>
        </w:rPr>
      </w:pPr>
      <w:r w:rsidRPr="000A48E3">
        <w:rPr>
          <w:rFonts w:cstheme="minorHAnsi"/>
          <w:lang w:val="cs-CZ"/>
        </w:rPr>
        <w:t xml:space="preserve">E-Tech </w:t>
      </w:r>
      <w:r w:rsidR="006D3222" w:rsidRPr="000A48E3">
        <w:rPr>
          <w:rFonts w:cstheme="minorHAnsi"/>
          <w:lang w:val="cs-CZ"/>
        </w:rPr>
        <w:t xml:space="preserve">full </w:t>
      </w:r>
      <w:proofErr w:type="gramStart"/>
      <w:r w:rsidR="002029A5" w:rsidRPr="000A48E3">
        <w:rPr>
          <w:rFonts w:cstheme="minorHAnsi"/>
          <w:lang w:val="cs-CZ"/>
        </w:rPr>
        <w:t>h</w:t>
      </w:r>
      <w:r w:rsidRPr="000A48E3">
        <w:rPr>
          <w:rFonts w:cstheme="minorHAnsi"/>
          <w:lang w:val="cs-CZ"/>
        </w:rPr>
        <w:t>ybrid :</w:t>
      </w:r>
      <w:proofErr w:type="gramEnd"/>
    </w:p>
    <w:p w14:paraId="6DA059C3" w14:textId="52A468C9" w:rsidR="00EA6F34" w:rsidRPr="000A48E3" w:rsidRDefault="005F2B6B" w:rsidP="00EA6F34">
      <w:pPr>
        <w:pStyle w:val="Odstavecseseznamem"/>
        <w:numPr>
          <w:ilvl w:val="0"/>
          <w:numId w:val="6"/>
        </w:numPr>
        <w:rPr>
          <w:rFonts w:ascii="NouvelR" w:hAnsi="NouvelR"/>
          <w:lang w:val="cs-CZ"/>
        </w:rPr>
      </w:pPr>
      <w:r w:rsidRPr="000A48E3">
        <w:rPr>
          <w:rFonts w:cstheme="minorHAnsi"/>
          <w:sz w:val="24"/>
          <w:szCs w:val="24"/>
          <w:lang w:val="cs-CZ"/>
        </w:rPr>
        <w:t xml:space="preserve">1,6l čtyřválcový motor s výkonem 145 </w:t>
      </w:r>
      <w:proofErr w:type="gramStart"/>
      <w:r w:rsidRPr="000A48E3">
        <w:rPr>
          <w:rFonts w:cstheme="minorHAnsi"/>
          <w:sz w:val="24"/>
          <w:szCs w:val="24"/>
          <w:lang w:val="cs-CZ"/>
        </w:rPr>
        <w:t>k - točivým</w:t>
      </w:r>
      <w:proofErr w:type="gramEnd"/>
      <w:r w:rsidRPr="000A48E3">
        <w:rPr>
          <w:rFonts w:cstheme="minorHAnsi"/>
          <w:sz w:val="24"/>
          <w:szCs w:val="24"/>
          <w:lang w:val="cs-CZ"/>
        </w:rPr>
        <w:t xml:space="preserve"> momentem 205 </w:t>
      </w:r>
      <w:proofErr w:type="spellStart"/>
      <w:r w:rsidRPr="000A48E3">
        <w:rPr>
          <w:rFonts w:cstheme="minorHAnsi"/>
          <w:sz w:val="24"/>
          <w:szCs w:val="24"/>
          <w:lang w:val="cs-CZ"/>
        </w:rPr>
        <w:t>Nm</w:t>
      </w:r>
      <w:proofErr w:type="spellEnd"/>
      <w:r w:rsidRPr="000A48E3">
        <w:rPr>
          <w:rFonts w:cstheme="minorHAnsi"/>
          <w:sz w:val="24"/>
          <w:szCs w:val="24"/>
          <w:lang w:val="cs-CZ"/>
        </w:rPr>
        <w:t xml:space="preserve"> v kombinaci s inteligentní automatickou převodovkou se zubovými spojkami. Spotřeba paliva: 4,7 - 4,9 l/100 km</w:t>
      </w:r>
      <w:r w:rsidR="00EA6F34" w:rsidRPr="000A48E3">
        <w:rPr>
          <w:sz w:val="24"/>
          <w:szCs w:val="24"/>
          <w:lang w:val="cs-CZ"/>
        </w:rPr>
        <w:br/>
      </w:r>
    </w:p>
    <w:p w14:paraId="426CCCEF" w14:textId="77777777" w:rsidR="004D4A1D" w:rsidRPr="000A48E3" w:rsidRDefault="005F2B6B" w:rsidP="004D4A1D">
      <w:pPr>
        <w:pStyle w:val="Title2"/>
        <w:rPr>
          <w:lang w:val="cs-CZ"/>
        </w:rPr>
      </w:pPr>
      <w:bookmarkStart w:id="21" w:name="_Toc162973803"/>
      <w:r w:rsidRPr="000A48E3">
        <w:rPr>
          <w:lang w:val="cs-CZ"/>
        </w:rPr>
        <w:t>Podrobně o hybridním motoru E-Tech 145</w:t>
      </w:r>
      <w:bookmarkEnd w:id="21"/>
      <w:r w:rsidR="00990429" w:rsidRPr="000A48E3">
        <w:rPr>
          <w:lang w:val="cs-CZ"/>
        </w:rPr>
        <w:t xml:space="preserve"> </w:t>
      </w:r>
    </w:p>
    <w:p w14:paraId="4C1B2E39" w14:textId="62FEBA39" w:rsidR="00B67024" w:rsidRPr="000A48E3" w:rsidRDefault="00B67024" w:rsidP="004D4A1D">
      <w:pPr>
        <w:rPr>
          <w:lang w:val="cs-CZ"/>
        </w:rPr>
      </w:pPr>
      <w:r w:rsidRPr="000A48E3">
        <w:rPr>
          <w:lang w:val="cs-CZ"/>
        </w:rPr>
        <w:t xml:space="preserve">Nový </w:t>
      </w:r>
      <w:proofErr w:type="spellStart"/>
      <w:r w:rsidRPr="000A48E3">
        <w:rPr>
          <w:lang w:val="cs-CZ"/>
        </w:rPr>
        <w:t>Captur</w:t>
      </w:r>
      <w:proofErr w:type="spellEnd"/>
      <w:r w:rsidRPr="000A48E3">
        <w:rPr>
          <w:lang w:val="cs-CZ"/>
        </w:rPr>
        <w:t xml:space="preserve"> E-Tech full hybrid 145 využívá "full hybridní" architekturu motoru známou jako "sériově-paralelní". Dva elektromotory (e-motor o výkonu 36 kW a </w:t>
      </w:r>
      <w:proofErr w:type="gramStart"/>
      <w:r w:rsidRPr="000A48E3">
        <w:rPr>
          <w:lang w:val="cs-CZ"/>
        </w:rPr>
        <w:t>HSG - vysokonapěťový</w:t>
      </w:r>
      <w:proofErr w:type="gramEnd"/>
      <w:r w:rsidRPr="000A48E3">
        <w:rPr>
          <w:lang w:val="cs-CZ"/>
        </w:rPr>
        <w:t xml:space="preserve"> startovací generátor o výkonu 18 kW) jsou kombinovány se zážehovým čtyřválcem 1,6 l o výkonu 69 kW (94 k) a baterií o kapacitě 1,2 kWh.</w:t>
      </w:r>
    </w:p>
    <w:p w14:paraId="49C91AC5" w14:textId="77777777" w:rsidR="00B67024" w:rsidRPr="000A48E3" w:rsidRDefault="00B67024" w:rsidP="00B67024">
      <w:pPr>
        <w:rPr>
          <w:rFonts w:cstheme="minorHAnsi"/>
          <w:lang w:val="cs-CZ"/>
        </w:rPr>
      </w:pPr>
      <w:r w:rsidRPr="000A48E3">
        <w:rPr>
          <w:rFonts w:cstheme="minorHAnsi"/>
          <w:lang w:val="cs-CZ"/>
        </w:rPr>
        <w:t xml:space="preserve">Inteligentní </w:t>
      </w:r>
      <w:proofErr w:type="spellStart"/>
      <w:r w:rsidRPr="000A48E3">
        <w:rPr>
          <w:rFonts w:cstheme="minorHAnsi"/>
          <w:lang w:val="cs-CZ"/>
        </w:rPr>
        <w:t>multimódová</w:t>
      </w:r>
      <w:proofErr w:type="spellEnd"/>
      <w:r w:rsidRPr="000A48E3">
        <w:rPr>
          <w:rFonts w:cstheme="minorHAnsi"/>
          <w:lang w:val="cs-CZ"/>
        </w:rPr>
        <w:t xml:space="preserve"> převodovka se zubovými spojkami nemá žádnou spojku. Má 4 převodové stupně pro benzinový motor a 2 převodové stupně pro hlavní elektromotor. Optimální spotřebu paliva zajišťuje 14 provozních kombinací mezi spalovacím motorem a elektromotorem.</w:t>
      </w:r>
    </w:p>
    <w:p w14:paraId="4314DE25" w14:textId="77777777" w:rsidR="00B67024" w:rsidRPr="000A48E3" w:rsidRDefault="00B67024" w:rsidP="00B67024">
      <w:pPr>
        <w:rPr>
          <w:rFonts w:cstheme="minorHAnsi"/>
          <w:lang w:val="cs-CZ"/>
        </w:rPr>
      </w:pPr>
      <w:r w:rsidRPr="000A48E3">
        <w:rPr>
          <w:rFonts w:cstheme="minorHAnsi"/>
          <w:lang w:val="cs-CZ"/>
        </w:rPr>
        <w:t xml:space="preserve">Všechny rozjezdy se provádějí elektricky a ve městě je možné jezdit až 80 % času plně na elektřinu. V městském cyklu je spotřeba paliva až o 40 % nižší než u konvenčního benzinového motoru. </w:t>
      </w:r>
    </w:p>
    <w:p w14:paraId="129AFE79" w14:textId="77777777" w:rsidR="00B67024" w:rsidRPr="000A48E3" w:rsidRDefault="00B67024" w:rsidP="00B67024">
      <w:pPr>
        <w:rPr>
          <w:rFonts w:cstheme="minorHAnsi"/>
          <w:lang w:val="cs-CZ"/>
        </w:rPr>
      </w:pPr>
      <w:r w:rsidRPr="000A48E3">
        <w:rPr>
          <w:rFonts w:cstheme="minorHAnsi"/>
          <w:lang w:val="cs-CZ"/>
        </w:rPr>
        <w:t xml:space="preserve">Nová funkce E-SAVE, aktivovaná tlačítkem na levé straně volantu, udržuje nabití baterie na minimální úrovni 40 %. Tato úroveň zajišťuje optimální výkon, když se například připravujete na stoupání do kopce. </w:t>
      </w:r>
    </w:p>
    <w:p w14:paraId="777754A9" w14:textId="5F2110F1" w:rsidR="00EA6F34" w:rsidRPr="000A48E3" w:rsidRDefault="00B67024" w:rsidP="00B67024">
      <w:pPr>
        <w:rPr>
          <w:rFonts w:cstheme="minorHAnsi"/>
          <w:lang w:val="cs-CZ"/>
        </w:rPr>
      </w:pPr>
      <w:r w:rsidRPr="000A48E3">
        <w:rPr>
          <w:rFonts w:cstheme="minorHAnsi"/>
          <w:lang w:val="cs-CZ"/>
        </w:rPr>
        <w:t>Díky efektivitě pohonného ústrojí se v porovnání s předchozí generací zlepšily emise CO2, které činí 105 g/km. Na danou kategorii jde vynikající úroveň. Dalšími benefity jsou tichý provoz, který nabízí elektrická jízda a absence omezení při nabíjení.</w:t>
      </w:r>
    </w:p>
    <w:p w14:paraId="3156D356" w14:textId="77777777" w:rsidR="00D43600" w:rsidRPr="000A48E3" w:rsidRDefault="00D43600" w:rsidP="00EA6F34">
      <w:pPr>
        <w:rPr>
          <w:b/>
          <w:bCs/>
          <w:lang w:val="cs-CZ"/>
        </w:rPr>
      </w:pPr>
    </w:p>
    <w:p w14:paraId="37F7D55A" w14:textId="41AAD076" w:rsidR="00EA6F34" w:rsidRPr="000A48E3" w:rsidRDefault="00B67024" w:rsidP="004D4A1D">
      <w:pPr>
        <w:pStyle w:val="Title2"/>
        <w:rPr>
          <w:color w:val="FF0000"/>
          <w:lang w:val="cs-CZ"/>
        </w:rPr>
      </w:pPr>
      <w:bookmarkStart w:id="22" w:name="_Toc162973804"/>
      <w:r w:rsidRPr="000A48E3">
        <w:rPr>
          <w:lang w:val="cs-CZ"/>
        </w:rPr>
        <w:t>Vylepšený podvozek a nové pneumatiky</w:t>
      </w:r>
      <w:bookmarkEnd w:id="22"/>
    </w:p>
    <w:p w14:paraId="22F4CA75" w14:textId="4E970F06" w:rsidR="00B67024" w:rsidRPr="000A48E3" w:rsidRDefault="00B67024" w:rsidP="00B67024">
      <w:pPr>
        <w:rPr>
          <w:lang w:val="cs-CZ"/>
        </w:rPr>
      </w:pPr>
      <w:r w:rsidRPr="000A48E3">
        <w:rPr>
          <w:lang w:val="cs-CZ"/>
        </w:rPr>
        <w:t xml:space="preserve">Nový Renault </w:t>
      </w:r>
      <w:proofErr w:type="spellStart"/>
      <w:r w:rsidRPr="000A48E3">
        <w:rPr>
          <w:lang w:val="cs-CZ"/>
        </w:rPr>
        <w:t>Captur</w:t>
      </w:r>
      <w:proofErr w:type="spellEnd"/>
      <w:r w:rsidRPr="000A48E3">
        <w:rPr>
          <w:lang w:val="cs-CZ"/>
        </w:rPr>
        <w:t xml:space="preserve"> je vybaven zavěšením přední nápravy typu </w:t>
      </w:r>
      <w:proofErr w:type="spellStart"/>
      <w:r w:rsidRPr="000A48E3">
        <w:rPr>
          <w:lang w:val="cs-CZ"/>
        </w:rPr>
        <w:t>MacPherson</w:t>
      </w:r>
      <w:proofErr w:type="spellEnd"/>
      <w:r w:rsidRPr="000A48E3">
        <w:rPr>
          <w:lang w:val="cs-CZ"/>
        </w:rPr>
        <w:t xml:space="preserve"> a zadní nápravou s vlečenými rameny a </w:t>
      </w:r>
      <w:r w:rsidR="00742B75" w:rsidRPr="00742B75">
        <w:rPr>
          <w:lang w:val="cs-CZ"/>
        </w:rPr>
        <w:t>torzní příčkou</w:t>
      </w:r>
      <w:r w:rsidRPr="000A48E3">
        <w:rPr>
          <w:lang w:val="cs-CZ"/>
        </w:rPr>
        <w:t xml:space="preserve">. Pro zajištění dynamičtějšího zážitku z řízení bylo upraveno nastavení síly a rychlosti tlumičů a geometrie </w:t>
      </w:r>
      <w:r w:rsidR="00742B75" w:rsidRPr="00742B75">
        <w:rPr>
          <w:lang w:val="cs-CZ"/>
        </w:rPr>
        <w:t>náprav</w:t>
      </w:r>
      <w:r w:rsidRPr="000A48E3">
        <w:rPr>
          <w:lang w:val="cs-CZ"/>
        </w:rPr>
        <w:t xml:space="preserve">, stejně jako kalibrace posilovače řízení. U </w:t>
      </w:r>
      <w:proofErr w:type="spellStart"/>
      <w:r w:rsidRPr="000A48E3">
        <w:rPr>
          <w:lang w:val="cs-CZ"/>
        </w:rPr>
        <w:t>mild</w:t>
      </w:r>
      <w:proofErr w:type="spellEnd"/>
      <w:r w:rsidRPr="000A48E3">
        <w:rPr>
          <w:lang w:val="cs-CZ"/>
        </w:rPr>
        <w:t xml:space="preserve">-hybridních motorů </w:t>
      </w:r>
      <w:proofErr w:type="spellStart"/>
      <w:proofErr w:type="gramStart"/>
      <w:r w:rsidR="00742B75" w:rsidRPr="00742B75">
        <w:rPr>
          <w:lang w:val="cs-CZ"/>
        </w:rPr>
        <w:t>TCe</w:t>
      </w:r>
      <w:proofErr w:type="spellEnd"/>
      <w:r w:rsidR="00742B75" w:rsidRPr="00742B75">
        <w:rPr>
          <w:lang w:val="cs-CZ"/>
        </w:rPr>
        <w:t xml:space="preserve"> </w:t>
      </w:r>
      <w:r w:rsidRPr="000A48E3">
        <w:rPr>
          <w:lang w:val="cs-CZ"/>
        </w:rPr>
        <w:t xml:space="preserve"> o</w:t>
      </w:r>
      <w:proofErr w:type="gramEnd"/>
      <w:r w:rsidRPr="000A48E3">
        <w:rPr>
          <w:lang w:val="cs-CZ"/>
        </w:rPr>
        <w:t xml:space="preserve"> objemu 1,3 l a výkonu 160 k a E-Tech hybrid 145 jsou tlumiče zcela nové. </w:t>
      </w:r>
    </w:p>
    <w:p w14:paraId="2407B62F" w14:textId="77777777" w:rsidR="00B67024" w:rsidRPr="000A48E3" w:rsidRDefault="00B67024" w:rsidP="00B67024">
      <w:pPr>
        <w:rPr>
          <w:lang w:val="cs-CZ"/>
        </w:rPr>
      </w:pPr>
      <w:r w:rsidRPr="000A48E3">
        <w:rPr>
          <w:lang w:val="cs-CZ"/>
        </w:rPr>
        <w:t xml:space="preserve">Díky všem těmto úpravám podvozku jsou pohyby karoserie lépe kontrolované, čímž se zkracuje doba reakce. Výsledkem je výrazné zlepšení potěšení z řízení. </w:t>
      </w:r>
    </w:p>
    <w:p w14:paraId="2D824028" w14:textId="56E4EE15" w:rsidR="00EA6F34" w:rsidRPr="000A48E3" w:rsidRDefault="00B67024" w:rsidP="00B67024">
      <w:pPr>
        <w:rPr>
          <w:rFonts w:cstheme="minorHAnsi"/>
          <w:lang w:val="cs-CZ"/>
        </w:rPr>
      </w:pPr>
      <w:r w:rsidRPr="000A48E3">
        <w:rPr>
          <w:lang w:val="cs-CZ"/>
        </w:rPr>
        <w:t>Nová výbava Esprit Alpine zahrnuje speciální kola a nové 19palcové pneumatiky (</w:t>
      </w:r>
      <w:proofErr w:type="spellStart"/>
      <w:r w:rsidRPr="000A48E3">
        <w:rPr>
          <w:lang w:val="cs-CZ"/>
        </w:rPr>
        <w:t>Michelin</w:t>
      </w:r>
      <w:proofErr w:type="spellEnd"/>
      <w:r w:rsidRPr="000A48E3">
        <w:rPr>
          <w:lang w:val="cs-CZ"/>
        </w:rPr>
        <w:t xml:space="preserve"> 225/45R19), které dosud nebyly na voze </w:t>
      </w:r>
      <w:proofErr w:type="spellStart"/>
      <w:r w:rsidRPr="000A48E3">
        <w:rPr>
          <w:lang w:val="cs-CZ"/>
        </w:rPr>
        <w:t>Captur</w:t>
      </w:r>
      <w:proofErr w:type="spellEnd"/>
      <w:r w:rsidRPr="000A48E3">
        <w:rPr>
          <w:lang w:val="cs-CZ"/>
        </w:rPr>
        <w:t xml:space="preserve"> k dostání.</w:t>
      </w:r>
    </w:p>
    <w:p w14:paraId="78E3FD65" w14:textId="77777777" w:rsidR="00EA6F34" w:rsidRPr="000A48E3" w:rsidRDefault="00EA6F34" w:rsidP="00EA6F34">
      <w:pPr>
        <w:rPr>
          <w:rFonts w:cstheme="minorHAnsi"/>
          <w:b/>
          <w:bCs/>
          <w:lang w:val="cs-CZ"/>
        </w:rPr>
      </w:pPr>
    </w:p>
    <w:p w14:paraId="5D7CF4BD" w14:textId="0D97C629" w:rsidR="00EA6F34" w:rsidRPr="000A48E3" w:rsidRDefault="00B67024" w:rsidP="004D4A1D">
      <w:pPr>
        <w:pStyle w:val="Title2"/>
        <w:rPr>
          <w:lang w:val="cs-CZ"/>
        </w:rPr>
      </w:pPr>
      <w:bookmarkStart w:id="23" w:name="_Toc162973805"/>
      <w:r w:rsidRPr="000A48E3">
        <w:rPr>
          <w:lang w:val="cs-CZ"/>
        </w:rPr>
        <w:t>Několik jízdních režimů s funkcí MULTI-SENSE a Extended Grip</w:t>
      </w:r>
      <w:bookmarkEnd w:id="23"/>
    </w:p>
    <w:p w14:paraId="047A01A5" w14:textId="77777777" w:rsidR="00B67024" w:rsidRPr="000A48E3" w:rsidRDefault="00B67024" w:rsidP="00B67024">
      <w:pPr>
        <w:rPr>
          <w:rFonts w:cstheme="minorHAnsi"/>
          <w:lang w:val="cs-CZ"/>
        </w:rPr>
      </w:pPr>
      <w:r w:rsidRPr="000A48E3">
        <w:rPr>
          <w:rFonts w:cstheme="minorHAnsi"/>
          <w:lang w:val="cs-CZ"/>
        </w:rPr>
        <w:t xml:space="preserve">Nastavení MULTI-SENSE, dostupné přes centrální displej, umožňuje přístup ke čtyřem jízdním režimům: ECO, SPORT, COMFORT a PERSONAL. V závislosti na zvoleném režimu se mění pocity z </w:t>
      </w:r>
      <w:r w:rsidRPr="000A48E3">
        <w:rPr>
          <w:rFonts w:cstheme="minorHAnsi"/>
          <w:lang w:val="cs-CZ"/>
        </w:rPr>
        <w:lastRenderedPageBreak/>
        <w:t xml:space="preserve">řízení (tuhost řízení, odezva motoru a agilita podvozku), barva osvětlení kabiny a grafika displeje na přístrojové desce. </w:t>
      </w:r>
    </w:p>
    <w:p w14:paraId="579DBC8E" w14:textId="77777777" w:rsidR="00B67024" w:rsidRPr="000A48E3" w:rsidRDefault="00B67024" w:rsidP="00B67024">
      <w:pPr>
        <w:rPr>
          <w:rFonts w:cstheme="minorHAnsi"/>
          <w:lang w:val="cs-CZ"/>
        </w:rPr>
      </w:pPr>
      <w:r w:rsidRPr="000A48E3">
        <w:rPr>
          <w:rFonts w:cstheme="minorHAnsi"/>
          <w:lang w:val="cs-CZ"/>
        </w:rPr>
        <w:t xml:space="preserve">Na multimediální obrazovce v záložce "jízdní režimy" nabízí funkce </w:t>
      </w:r>
      <w:proofErr w:type="spellStart"/>
      <w:r w:rsidRPr="000A48E3">
        <w:rPr>
          <w:rFonts w:cstheme="minorHAnsi"/>
          <w:lang w:val="cs-CZ"/>
        </w:rPr>
        <w:t>Extended</w:t>
      </w:r>
      <w:proofErr w:type="spellEnd"/>
      <w:r w:rsidRPr="000A48E3">
        <w:rPr>
          <w:rFonts w:cstheme="minorHAnsi"/>
          <w:lang w:val="cs-CZ"/>
        </w:rPr>
        <w:t xml:space="preserve"> </w:t>
      </w:r>
      <w:proofErr w:type="spellStart"/>
      <w:r w:rsidRPr="000A48E3">
        <w:rPr>
          <w:rFonts w:cstheme="minorHAnsi"/>
          <w:lang w:val="cs-CZ"/>
        </w:rPr>
        <w:t>Grip</w:t>
      </w:r>
      <w:proofErr w:type="spellEnd"/>
      <w:r w:rsidRPr="000A48E3">
        <w:rPr>
          <w:rFonts w:cstheme="minorHAnsi"/>
          <w:lang w:val="cs-CZ"/>
        </w:rPr>
        <w:t xml:space="preserve"> (volitelná výbava) dva specifické režimy: </w:t>
      </w:r>
      <w:proofErr w:type="spellStart"/>
      <w:r w:rsidRPr="000A48E3">
        <w:rPr>
          <w:rFonts w:cstheme="minorHAnsi"/>
          <w:lang w:val="cs-CZ"/>
        </w:rPr>
        <w:t>Snow</w:t>
      </w:r>
      <w:proofErr w:type="spellEnd"/>
      <w:r w:rsidRPr="000A48E3">
        <w:rPr>
          <w:rFonts w:cstheme="minorHAnsi"/>
          <w:lang w:val="cs-CZ"/>
        </w:rPr>
        <w:t xml:space="preserve"> a All-</w:t>
      </w:r>
      <w:proofErr w:type="spellStart"/>
      <w:r w:rsidRPr="000A48E3">
        <w:rPr>
          <w:rFonts w:cstheme="minorHAnsi"/>
          <w:lang w:val="cs-CZ"/>
        </w:rPr>
        <w:t>terrain</w:t>
      </w:r>
      <w:proofErr w:type="spellEnd"/>
      <w:r w:rsidRPr="000A48E3">
        <w:rPr>
          <w:rFonts w:cstheme="minorHAnsi"/>
          <w:lang w:val="cs-CZ"/>
        </w:rPr>
        <w:t>. Tato volba umožňuje optimalizovat trakci podle jízdních podmínek, zejména úpravou parametrů ESP.</w:t>
      </w:r>
    </w:p>
    <w:p w14:paraId="46186433" w14:textId="59577478" w:rsidR="00EA6F34" w:rsidRPr="000A48E3" w:rsidRDefault="00B67024" w:rsidP="00B67024">
      <w:pPr>
        <w:rPr>
          <w:lang w:val="cs-CZ"/>
        </w:rPr>
      </w:pPr>
      <w:r w:rsidRPr="000A48E3">
        <w:rPr>
          <w:rFonts w:cstheme="minorHAnsi"/>
          <w:lang w:val="cs-CZ"/>
        </w:rPr>
        <w:t xml:space="preserve">Režim </w:t>
      </w:r>
      <w:proofErr w:type="spellStart"/>
      <w:r w:rsidRPr="000A48E3">
        <w:rPr>
          <w:rFonts w:cstheme="minorHAnsi"/>
          <w:lang w:val="cs-CZ"/>
        </w:rPr>
        <w:t>Extended</w:t>
      </w:r>
      <w:proofErr w:type="spellEnd"/>
      <w:r w:rsidRPr="000A48E3">
        <w:rPr>
          <w:rFonts w:cstheme="minorHAnsi"/>
          <w:lang w:val="cs-CZ"/>
        </w:rPr>
        <w:t xml:space="preserve"> </w:t>
      </w:r>
      <w:proofErr w:type="spellStart"/>
      <w:r w:rsidRPr="000A48E3">
        <w:rPr>
          <w:rFonts w:cstheme="minorHAnsi"/>
          <w:lang w:val="cs-CZ"/>
        </w:rPr>
        <w:t>Grip</w:t>
      </w:r>
      <w:proofErr w:type="spellEnd"/>
      <w:r w:rsidRPr="000A48E3">
        <w:rPr>
          <w:rFonts w:cstheme="minorHAnsi"/>
          <w:lang w:val="cs-CZ"/>
        </w:rPr>
        <w:t xml:space="preserve"> je k dispozici s hybridním motorem E-Tech o výkonu 145 k v kombinaci výhradně s 18palcovými pneumatikami.</w:t>
      </w:r>
      <w:r w:rsidR="00EA6F34" w:rsidRPr="000A48E3">
        <w:rPr>
          <w:lang w:val="cs-CZ"/>
        </w:rPr>
        <w:t xml:space="preserve"> </w:t>
      </w:r>
    </w:p>
    <w:p w14:paraId="4AC51E8E" w14:textId="77777777" w:rsidR="00F01695" w:rsidRPr="000A48E3" w:rsidRDefault="00F01695" w:rsidP="00F01695">
      <w:pPr>
        <w:rPr>
          <w:color w:val="000000" w:themeColor="text1"/>
          <w:lang w:val="cs-CZ"/>
        </w:rPr>
      </w:pPr>
    </w:p>
    <w:p w14:paraId="0E40A47D" w14:textId="77777777" w:rsidR="005924B1" w:rsidRPr="000A48E3" w:rsidRDefault="005924B1" w:rsidP="00C52E1E">
      <w:pPr>
        <w:rPr>
          <w:rFonts w:cstheme="minorHAnsi"/>
          <w:lang w:val="cs-CZ"/>
        </w:rPr>
        <w:sectPr w:rsidR="005924B1" w:rsidRPr="000A48E3" w:rsidSect="00A17624">
          <w:pgSz w:w="11901" w:h="16817"/>
          <w:pgMar w:top="2835" w:right="1021" w:bottom="1814" w:left="1021" w:header="709" w:footer="454" w:gutter="0"/>
          <w:cols w:space="708"/>
          <w:titlePg/>
          <w:docGrid w:linePitch="360"/>
        </w:sectPr>
      </w:pPr>
    </w:p>
    <w:p w14:paraId="07E96684" w14:textId="5584D668" w:rsidR="00CF5353" w:rsidRPr="000A48E3" w:rsidRDefault="00B67024" w:rsidP="00606624">
      <w:pPr>
        <w:pStyle w:val="Title1"/>
        <w:rPr>
          <w:sz w:val="52"/>
          <w:szCs w:val="52"/>
          <w:lang w:val="cs-CZ"/>
        </w:rPr>
      </w:pPr>
      <w:bookmarkStart w:id="24" w:name="_Toc162973806"/>
      <w:r w:rsidRPr="000A48E3">
        <w:rPr>
          <w:lang w:val="cs-CZ"/>
        </w:rPr>
        <w:lastRenderedPageBreak/>
        <w:t>BEZPEČNOST A JÍZDNÍ ASISTENTI: NEJLEPŠÍ NABÍDKA AKTIVNÍ A PASIVNÍ BEZPEČNOSTI</w:t>
      </w:r>
      <w:bookmarkEnd w:id="24"/>
      <w:r w:rsidR="008E4827" w:rsidRPr="000A48E3">
        <w:rPr>
          <w:lang w:val="cs-CZ"/>
        </w:rPr>
        <w:t xml:space="preserve"> </w:t>
      </w:r>
    </w:p>
    <w:p w14:paraId="69114EC0" w14:textId="77777777" w:rsidR="00CF5353" w:rsidRPr="000A48E3" w:rsidRDefault="00CF5353" w:rsidP="00200882">
      <w:pPr>
        <w:rPr>
          <w:i/>
          <w:iCs/>
          <w:lang w:val="cs-CZ"/>
        </w:rPr>
      </w:pPr>
    </w:p>
    <w:p w14:paraId="44CEADBD" w14:textId="3D611540" w:rsidR="00200882" w:rsidRPr="000A48E3" w:rsidRDefault="00445659" w:rsidP="00200882">
      <w:pPr>
        <w:rPr>
          <w:i/>
          <w:iCs/>
          <w:lang w:val="cs-CZ"/>
        </w:rPr>
      </w:pPr>
      <w:r w:rsidRPr="000A48E3">
        <w:rPr>
          <w:i/>
          <w:iCs/>
          <w:noProof/>
          <w:lang w:val="cs-CZ"/>
        </w:rPr>
        <w:drawing>
          <wp:inline distT="0" distB="0" distL="0" distR="0" wp14:anchorId="7F283A59" wp14:editId="2DBFFF8B">
            <wp:extent cx="6344356" cy="3568700"/>
            <wp:effectExtent l="0" t="0" r="0" b="0"/>
            <wp:docPr id="14" name="Image 14" descr="Une image contenant véhicule, roue,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véhicule, roue, Véhicule terrestre, voitur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351271" cy="3572590"/>
                    </a:xfrm>
                    <a:prstGeom prst="rect">
                      <a:avLst/>
                    </a:prstGeom>
                  </pic:spPr>
                </pic:pic>
              </a:graphicData>
            </a:graphic>
          </wp:inline>
        </w:drawing>
      </w:r>
      <w:r w:rsidR="00BC7125" w:rsidRPr="000A48E3">
        <w:rPr>
          <w:lang w:val="cs-CZ"/>
        </w:rPr>
        <w:t xml:space="preserve"> </w:t>
      </w:r>
      <w:r w:rsidR="00BC7125" w:rsidRPr="000A48E3">
        <w:rPr>
          <w:i/>
          <w:iCs/>
          <w:lang w:val="cs-CZ"/>
        </w:rPr>
        <w:t>Program "</w:t>
      </w:r>
      <w:proofErr w:type="spellStart"/>
      <w:r w:rsidR="00BC7125" w:rsidRPr="000A48E3">
        <w:rPr>
          <w:i/>
          <w:iCs/>
          <w:lang w:val="cs-CZ"/>
        </w:rPr>
        <w:t>Human</w:t>
      </w:r>
      <w:proofErr w:type="spellEnd"/>
      <w:r w:rsidR="00BC7125" w:rsidRPr="000A48E3">
        <w:rPr>
          <w:i/>
          <w:iCs/>
          <w:lang w:val="cs-CZ"/>
        </w:rPr>
        <w:t xml:space="preserve"> </w:t>
      </w:r>
      <w:proofErr w:type="spellStart"/>
      <w:r w:rsidR="00BC7125" w:rsidRPr="000A48E3">
        <w:rPr>
          <w:i/>
          <w:iCs/>
          <w:lang w:val="cs-CZ"/>
        </w:rPr>
        <w:t>first</w:t>
      </w:r>
      <w:proofErr w:type="spellEnd"/>
      <w:r w:rsidR="00BC7125" w:rsidRPr="000A48E3">
        <w:rPr>
          <w:i/>
          <w:iCs/>
          <w:lang w:val="cs-CZ"/>
        </w:rPr>
        <w:t xml:space="preserve">", který byl zahájen v roce 2023, potvrzuje závazek </w:t>
      </w:r>
      <w:r w:rsidR="00742B75" w:rsidRPr="00742B75">
        <w:rPr>
          <w:i/>
          <w:iCs/>
          <w:lang w:val="cs-CZ"/>
        </w:rPr>
        <w:t>značky</w:t>
      </w:r>
      <w:r w:rsidR="00742B75">
        <w:rPr>
          <w:i/>
          <w:iCs/>
          <w:lang w:val="cs-CZ"/>
        </w:rPr>
        <w:t xml:space="preserve"> </w:t>
      </w:r>
      <w:r w:rsidR="00BC7125" w:rsidRPr="000A48E3">
        <w:rPr>
          <w:i/>
          <w:iCs/>
          <w:lang w:val="cs-CZ"/>
        </w:rPr>
        <w:t xml:space="preserve">Renault zvyšovat bezpečnost řidičů a cestujících, jakož i ostatních účastníků silničního provozu na celém světě, a to prostřednictvím řady technologických inovací. Nový Renault </w:t>
      </w:r>
      <w:proofErr w:type="spellStart"/>
      <w:r w:rsidR="00BC7125" w:rsidRPr="000A48E3">
        <w:rPr>
          <w:i/>
          <w:iCs/>
          <w:lang w:val="cs-CZ"/>
        </w:rPr>
        <w:t>Captur</w:t>
      </w:r>
      <w:proofErr w:type="spellEnd"/>
      <w:r w:rsidR="00BC7125" w:rsidRPr="000A48E3">
        <w:rPr>
          <w:i/>
          <w:iCs/>
          <w:lang w:val="cs-CZ"/>
        </w:rPr>
        <w:t xml:space="preserve"> plně </w:t>
      </w:r>
      <w:proofErr w:type="gramStart"/>
      <w:r w:rsidR="00BC7125" w:rsidRPr="000A48E3">
        <w:rPr>
          <w:i/>
          <w:iCs/>
          <w:lang w:val="cs-CZ"/>
        </w:rPr>
        <w:t>těží</w:t>
      </w:r>
      <w:proofErr w:type="gramEnd"/>
      <w:r w:rsidR="00BC7125" w:rsidRPr="000A48E3">
        <w:rPr>
          <w:i/>
          <w:iCs/>
          <w:lang w:val="cs-CZ"/>
        </w:rPr>
        <w:t xml:space="preserve"> z těchto technologií a z hlediska pasivní i aktivní bezpečnosti se řadí na vrchol svého segmentu. Je vybaven 28 asistenčními systémy nejnovější generace (ADAS), rozdělenými do tří kategorií: bezpečnost, řízení a parkování. </w:t>
      </w:r>
      <w:proofErr w:type="spellStart"/>
      <w:r w:rsidR="00BC7125" w:rsidRPr="000A48E3">
        <w:rPr>
          <w:i/>
          <w:iCs/>
          <w:lang w:val="cs-CZ"/>
        </w:rPr>
        <w:t>Safety</w:t>
      </w:r>
      <w:proofErr w:type="spellEnd"/>
      <w:r w:rsidR="00BC7125" w:rsidRPr="000A48E3">
        <w:rPr>
          <w:i/>
          <w:iCs/>
          <w:lang w:val="cs-CZ"/>
        </w:rPr>
        <w:t xml:space="preserve"> </w:t>
      </w:r>
      <w:proofErr w:type="spellStart"/>
      <w:r w:rsidR="00BC7125" w:rsidRPr="000A48E3">
        <w:rPr>
          <w:i/>
          <w:iCs/>
          <w:lang w:val="cs-CZ"/>
        </w:rPr>
        <w:t>Coach</w:t>
      </w:r>
      <w:proofErr w:type="spellEnd"/>
      <w:r w:rsidR="00BC7125" w:rsidRPr="000A48E3">
        <w:rPr>
          <w:i/>
          <w:iCs/>
          <w:lang w:val="cs-CZ"/>
        </w:rPr>
        <w:t xml:space="preserve"> poskytuje individuální doporučení pro zodpovědnější řízení.</w:t>
      </w:r>
    </w:p>
    <w:p w14:paraId="160EBD7C" w14:textId="77777777" w:rsidR="002277D1" w:rsidRPr="000A48E3" w:rsidRDefault="002277D1" w:rsidP="00880761">
      <w:pPr>
        <w:rPr>
          <w:b/>
          <w:bCs/>
          <w:lang w:val="cs-CZ"/>
        </w:rPr>
      </w:pPr>
    </w:p>
    <w:p w14:paraId="05427CCB" w14:textId="2354F350" w:rsidR="00880761" w:rsidRPr="000A48E3" w:rsidRDefault="00BC7125" w:rsidP="004D4A1D">
      <w:pPr>
        <w:pStyle w:val="Title2"/>
        <w:rPr>
          <w:lang w:val="cs-CZ"/>
        </w:rPr>
      </w:pPr>
      <w:bookmarkStart w:id="25" w:name="_Toc162973807"/>
      <w:r w:rsidRPr="000A48E3">
        <w:rPr>
          <w:lang w:val="cs-CZ"/>
        </w:rPr>
        <w:t>Safety Score a Safety Coach: proaktivní pomocníci</w:t>
      </w:r>
      <w:bookmarkEnd w:id="25"/>
    </w:p>
    <w:p w14:paraId="45C93EF3" w14:textId="74201AD8" w:rsidR="006B18D8" w:rsidRPr="000A48E3" w:rsidRDefault="00880761" w:rsidP="006B18D8">
      <w:pPr>
        <w:rPr>
          <w:rFonts w:cstheme="minorHAnsi"/>
          <w:lang w:val="cs-CZ"/>
        </w:rPr>
      </w:pPr>
      <w:proofErr w:type="spellStart"/>
      <w:r w:rsidRPr="000A48E3">
        <w:rPr>
          <w:b/>
          <w:bCs/>
          <w:lang w:val="cs-CZ"/>
        </w:rPr>
        <w:t>Predictive</w:t>
      </w:r>
      <w:proofErr w:type="spellEnd"/>
      <w:r w:rsidRPr="000A48E3">
        <w:rPr>
          <w:b/>
          <w:bCs/>
          <w:lang w:val="cs-CZ"/>
        </w:rPr>
        <w:t xml:space="preserve"> </w:t>
      </w:r>
      <w:proofErr w:type="spellStart"/>
      <w:r w:rsidRPr="000A48E3">
        <w:rPr>
          <w:b/>
          <w:bCs/>
          <w:lang w:val="cs-CZ"/>
        </w:rPr>
        <w:t>Eco</w:t>
      </w:r>
      <w:proofErr w:type="spellEnd"/>
      <w:r w:rsidRPr="000A48E3">
        <w:rPr>
          <w:b/>
          <w:bCs/>
          <w:lang w:val="cs-CZ"/>
        </w:rPr>
        <w:t xml:space="preserve"> </w:t>
      </w:r>
      <w:proofErr w:type="spellStart"/>
      <w:r w:rsidRPr="000A48E3">
        <w:rPr>
          <w:b/>
          <w:bCs/>
          <w:lang w:val="cs-CZ"/>
        </w:rPr>
        <w:t>Driving</w:t>
      </w:r>
      <w:proofErr w:type="spellEnd"/>
      <w:r w:rsidRPr="000A48E3">
        <w:rPr>
          <w:b/>
          <w:bCs/>
          <w:lang w:val="cs-CZ"/>
        </w:rPr>
        <w:t xml:space="preserve"> </w:t>
      </w:r>
      <w:proofErr w:type="spellStart"/>
      <w:r w:rsidRPr="000A48E3">
        <w:rPr>
          <w:b/>
          <w:bCs/>
          <w:lang w:val="cs-CZ"/>
        </w:rPr>
        <w:t>Advice</w:t>
      </w:r>
      <w:proofErr w:type="spellEnd"/>
      <w:r w:rsidRPr="000A48E3">
        <w:rPr>
          <w:lang w:val="cs-CZ"/>
        </w:rPr>
        <w:t xml:space="preserve"> </w:t>
      </w:r>
      <w:r w:rsidR="00BC7125" w:rsidRPr="000A48E3">
        <w:rPr>
          <w:lang w:val="cs-CZ"/>
        </w:rPr>
        <w:t xml:space="preserve">pomáhá řidičům snížit spotřebu paliva a jezdit bezpečně. Doporučení v reálném čase a hodnocení jízdy (na stupnici od 0 do 100) nabádají řidiče k dodržování správné rychlosti, jízdní stopy a rozestupu a k větší ostražitosti a pozornosti. Shrnutí každé jízdy a každého měsíce je k dispozici ve formě histogramu s podrobnými údaji o spotřebě a vzdálenosti ujeté ve </w:t>
      </w:r>
      <w:proofErr w:type="gramStart"/>
      <w:r w:rsidR="00BC7125" w:rsidRPr="000A48E3">
        <w:rPr>
          <w:lang w:val="cs-CZ"/>
        </w:rPr>
        <w:t>100%</w:t>
      </w:r>
      <w:proofErr w:type="gramEnd"/>
      <w:r w:rsidR="00BC7125" w:rsidRPr="000A48E3">
        <w:rPr>
          <w:lang w:val="cs-CZ"/>
        </w:rPr>
        <w:t xml:space="preserve"> elektrickém režimu.</w:t>
      </w:r>
      <w:r w:rsidR="00FB7EDA" w:rsidRPr="000A48E3">
        <w:rPr>
          <w:rFonts w:cstheme="minorHAnsi"/>
          <w:lang w:val="cs-CZ"/>
        </w:rPr>
        <w:t xml:space="preserve"> </w:t>
      </w:r>
    </w:p>
    <w:p w14:paraId="184A5BB7" w14:textId="77777777" w:rsidR="00880761" w:rsidRPr="000A48E3" w:rsidRDefault="00880761" w:rsidP="00880761">
      <w:pPr>
        <w:rPr>
          <w:lang w:val="cs-CZ"/>
        </w:rPr>
      </w:pPr>
    </w:p>
    <w:p w14:paraId="38B9D25C" w14:textId="77777777" w:rsidR="002277D1" w:rsidRPr="000A48E3" w:rsidRDefault="002277D1" w:rsidP="00880761">
      <w:pPr>
        <w:rPr>
          <w:rFonts w:cstheme="minorHAnsi"/>
          <w:b/>
          <w:bCs/>
          <w:lang w:val="cs-CZ"/>
        </w:rPr>
      </w:pPr>
    </w:p>
    <w:p w14:paraId="4E05EA9C" w14:textId="77777777" w:rsidR="002277D1" w:rsidRPr="000A48E3" w:rsidRDefault="002277D1" w:rsidP="00880761">
      <w:pPr>
        <w:rPr>
          <w:rFonts w:cstheme="minorHAnsi"/>
          <w:b/>
          <w:bCs/>
          <w:lang w:val="cs-CZ"/>
        </w:rPr>
      </w:pPr>
    </w:p>
    <w:p w14:paraId="49BF82A3" w14:textId="77777777" w:rsidR="00BC7125" w:rsidRPr="000A48E3" w:rsidRDefault="00BC7125" w:rsidP="00880761">
      <w:pPr>
        <w:rPr>
          <w:rFonts w:cstheme="minorHAnsi"/>
          <w:b/>
          <w:bCs/>
          <w:lang w:val="cs-CZ"/>
        </w:rPr>
      </w:pPr>
      <w:r w:rsidRPr="000A48E3">
        <w:rPr>
          <w:rFonts w:cstheme="minorHAnsi"/>
          <w:b/>
          <w:bCs/>
          <w:lang w:val="cs-CZ"/>
        </w:rPr>
        <w:br w:type="page"/>
      </w:r>
    </w:p>
    <w:p w14:paraId="677F6E72" w14:textId="77777777" w:rsidR="00435A9A" w:rsidRPr="000A48E3" w:rsidRDefault="00435A9A" w:rsidP="004D4A1D">
      <w:pPr>
        <w:pStyle w:val="Title2"/>
        <w:rPr>
          <w:lang w:val="cs-CZ"/>
        </w:rPr>
      </w:pPr>
      <w:bookmarkStart w:id="26" w:name="_Toc162973808"/>
      <w:r w:rsidRPr="000A48E3">
        <w:rPr>
          <w:lang w:val="cs-CZ"/>
        </w:rPr>
        <w:lastRenderedPageBreak/>
        <w:t>Active Driver Assist pro kontextuální asistenci při jízdě</w:t>
      </w:r>
      <w:bookmarkEnd w:id="26"/>
    </w:p>
    <w:p w14:paraId="49094906" w14:textId="50C68F93" w:rsidR="00880761" w:rsidRPr="000A48E3" w:rsidRDefault="00880761" w:rsidP="00880761">
      <w:pPr>
        <w:rPr>
          <w:rFonts w:cstheme="minorHAnsi"/>
          <w:b/>
          <w:bCs/>
          <w:lang w:val="cs-CZ"/>
        </w:rPr>
      </w:pPr>
      <w:proofErr w:type="spellStart"/>
      <w:r w:rsidRPr="000A48E3">
        <w:rPr>
          <w:rFonts w:cstheme="minorHAnsi"/>
          <w:b/>
          <w:bCs/>
          <w:lang w:val="cs-CZ"/>
        </w:rPr>
        <w:t>Active</w:t>
      </w:r>
      <w:proofErr w:type="spellEnd"/>
      <w:r w:rsidRPr="000A48E3">
        <w:rPr>
          <w:rFonts w:cstheme="minorHAnsi"/>
          <w:b/>
          <w:bCs/>
          <w:lang w:val="cs-CZ"/>
        </w:rPr>
        <w:t xml:space="preserve"> Driver </w:t>
      </w:r>
      <w:proofErr w:type="spellStart"/>
      <w:r w:rsidRPr="000A48E3">
        <w:rPr>
          <w:rFonts w:cstheme="minorHAnsi"/>
          <w:b/>
          <w:bCs/>
          <w:lang w:val="cs-CZ"/>
        </w:rPr>
        <w:t>Assist</w:t>
      </w:r>
      <w:proofErr w:type="spellEnd"/>
      <w:r w:rsidRPr="000A48E3">
        <w:rPr>
          <w:rFonts w:cstheme="minorHAnsi"/>
          <w:lang w:val="cs-CZ"/>
        </w:rPr>
        <w:t xml:space="preserve"> </w:t>
      </w:r>
      <w:r w:rsidR="00CF44C9" w:rsidRPr="000A48E3">
        <w:rPr>
          <w:rFonts w:cstheme="minorHAnsi"/>
          <w:lang w:val="cs-CZ"/>
        </w:rPr>
        <w:t xml:space="preserve">je k dispozici s navigací a paketem </w:t>
      </w:r>
      <w:proofErr w:type="spellStart"/>
      <w:r w:rsidR="00CF44C9" w:rsidRPr="000A48E3">
        <w:rPr>
          <w:rFonts w:cstheme="minorHAnsi"/>
          <w:lang w:val="cs-CZ"/>
        </w:rPr>
        <w:t>Advance</w:t>
      </w:r>
      <w:proofErr w:type="spellEnd"/>
      <w:r w:rsidR="00CF44C9" w:rsidRPr="000A48E3">
        <w:rPr>
          <w:rFonts w:cstheme="minorHAnsi"/>
          <w:lang w:val="cs-CZ"/>
        </w:rPr>
        <w:t xml:space="preserve"> </w:t>
      </w:r>
      <w:proofErr w:type="spellStart"/>
      <w:r w:rsidR="00CF44C9" w:rsidRPr="000A48E3">
        <w:rPr>
          <w:rFonts w:cstheme="minorHAnsi"/>
          <w:lang w:val="cs-CZ"/>
        </w:rPr>
        <w:t>Driving</w:t>
      </w:r>
      <w:proofErr w:type="spellEnd"/>
      <w:r w:rsidR="00CF44C9" w:rsidRPr="000A48E3">
        <w:rPr>
          <w:rFonts w:cstheme="minorHAnsi"/>
          <w:lang w:val="cs-CZ"/>
        </w:rPr>
        <w:t xml:space="preserve"> od výbavových stupňů </w:t>
      </w:r>
      <w:r w:rsidR="00CF44C9" w:rsidRPr="000A48E3">
        <w:rPr>
          <w:rFonts w:cstheme="minorHAnsi"/>
          <w:b/>
          <w:bCs/>
          <w:lang w:val="cs-CZ"/>
        </w:rPr>
        <w:t>Techno</w:t>
      </w:r>
      <w:r w:rsidR="00CF44C9" w:rsidRPr="000A48E3">
        <w:rPr>
          <w:rFonts w:cstheme="minorHAnsi"/>
          <w:lang w:val="cs-CZ"/>
        </w:rPr>
        <w:t xml:space="preserve"> a </w:t>
      </w:r>
      <w:r w:rsidR="00CF44C9" w:rsidRPr="000A48E3">
        <w:rPr>
          <w:rFonts w:cstheme="minorHAnsi"/>
          <w:b/>
          <w:bCs/>
          <w:lang w:val="cs-CZ"/>
        </w:rPr>
        <w:t>Esprit Alpine</w:t>
      </w:r>
      <w:r w:rsidR="00CF44C9" w:rsidRPr="000A48E3">
        <w:rPr>
          <w:rFonts w:cstheme="minorHAnsi"/>
          <w:lang w:val="cs-CZ"/>
        </w:rPr>
        <w:t xml:space="preserve">. Díky němu se </w:t>
      </w:r>
      <w:r w:rsidR="00742B75">
        <w:rPr>
          <w:rFonts w:cstheme="minorHAnsi"/>
          <w:lang w:val="cs-CZ"/>
        </w:rPr>
        <w:t>p</w:t>
      </w:r>
      <w:r w:rsidR="00742B75" w:rsidRPr="00742B75">
        <w:rPr>
          <w:rFonts w:cstheme="minorHAnsi"/>
          <w:lang w:val="cs-CZ"/>
        </w:rPr>
        <w:t xml:space="preserve">ůvodní </w:t>
      </w:r>
      <w:proofErr w:type="spellStart"/>
      <w:r w:rsidR="00742B75" w:rsidRPr="00742B75">
        <w:rPr>
          <w:rFonts w:cstheme="minorHAnsi"/>
          <w:lang w:val="cs-CZ"/>
        </w:rPr>
        <w:t>Easy</w:t>
      </w:r>
      <w:proofErr w:type="spellEnd"/>
      <w:r w:rsidR="00742B75" w:rsidRPr="00742B75">
        <w:rPr>
          <w:rFonts w:cstheme="minorHAnsi"/>
          <w:lang w:val="cs-CZ"/>
        </w:rPr>
        <w:t xml:space="preserve"> </w:t>
      </w:r>
      <w:proofErr w:type="gramStart"/>
      <w:r w:rsidR="00742B75" w:rsidRPr="00742B75">
        <w:rPr>
          <w:rFonts w:cstheme="minorHAnsi"/>
          <w:lang w:val="cs-CZ"/>
        </w:rPr>
        <w:t>Pilot</w:t>
      </w:r>
      <w:r w:rsidR="00CF44C9" w:rsidRPr="000A48E3">
        <w:rPr>
          <w:rFonts w:cstheme="minorHAnsi"/>
          <w:lang w:val="cs-CZ"/>
        </w:rPr>
        <w:t>- asistent</w:t>
      </w:r>
      <w:proofErr w:type="gramEnd"/>
      <w:r w:rsidR="00CF44C9" w:rsidRPr="000A48E3">
        <w:rPr>
          <w:rFonts w:cstheme="minorHAnsi"/>
          <w:lang w:val="cs-CZ"/>
        </w:rPr>
        <w:t xml:space="preserve"> pro jízdu po dálnici a v</w:t>
      </w:r>
      <w:r w:rsidR="00AF3912">
        <w:rPr>
          <w:rFonts w:cstheme="minorHAnsi"/>
          <w:lang w:val="cs-CZ"/>
        </w:rPr>
        <w:t> </w:t>
      </w:r>
      <w:r w:rsidR="00CF44C9" w:rsidRPr="000A48E3">
        <w:rPr>
          <w:rFonts w:cstheme="minorHAnsi"/>
          <w:lang w:val="cs-CZ"/>
        </w:rPr>
        <w:t>kolonách</w:t>
      </w:r>
      <w:r w:rsidR="00AF3912">
        <w:rPr>
          <w:rFonts w:cstheme="minorHAnsi"/>
          <w:lang w:val="cs-CZ"/>
        </w:rPr>
        <w:t xml:space="preserve"> r</w:t>
      </w:r>
      <w:r w:rsidR="00CF44C9" w:rsidRPr="000A48E3">
        <w:rPr>
          <w:rFonts w:cstheme="minorHAnsi"/>
          <w:lang w:val="cs-CZ"/>
        </w:rPr>
        <w:t xml:space="preserve">ozšíří o kontextuální funkce. Tím se </w:t>
      </w:r>
      <w:proofErr w:type="gramStart"/>
      <w:r w:rsidR="00CF44C9" w:rsidRPr="000A48E3">
        <w:rPr>
          <w:rFonts w:cstheme="minorHAnsi"/>
          <w:lang w:val="cs-CZ"/>
        </w:rPr>
        <w:t>rozšíří</w:t>
      </w:r>
      <w:proofErr w:type="gramEnd"/>
      <w:r w:rsidR="00CF44C9" w:rsidRPr="000A48E3">
        <w:rPr>
          <w:rFonts w:cstheme="minorHAnsi"/>
          <w:lang w:val="cs-CZ"/>
        </w:rPr>
        <w:t xml:space="preserve"> jeho použití i mimo rychlostní silnice. Umožňuje řidiči poradit si s vlivy, které se vyskytují na jakémkoli typu silnice. Jedná se o schopnost autonomní jízdy 2. úrovně, která kombinuje adaptivní tempomat s funkcí Stop &amp; Go, asistenta pro jízdu v jízdním pruhu, geolokační údaje a specifickou mapu umožňující vozidlu přizpůsobit se charakteru vozovky.</w:t>
      </w:r>
    </w:p>
    <w:p w14:paraId="04433523" w14:textId="77777777" w:rsidR="00880761" w:rsidRPr="000A48E3" w:rsidRDefault="00880761" w:rsidP="00880761">
      <w:pPr>
        <w:rPr>
          <w:rFonts w:ascii="NouvelR" w:hAnsi="NouvelR" w:cstheme="minorHAnsi"/>
          <w:lang w:val="cs-CZ"/>
        </w:rPr>
      </w:pPr>
    </w:p>
    <w:p w14:paraId="215A3DE8" w14:textId="21D98176" w:rsidR="00880761" w:rsidRPr="000A48E3" w:rsidRDefault="00CF44C9" w:rsidP="004D4A1D">
      <w:pPr>
        <w:pStyle w:val="Title2"/>
        <w:rPr>
          <w:lang w:val="cs-CZ"/>
        </w:rPr>
      </w:pPr>
      <w:bookmarkStart w:id="27" w:name="_Toc162973809"/>
      <w:r w:rsidRPr="000A48E3">
        <w:rPr>
          <w:lang w:val="cs-CZ"/>
        </w:rPr>
        <w:t>Inteligentní přizpůsobení rychlosti</w:t>
      </w:r>
      <w:bookmarkEnd w:id="27"/>
    </w:p>
    <w:p w14:paraId="1E05BDFB" w14:textId="0B601BF5" w:rsidR="00880761" w:rsidRPr="000A48E3" w:rsidRDefault="00031583" w:rsidP="00880761">
      <w:pPr>
        <w:rPr>
          <w:rFonts w:cstheme="minorHAnsi"/>
          <w:lang w:val="cs-CZ"/>
        </w:rPr>
      </w:pPr>
      <w:r w:rsidRPr="000A48E3">
        <w:rPr>
          <w:rFonts w:cstheme="minorHAnsi"/>
          <w:lang w:val="cs-CZ"/>
        </w:rPr>
        <w:t xml:space="preserve">Systém rozpoznávání dopravních značek s upozorněním na překročení rychlosti (OSP), který je integrován do systému </w:t>
      </w:r>
      <w:proofErr w:type="spellStart"/>
      <w:r w:rsidRPr="000A48E3">
        <w:rPr>
          <w:rFonts w:cstheme="minorHAnsi"/>
          <w:lang w:val="cs-CZ"/>
        </w:rPr>
        <w:t>Active</w:t>
      </w:r>
      <w:proofErr w:type="spellEnd"/>
      <w:r w:rsidRPr="000A48E3">
        <w:rPr>
          <w:rFonts w:cstheme="minorHAnsi"/>
          <w:lang w:val="cs-CZ"/>
        </w:rPr>
        <w:t xml:space="preserve"> Driver </w:t>
      </w:r>
      <w:proofErr w:type="spellStart"/>
      <w:r w:rsidRPr="000A48E3">
        <w:rPr>
          <w:rFonts w:cstheme="minorHAnsi"/>
          <w:lang w:val="cs-CZ"/>
        </w:rPr>
        <w:t>Assist</w:t>
      </w:r>
      <w:proofErr w:type="spellEnd"/>
      <w:r w:rsidRPr="000A48E3">
        <w:rPr>
          <w:rFonts w:cstheme="minorHAnsi"/>
          <w:lang w:val="cs-CZ"/>
        </w:rPr>
        <w:t xml:space="preserve">, lze používat i samostatně. Tato funkce zobrazuje maximální povolenou rychlost na přístrojové desce a na obrazovce navigace. Pokud rychlost vozidla </w:t>
      </w:r>
      <w:proofErr w:type="gramStart"/>
      <w:r w:rsidRPr="000A48E3">
        <w:rPr>
          <w:rFonts w:cstheme="minorHAnsi"/>
          <w:lang w:val="cs-CZ"/>
        </w:rPr>
        <w:t>překročí</w:t>
      </w:r>
      <w:proofErr w:type="gramEnd"/>
      <w:r w:rsidRPr="000A48E3">
        <w:rPr>
          <w:rFonts w:cstheme="minorHAnsi"/>
          <w:lang w:val="cs-CZ"/>
        </w:rPr>
        <w:t xml:space="preserve"> povolenou rychlost, zobrazí se vizuální upozornění. Tlačítkem na volantu lze aktivovat omezovač rychlosti, tempomat nebo inteligentní adaptivní tempomat, který se automaticky přizpůsobí povolené rychlosti nebo rychlosti přizpůsobené vozidlu před vámi.</w:t>
      </w:r>
    </w:p>
    <w:p w14:paraId="5D5611B6" w14:textId="77777777" w:rsidR="00880761" w:rsidRPr="000A48E3" w:rsidRDefault="00880761" w:rsidP="00880761">
      <w:pPr>
        <w:rPr>
          <w:rFonts w:cstheme="minorHAnsi"/>
          <w:lang w:val="cs-CZ"/>
        </w:rPr>
      </w:pPr>
    </w:p>
    <w:p w14:paraId="3B21293C" w14:textId="77777777" w:rsidR="00031583" w:rsidRPr="000A48E3" w:rsidRDefault="00031583" w:rsidP="004D4A1D">
      <w:pPr>
        <w:pStyle w:val="Title2"/>
        <w:rPr>
          <w:lang w:val="cs-CZ"/>
        </w:rPr>
      </w:pPr>
      <w:bookmarkStart w:id="28" w:name="_Toc162973810"/>
      <w:r w:rsidRPr="000A48E3">
        <w:rPr>
          <w:lang w:val="cs-CZ"/>
        </w:rPr>
        <w:t>Prediktivní hybridní jízda</w:t>
      </w:r>
      <w:bookmarkEnd w:id="28"/>
      <w:r w:rsidRPr="000A48E3">
        <w:rPr>
          <w:lang w:val="cs-CZ"/>
        </w:rPr>
        <w:t xml:space="preserve"> </w:t>
      </w:r>
    </w:p>
    <w:p w14:paraId="62AC98C5" w14:textId="292C1A3B" w:rsidR="00BA230E" w:rsidRPr="000A48E3" w:rsidRDefault="00031583" w:rsidP="00BA230E">
      <w:pPr>
        <w:rPr>
          <w:rFonts w:cstheme="minorHAnsi"/>
          <w:lang w:val="cs-CZ"/>
        </w:rPr>
      </w:pPr>
      <w:r w:rsidRPr="000A48E3">
        <w:rPr>
          <w:rFonts w:cstheme="minorHAnsi"/>
          <w:lang w:val="cs-CZ"/>
        </w:rPr>
        <w:t>Tato funkce je k dispozici na přání, maximalizuje využití elektrické energie během jízdy. Propojené mapové podklady, jako je topografie silnice v nejbližších sedmi kilometrech (nejpravděpodobnější trasa, pokud není zaznamenán žádný cíl), poskytují systému řízení baterie předběžné informace, aby byla elektrická energie pohonu využívána co nejefektivněji.</w:t>
      </w:r>
    </w:p>
    <w:p w14:paraId="1764551C" w14:textId="77777777" w:rsidR="00BA230E" w:rsidRPr="000A48E3" w:rsidRDefault="00BA230E" w:rsidP="00BA230E">
      <w:pPr>
        <w:rPr>
          <w:rFonts w:cstheme="minorHAnsi"/>
          <w:lang w:val="cs-CZ"/>
        </w:rPr>
      </w:pPr>
    </w:p>
    <w:p w14:paraId="49F2508D" w14:textId="32029B9D" w:rsidR="00880761" w:rsidRPr="000A48E3" w:rsidRDefault="00031583" w:rsidP="004D4A1D">
      <w:pPr>
        <w:pStyle w:val="Title2"/>
        <w:rPr>
          <w:lang w:val="cs-CZ"/>
        </w:rPr>
      </w:pPr>
      <w:bookmarkStart w:id="29" w:name="_Toc162973811"/>
      <w:r w:rsidRPr="000A48E3">
        <w:rPr>
          <w:lang w:val="cs-CZ"/>
        </w:rPr>
        <w:t>Další jízdní asistenční systémy</w:t>
      </w:r>
      <w:bookmarkEnd w:id="29"/>
    </w:p>
    <w:p w14:paraId="71BA2C3F" w14:textId="57668AC4" w:rsidR="00031583" w:rsidRPr="000A48E3" w:rsidRDefault="00031583" w:rsidP="00031583">
      <w:pPr>
        <w:pStyle w:val="Odstavecseseznamem"/>
        <w:numPr>
          <w:ilvl w:val="0"/>
          <w:numId w:val="5"/>
        </w:numPr>
        <w:rPr>
          <w:rFonts w:cstheme="minorHAnsi"/>
          <w:sz w:val="24"/>
          <w:szCs w:val="24"/>
          <w:lang w:val="cs-CZ"/>
        </w:rPr>
      </w:pPr>
      <w:r w:rsidRPr="000A48E3">
        <w:rPr>
          <w:rFonts w:cstheme="minorHAnsi"/>
          <w:sz w:val="24"/>
          <w:szCs w:val="24"/>
          <w:lang w:val="cs-CZ"/>
        </w:rPr>
        <w:t xml:space="preserve">Bezpečnost: aktivní systém nouzového brzdění (AEBS) / varování před slepým úhlem (BSW) / asistent pro jízdu v jízdním pruhu (LKA) / varování před opuštěním jízdního pruhu (LDW) / upozornění na pozornost řidiče (DAA). </w:t>
      </w:r>
    </w:p>
    <w:p w14:paraId="0E40503F" w14:textId="0736E70F" w:rsidR="00031583" w:rsidRPr="000A48E3" w:rsidRDefault="00031583" w:rsidP="00031583">
      <w:pPr>
        <w:pStyle w:val="Odstavecseseznamem"/>
        <w:numPr>
          <w:ilvl w:val="0"/>
          <w:numId w:val="5"/>
        </w:numPr>
        <w:rPr>
          <w:rFonts w:cstheme="minorHAnsi"/>
          <w:sz w:val="24"/>
          <w:szCs w:val="24"/>
          <w:lang w:val="cs-CZ"/>
        </w:rPr>
      </w:pPr>
      <w:r w:rsidRPr="000A48E3">
        <w:rPr>
          <w:rFonts w:cstheme="minorHAnsi"/>
          <w:sz w:val="24"/>
          <w:szCs w:val="24"/>
          <w:lang w:val="cs-CZ"/>
        </w:rPr>
        <w:t>Pro zážitek z jízdy: Tempomat a omezovač rychlosti / Adaptivní tempomat s funkcí Stop &amp; Go (ACC) / Upozornění na vzdálenost (DW) / Asistent rozjezdu do kopce (HSA).</w:t>
      </w:r>
    </w:p>
    <w:p w14:paraId="1C462E32" w14:textId="3D253146" w:rsidR="00880761" w:rsidRPr="000A48E3" w:rsidRDefault="00031583" w:rsidP="00031583">
      <w:pPr>
        <w:pStyle w:val="Odstavecseseznamem"/>
        <w:numPr>
          <w:ilvl w:val="0"/>
          <w:numId w:val="5"/>
        </w:numPr>
        <w:rPr>
          <w:rFonts w:cstheme="minorHAnsi"/>
          <w:sz w:val="24"/>
          <w:szCs w:val="24"/>
          <w:lang w:val="cs-CZ"/>
        </w:rPr>
      </w:pPr>
      <w:r w:rsidRPr="000A48E3">
        <w:rPr>
          <w:rFonts w:cstheme="minorHAnsi"/>
          <w:sz w:val="24"/>
          <w:szCs w:val="24"/>
          <w:lang w:val="cs-CZ"/>
        </w:rPr>
        <w:t xml:space="preserve">Pro parkovací manévry: 360° </w:t>
      </w:r>
      <w:r w:rsidR="00AF3912" w:rsidRPr="00AF3912">
        <w:rPr>
          <w:rFonts w:cstheme="minorHAnsi"/>
          <w:sz w:val="24"/>
          <w:szCs w:val="24"/>
          <w:lang w:val="cs-CZ"/>
        </w:rPr>
        <w:t>kamerový systém</w:t>
      </w:r>
      <w:r w:rsidRPr="000A48E3">
        <w:rPr>
          <w:rFonts w:cstheme="minorHAnsi"/>
          <w:sz w:val="24"/>
          <w:szCs w:val="24"/>
          <w:lang w:val="cs-CZ"/>
        </w:rPr>
        <w:t xml:space="preserve"> (díky 4 kamerám), přední, zadní a boční parkovací </w:t>
      </w:r>
      <w:r w:rsidR="00AF3912" w:rsidRPr="00AF3912">
        <w:rPr>
          <w:rFonts w:cstheme="minorHAnsi"/>
          <w:sz w:val="24"/>
          <w:szCs w:val="24"/>
          <w:lang w:val="cs-CZ"/>
        </w:rPr>
        <w:t>senzory</w:t>
      </w:r>
      <w:r w:rsidRPr="000A48E3">
        <w:rPr>
          <w:rFonts w:cstheme="minorHAnsi"/>
          <w:sz w:val="24"/>
          <w:szCs w:val="24"/>
          <w:lang w:val="cs-CZ"/>
        </w:rPr>
        <w:t xml:space="preserve">, </w:t>
      </w:r>
      <w:proofErr w:type="spellStart"/>
      <w:r w:rsidRPr="000A48E3">
        <w:rPr>
          <w:rFonts w:cstheme="minorHAnsi"/>
          <w:sz w:val="24"/>
          <w:szCs w:val="24"/>
          <w:lang w:val="cs-CZ"/>
        </w:rPr>
        <w:t>Rear</w:t>
      </w:r>
      <w:proofErr w:type="spellEnd"/>
      <w:r w:rsidRPr="000A48E3">
        <w:rPr>
          <w:rFonts w:cstheme="minorHAnsi"/>
          <w:sz w:val="24"/>
          <w:szCs w:val="24"/>
          <w:lang w:val="cs-CZ"/>
        </w:rPr>
        <w:t xml:space="preserve"> </w:t>
      </w:r>
      <w:proofErr w:type="spellStart"/>
      <w:r w:rsidRPr="000A48E3">
        <w:rPr>
          <w:rFonts w:cstheme="minorHAnsi"/>
          <w:sz w:val="24"/>
          <w:szCs w:val="24"/>
          <w:lang w:val="cs-CZ"/>
        </w:rPr>
        <w:t>Cross</w:t>
      </w:r>
      <w:proofErr w:type="spellEnd"/>
      <w:r w:rsidRPr="000A48E3">
        <w:rPr>
          <w:rFonts w:cstheme="minorHAnsi"/>
          <w:sz w:val="24"/>
          <w:szCs w:val="24"/>
          <w:lang w:val="cs-CZ"/>
        </w:rPr>
        <w:t xml:space="preserve"> </w:t>
      </w:r>
      <w:proofErr w:type="spellStart"/>
      <w:r w:rsidRPr="000A48E3">
        <w:rPr>
          <w:rFonts w:cstheme="minorHAnsi"/>
          <w:sz w:val="24"/>
          <w:szCs w:val="24"/>
          <w:lang w:val="cs-CZ"/>
        </w:rPr>
        <w:t>Traffic</w:t>
      </w:r>
      <w:proofErr w:type="spellEnd"/>
      <w:r w:rsidRPr="000A48E3">
        <w:rPr>
          <w:rFonts w:cstheme="minorHAnsi"/>
          <w:sz w:val="24"/>
          <w:szCs w:val="24"/>
          <w:lang w:val="cs-CZ"/>
        </w:rPr>
        <w:t xml:space="preserve"> </w:t>
      </w:r>
      <w:proofErr w:type="spellStart"/>
      <w:r w:rsidRPr="000A48E3">
        <w:rPr>
          <w:rFonts w:cstheme="minorHAnsi"/>
          <w:sz w:val="24"/>
          <w:szCs w:val="24"/>
          <w:lang w:val="cs-CZ"/>
        </w:rPr>
        <w:t>Alert</w:t>
      </w:r>
      <w:proofErr w:type="spellEnd"/>
      <w:r w:rsidRPr="000A48E3">
        <w:rPr>
          <w:rFonts w:cstheme="minorHAnsi"/>
          <w:sz w:val="24"/>
          <w:szCs w:val="24"/>
          <w:lang w:val="cs-CZ"/>
        </w:rPr>
        <w:t xml:space="preserve"> (RCTA) / </w:t>
      </w:r>
      <w:proofErr w:type="spellStart"/>
      <w:r w:rsidRPr="000A48E3">
        <w:rPr>
          <w:rFonts w:cstheme="minorHAnsi"/>
          <w:sz w:val="24"/>
          <w:szCs w:val="24"/>
          <w:lang w:val="cs-CZ"/>
        </w:rPr>
        <w:t>Occupant</w:t>
      </w:r>
      <w:proofErr w:type="spellEnd"/>
      <w:r w:rsidRPr="000A48E3">
        <w:rPr>
          <w:rFonts w:cstheme="minorHAnsi"/>
          <w:sz w:val="24"/>
          <w:szCs w:val="24"/>
          <w:lang w:val="cs-CZ"/>
        </w:rPr>
        <w:t xml:space="preserve"> </w:t>
      </w:r>
      <w:proofErr w:type="spellStart"/>
      <w:r w:rsidRPr="000A48E3">
        <w:rPr>
          <w:rFonts w:cstheme="minorHAnsi"/>
          <w:sz w:val="24"/>
          <w:szCs w:val="24"/>
          <w:lang w:val="cs-CZ"/>
        </w:rPr>
        <w:t>Safe</w:t>
      </w:r>
      <w:proofErr w:type="spellEnd"/>
      <w:r w:rsidRPr="000A48E3">
        <w:rPr>
          <w:rFonts w:cstheme="minorHAnsi"/>
          <w:sz w:val="24"/>
          <w:szCs w:val="24"/>
          <w:lang w:val="cs-CZ"/>
        </w:rPr>
        <w:t xml:space="preserve"> Exit </w:t>
      </w:r>
      <w:proofErr w:type="spellStart"/>
      <w:r w:rsidRPr="000A48E3">
        <w:rPr>
          <w:rFonts w:cstheme="minorHAnsi"/>
          <w:sz w:val="24"/>
          <w:szCs w:val="24"/>
          <w:lang w:val="cs-CZ"/>
        </w:rPr>
        <w:t>Alert</w:t>
      </w:r>
      <w:proofErr w:type="spellEnd"/>
      <w:r w:rsidRPr="000A48E3">
        <w:rPr>
          <w:rFonts w:cstheme="minorHAnsi"/>
          <w:sz w:val="24"/>
          <w:szCs w:val="24"/>
          <w:lang w:val="cs-CZ"/>
        </w:rPr>
        <w:t xml:space="preserve"> (OSE).</w:t>
      </w:r>
    </w:p>
    <w:p w14:paraId="4B66F74D" w14:textId="268435A1" w:rsidR="00880761" w:rsidRPr="000A48E3" w:rsidRDefault="00031583" w:rsidP="00880761">
      <w:pPr>
        <w:rPr>
          <w:rFonts w:cstheme="minorHAnsi"/>
          <w:lang w:val="cs-CZ"/>
        </w:rPr>
      </w:pPr>
      <w:r w:rsidRPr="000A48E3">
        <w:rPr>
          <w:rFonts w:cstheme="minorHAnsi"/>
          <w:b/>
          <w:bCs/>
          <w:lang w:val="cs-CZ"/>
        </w:rPr>
        <w:t xml:space="preserve">Volitelný balíček "řízení a bezpečnost" </w:t>
      </w:r>
      <w:r w:rsidR="00C73FE6" w:rsidRPr="000A48E3">
        <w:rPr>
          <w:rFonts w:cstheme="minorHAnsi"/>
          <w:lang w:val="cs-CZ"/>
        </w:rPr>
        <w:t xml:space="preserve">zahrnuje varování před mrtvým úhlem (BSW), asistent pro couvání (RCTA), varování před bezpečným opuštěním vozidla (OSE) a </w:t>
      </w:r>
      <w:proofErr w:type="spellStart"/>
      <w:r w:rsidR="00C73FE6" w:rsidRPr="000A48E3">
        <w:rPr>
          <w:rFonts w:cstheme="minorHAnsi"/>
          <w:lang w:val="cs-CZ"/>
        </w:rPr>
        <w:t>Active</w:t>
      </w:r>
      <w:proofErr w:type="spellEnd"/>
      <w:r w:rsidR="00C73FE6" w:rsidRPr="000A48E3">
        <w:rPr>
          <w:rFonts w:cstheme="minorHAnsi"/>
          <w:lang w:val="cs-CZ"/>
        </w:rPr>
        <w:t xml:space="preserve"> Driver </w:t>
      </w:r>
      <w:proofErr w:type="spellStart"/>
      <w:r w:rsidR="00C73FE6" w:rsidRPr="000A48E3">
        <w:rPr>
          <w:rFonts w:cstheme="minorHAnsi"/>
          <w:lang w:val="cs-CZ"/>
        </w:rPr>
        <w:t>Assist</w:t>
      </w:r>
      <w:proofErr w:type="spellEnd"/>
      <w:r w:rsidR="00C73FE6" w:rsidRPr="000A48E3">
        <w:rPr>
          <w:rFonts w:cstheme="minorHAnsi"/>
          <w:lang w:val="cs-CZ"/>
        </w:rPr>
        <w:t xml:space="preserve"> (ADAS k dispozici pouze ve spojení s automatickou převodovkou).</w:t>
      </w:r>
    </w:p>
    <w:p w14:paraId="3BBD2CC8" w14:textId="77777777" w:rsidR="00781F1C" w:rsidRPr="000A48E3" w:rsidRDefault="00781F1C" w:rsidP="00880761">
      <w:pPr>
        <w:rPr>
          <w:rFonts w:cstheme="minorHAnsi"/>
          <w:lang w:val="cs-CZ"/>
        </w:rPr>
      </w:pPr>
    </w:p>
    <w:p w14:paraId="1BA4CC52" w14:textId="0EB77975" w:rsidR="003209EB" w:rsidRPr="000A48E3" w:rsidRDefault="00C73FE6" w:rsidP="004D4A1D">
      <w:pPr>
        <w:pStyle w:val="Title2"/>
        <w:rPr>
          <w:lang w:val="cs-CZ"/>
        </w:rPr>
      </w:pPr>
      <w:bookmarkStart w:id="30" w:name="_Toc162973812"/>
      <w:r w:rsidRPr="000A48E3">
        <w:rPr>
          <w:lang w:val="cs-CZ"/>
        </w:rPr>
        <w:t xml:space="preserve">Přizpůsobení </w:t>
      </w:r>
      <w:r w:rsidR="00AF3912" w:rsidRPr="00AF3912">
        <w:rPr>
          <w:lang w:val="cs-CZ"/>
        </w:rPr>
        <w:t>asistenčních systémů</w:t>
      </w:r>
      <w:r w:rsidR="00AF3912">
        <w:rPr>
          <w:lang w:val="cs-CZ"/>
        </w:rPr>
        <w:t xml:space="preserve"> </w:t>
      </w:r>
      <w:r w:rsidR="001F0DFE" w:rsidRPr="000A48E3">
        <w:rPr>
          <w:lang w:val="cs-CZ"/>
        </w:rPr>
        <w:t>a</w:t>
      </w:r>
      <w:r w:rsidR="00AF3912">
        <w:rPr>
          <w:lang w:val="cs-CZ"/>
        </w:rPr>
        <w:t xml:space="preserve"> </w:t>
      </w:r>
      <w:r w:rsidRPr="000A48E3">
        <w:rPr>
          <w:lang w:val="cs-CZ"/>
        </w:rPr>
        <w:t>jednoduchým krokem</w:t>
      </w:r>
      <w:bookmarkEnd w:id="30"/>
    </w:p>
    <w:p w14:paraId="37EF460E" w14:textId="50B7A956" w:rsidR="00781F1C" w:rsidRPr="000A48E3" w:rsidRDefault="00C73FE6" w:rsidP="00880761">
      <w:pPr>
        <w:rPr>
          <w:rFonts w:cstheme="minorHAnsi"/>
          <w:lang w:val="cs-CZ"/>
        </w:rPr>
      </w:pPr>
      <w:r w:rsidRPr="000A48E3">
        <w:rPr>
          <w:rFonts w:eastAsia="Times New Roman"/>
          <w:lang w:val="cs-CZ"/>
        </w:rPr>
        <w:t xml:space="preserve">Nové tlačítko My </w:t>
      </w:r>
      <w:proofErr w:type="spellStart"/>
      <w:r w:rsidRPr="000A48E3">
        <w:rPr>
          <w:rFonts w:eastAsia="Times New Roman"/>
          <w:lang w:val="cs-CZ"/>
        </w:rPr>
        <w:t>Safety</w:t>
      </w:r>
      <w:proofErr w:type="spellEnd"/>
      <w:r w:rsidRPr="000A48E3">
        <w:rPr>
          <w:rFonts w:eastAsia="Times New Roman"/>
          <w:lang w:val="cs-CZ"/>
        </w:rPr>
        <w:t xml:space="preserve"> Switch, umístěné vlevo od volantu, umožňuje řidiči jednoduchým gestem aktivovat nebo deaktivovat preferovaná nastavení nejméně pěti systémů ADAS najednou, přičemž si může zvolit například jejich aktivaci, úroveň zásahu, přítomnost zvukových výstrah atd. Tyto personalizační volby se provádějí prostřednictvím nastavení vozidla na multimediální obrazovce.</w:t>
      </w:r>
      <w:r w:rsidR="00640ABC" w:rsidRPr="000A48E3">
        <w:rPr>
          <w:rFonts w:eastAsia="Times New Roman"/>
          <w:lang w:val="cs-CZ"/>
        </w:rPr>
        <w:t> </w:t>
      </w:r>
    </w:p>
    <w:p w14:paraId="23B7A433" w14:textId="28020E86" w:rsidR="00F9068B" w:rsidRPr="000A48E3" w:rsidRDefault="00C73FE6" w:rsidP="00F9068B">
      <w:pPr>
        <w:pStyle w:val="Title1"/>
        <w:rPr>
          <w:lang w:val="cs-CZ"/>
        </w:rPr>
      </w:pPr>
      <w:bookmarkStart w:id="31" w:name="_Toc162973813"/>
      <w:bookmarkStart w:id="32" w:name="_Hlk162975281"/>
      <w:r w:rsidRPr="000A48E3">
        <w:rPr>
          <w:lang w:val="cs-CZ"/>
        </w:rPr>
        <w:lastRenderedPageBreak/>
        <w:t>TECHNICK</w:t>
      </w:r>
      <w:r w:rsidR="00C30FF8" w:rsidRPr="000A48E3">
        <w:rPr>
          <w:lang w:val="cs-CZ"/>
        </w:rPr>
        <w:t>É</w:t>
      </w:r>
      <w:r w:rsidRPr="000A48E3">
        <w:rPr>
          <w:lang w:val="cs-CZ"/>
        </w:rPr>
        <w:t xml:space="preserve"> </w:t>
      </w:r>
      <w:bookmarkEnd w:id="31"/>
      <w:r w:rsidR="00C30FF8" w:rsidRPr="000A48E3">
        <w:rPr>
          <w:lang w:val="cs-CZ"/>
        </w:rPr>
        <w:t>Údaje</w:t>
      </w:r>
      <w:bookmarkEnd w:id="32"/>
    </w:p>
    <w:p w14:paraId="6F82251B" w14:textId="05CF6550" w:rsidR="007C445E" w:rsidRPr="000A48E3" w:rsidRDefault="007C445E" w:rsidP="00BF5F4A">
      <w:pPr>
        <w:rPr>
          <w:b/>
          <w:bCs/>
          <w:lang w:val="cs-CZ"/>
        </w:rPr>
      </w:pPr>
    </w:p>
    <w:p w14:paraId="13F59571" w14:textId="77B17447" w:rsidR="00BF5F4A" w:rsidRPr="000A48E3" w:rsidRDefault="008D08EC" w:rsidP="004D4A1D">
      <w:pPr>
        <w:pStyle w:val="Title2"/>
        <w:rPr>
          <w:lang w:val="cs-CZ"/>
        </w:rPr>
      </w:pPr>
      <w:bookmarkStart w:id="33" w:name="_Toc162973814"/>
      <w:r w:rsidRPr="000A48E3">
        <w:rPr>
          <w:lang w:val="cs-CZ"/>
        </w:rPr>
        <w:drawing>
          <wp:inline distT="0" distB="0" distL="0" distR="0" wp14:anchorId="53290E25" wp14:editId="450BC861">
            <wp:extent cx="6318250" cy="3554016"/>
            <wp:effectExtent l="0" t="0" r="6350" b="8890"/>
            <wp:docPr id="10" name="Image 10" descr="Une image contenant véhicule, croquis,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véhicule, croquis, Véhicule terrestre, voitur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6335911" cy="3563951"/>
                    </a:xfrm>
                    <a:prstGeom prst="rect">
                      <a:avLst/>
                    </a:prstGeom>
                  </pic:spPr>
                </pic:pic>
              </a:graphicData>
            </a:graphic>
          </wp:inline>
        </w:drawing>
      </w:r>
      <w:r w:rsidR="00C73FE6" w:rsidRPr="000A48E3">
        <w:rPr>
          <w:lang w:val="cs-CZ"/>
        </w:rPr>
        <w:t xml:space="preserve"> </w:t>
      </w:r>
      <w:bookmarkStart w:id="34" w:name="_Hlk162975290"/>
      <w:r w:rsidR="00C73FE6" w:rsidRPr="000A48E3">
        <w:rPr>
          <w:lang w:val="cs-CZ"/>
        </w:rPr>
        <w:t>Rozměry</w:t>
      </w:r>
      <w:bookmarkEnd w:id="33"/>
      <w:bookmarkEnd w:id="34"/>
    </w:p>
    <w:p w14:paraId="4F72DF40" w14:textId="77777777" w:rsidR="00BF5F4A" w:rsidRPr="000A48E3" w:rsidRDefault="00BF5F4A" w:rsidP="00BF5F4A">
      <w:pPr>
        <w:rPr>
          <w:lang w:val="cs-CZ"/>
        </w:rPr>
      </w:pPr>
    </w:p>
    <w:tbl>
      <w:tblPr>
        <w:tblW w:w="8368" w:type="dxa"/>
        <w:tblCellMar>
          <w:left w:w="70" w:type="dxa"/>
          <w:right w:w="70" w:type="dxa"/>
        </w:tblCellMar>
        <w:tblLook w:val="04A0" w:firstRow="1" w:lastRow="0" w:firstColumn="1" w:lastColumn="0" w:noHBand="0" w:noVBand="1"/>
      </w:tblPr>
      <w:tblGrid>
        <w:gridCol w:w="5093"/>
        <w:gridCol w:w="1574"/>
        <w:gridCol w:w="1701"/>
      </w:tblGrid>
      <w:tr w:rsidR="00800D9E" w:rsidRPr="000A48E3" w14:paraId="16F42908" w14:textId="77777777" w:rsidTr="00433125">
        <w:trPr>
          <w:trHeight w:val="306"/>
        </w:trPr>
        <w:tc>
          <w:tcPr>
            <w:tcW w:w="5093" w:type="dxa"/>
            <w:tcBorders>
              <w:top w:val="single" w:sz="8" w:space="0" w:color="auto"/>
              <w:left w:val="single" w:sz="8" w:space="0" w:color="auto"/>
              <w:bottom w:val="single" w:sz="4" w:space="0" w:color="auto"/>
              <w:right w:val="single" w:sz="4" w:space="0" w:color="auto"/>
            </w:tcBorders>
            <w:shd w:val="clear" w:color="000000" w:fill="646B52"/>
            <w:vAlign w:val="center"/>
            <w:hideMark/>
          </w:tcPr>
          <w:p w14:paraId="1992BFEE" w14:textId="7E5B43DA" w:rsidR="00800D9E" w:rsidRPr="000A48E3" w:rsidRDefault="00C73FE6" w:rsidP="00800D9E">
            <w:pPr>
              <w:rPr>
                <w:rFonts w:ascii="Arial" w:eastAsia="Times New Roman" w:hAnsi="Arial" w:cs="Arial"/>
                <w:b/>
                <w:bCs/>
                <w:color w:val="FFFFFF"/>
                <w:sz w:val="20"/>
                <w:szCs w:val="20"/>
                <w:lang w:val="cs-CZ" w:eastAsia="fr-FR"/>
              </w:rPr>
            </w:pPr>
            <w:r w:rsidRPr="000A48E3">
              <w:rPr>
                <w:rFonts w:ascii="Arial" w:eastAsia="Times New Roman" w:hAnsi="Arial" w:cs="Arial"/>
                <w:b/>
                <w:bCs/>
                <w:color w:val="FFFFFF"/>
                <w:sz w:val="20"/>
                <w:szCs w:val="20"/>
                <w:lang w:val="cs-CZ" w:eastAsia="fr-FR"/>
              </w:rPr>
              <w:t>KAPACITA ZAVAZADLOVÉHO PROSTORU</w:t>
            </w:r>
          </w:p>
        </w:tc>
        <w:tc>
          <w:tcPr>
            <w:tcW w:w="1574" w:type="dxa"/>
            <w:tcBorders>
              <w:top w:val="single" w:sz="8" w:space="0" w:color="auto"/>
              <w:left w:val="nil"/>
              <w:bottom w:val="nil"/>
              <w:right w:val="single" w:sz="8" w:space="0" w:color="auto"/>
            </w:tcBorders>
            <w:shd w:val="clear" w:color="000000" w:fill="646B52"/>
            <w:vAlign w:val="center"/>
            <w:hideMark/>
          </w:tcPr>
          <w:p w14:paraId="2DD9BE64" w14:textId="06F4B971" w:rsidR="00800D9E" w:rsidRPr="000A48E3" w:rsidRDefault="00C73FE6" w:rsidP="00800D9E">
            <w:pPr>
              <w:jc w:val="center"/>
              <w:rPr>
                <w:rFonts w:ascii="Arial" w:eastAsia="Times New Roman" w:hAnsi="Arial" w:cs="Arial"/>
                <w:b/>
                <w:bCs/>
                <w:color w:val="FFFFFF"/>
                <w:sz w:val="20"/>
                <w:szCs w:val="20"/>
                <w:lang w:val="cs-CZ" w:eastAsia="fr-FR"/>
              </w:rPr>
            </w:pPr>
            <w:r w:rsidRPr="000A48E3">
              <w:rPr>
                <w:rFonts w:ascii="Arial" w:eastAsia="Times New Roman" w:hAnsi="Arial" w:cs="Arial"/>
                <w:b/>
                <w:bCs/>
                <w:color w:val="FFFFFF"/>
                <w:sz w:val="20"/>
                <w:szCs w:val="20"/>
                <w:lang w:val="cs-CZ" w:eastAsia="fr-FR"/>
              </w:rPr>
              <w:t xml:space="preserve">Všechny verze kromě </w:t>
            </w:r>
            <w:r w:rsidR="00AF3912" w:rsidRPr="00AF3912">
              <w:rPr>
                <w:rFonts w:ascii="Arial" w:eastAsia="Times New Roman" w:hAnsi="Arial" w:cs="Arial"/>
                <w:b/>
                <w:bCs/>
                <w:color w:val="FFFFFF"/>
                <w:sz w:val="20"/>
                <w:szCs w:val="20"/>
                <w:lang w:val="cs-CZ" w:eastAsia="fr-FR"/>
              </w:rPr>
              <w:t>HEV</w:t>
            </w:r>
          </w:p>
        </w:tc>
        <w:tc>
          <w:tcPr>
            <w:tcW w:w="1701" w:type="dxa"/>
            <w:tcBorders>
              <w:top w:val="nil"/>
              <w:left w:val="nil"/>
              <w:bottom w:val="nil"/>
              <w:right w:val="nil"/>
            </w:tcBorders>
            <w:shd w:val="clear" w:color="000000" w:fill="646B52"/>
            <w:vAlign w:val="center"/>
            <w:hideMark/>
          </w:tcPr>
          <w:p w14:paraId="1569CD42" w14:textId="2534C45D" w:rsidR="00800D9E" w:rsidRPr="000A48E3" w:rsidRDefault="00AF3912" w:rsidP="00800D9E">
            <w:pPr>
              <w:jc w:val="center"/>
              <w:rPr>
                <w:rFonts w:ascii="Arial" w:eastAsia="Times New Roman" w:hAnsi="Arial" w:cs="Arial"/>
                <w:b/>
                <w:bCs/>
                <w:color w:val="FFFFFF"/>
                <w:sz w:val="20"/>
                <w:szCs w:val="20"/>
                <w:lang w:val="cs-CZ" w:eastAsia="fr-FR"/>
              </w:rPr>
            </w:pPr>
            <w:r w:rsidRPr="00AF3912">
              <w:rPr>
                <w:rFonts w:ascii="Arial" w:eastAsia="Times New Roman" w:hAnsi="Arial" w:cs="Arial"/>
                <w:b/>
                <w:bCs/>
                <w:color w:val="FFFFFF"/>
                <w:sz w:val="20"/>
                <w:szCs w:val="20"/>
                <w:lang w:val="cs-CZ" w:eastAsia="fr-FR"/>
              </w:rPr>
              <w:t>E-Tech full hybrid</w:t>
            </w:r>
          </w:p>
        </w:tc>
      </w:tr>
      <w:tr w:rsidR="00800D9E" w:rsidRPr="000A48E3" w14:paraId="36C85A6F" w14:textId="77777777" w:rsidTr="00433125">
        <w:trPr>
          <w:trHeight w:val="663"/>
        </w:trPr>
        <w:tc>
          <w:tcPr>
            <w:tcW w:w="5093" w:type="dxa"/>
            <w:tcBorders>
              <w:top w:val="nil"/>
              <w:left w:val="single" w:sz="8" w:space="0" w:color="auto"/>
              <w:bottom w:val="single" w:sz="4" w:space="0" w:color="auto"/>
              <w:right w:val="nil"/>
            </w:tcBorders>
            <w:shd w:val="clear" w:color="000000" w:fill="F2F2F2"/>
            <w:vAlign w:val="center"/>
            <w:hideMark/>
          </w:tcPr>
          <w:p w14:paraId="2FD6D965" w14:textId="5532B008" w:rsidR="00800D9E" w:rsidRPr="000A48E3" w:rsidRDefault="004020CF" w:rsidP="00800D9E">
            <w:pP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2. řada sedadel vysunutá / zasunutá na doraz (+ 132L) v litrech</w:t>
            </w:r>
          </w:p>
        </w:tc>
        <w:tc>
          <w:tcPr>
            <w:tcW w:w="1574"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605EC816" w14:textId="77777777" w:rsidR="00800D9E" w:rsidRPr="000A48E3" w:rsidRDefault="00800D9E" w:rsidP="00800D9E">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484 / 616</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14:paraId="2F2EF060" w14:textId="77777777" w:rsidR="00800D9E" w:rsidRPr="000A48E3" w:rsidRDefault="00800D9E" w:rsidP="00800D9E">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348 / 480</w:t>
            </w:r>
          </w:p>
        </w:tc>
      </w:tr>
      <w:tr w:rsidR="00800D9E" w:rsidRPr="000A48E3" w14:paraId="46C56B11" w14:textId="77777777" w:rsidTr="00433125">
        <w:trPr>
          <w:trHeight w:val="642"/>
        </w:trPr>
        <w:tc>
          <w:tcPr>
            <w:tcW w:w="5093" w:type="dxa"/>
            <w:tcBorders>
              <w:top w:val="nil"/>
              <w:left w:val="single" w:sz="8" w:space="0" w:color="auto"/>
              <w:bottom w:val="single" w:sz="4" w:space="0" w:color="auto"/>
              <w:right w:val="nil"/>
            </w:tcBorders>
            <w:shd w:val="clear" w:color="000000" w:fill="F2F2F2"/>
            <w:vAlign w:val="center"/>
            <w:hideMark/>
          </w:tcPr>
          <w:p w14:paraId="3F4219B5" w14:textId="5166B72D" w:rsidR="00800D9E" w:rsidRPr="000A48E3" w:rsidRDefault="009B1E32" w:rsidP="00800D9E">
            <w:pP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2. řada sedadel vysunutá / zasunutá na doraz (+ 114 dm3) v dm3 VDA standard</w:t>
            </w:r>
          </w:p>
        </w:tc>
        <w:tc>
          <w:tcPr>
            <w:tcW w:w="1574" w:type="dxa"/>
            <w:tcBorders>
              <w:top w:val="nil"/>
              <w:left w:val="single" w:sz="8" w:space="0" w:color="auto"/>
              <w:bottom w:val="single" w:sz="4" w:space="0" w:color="auto"/>
              <w:right w:val="single" w:sz="4" w:space="0" w:color="auto"/>
            </w:tcBorders>
            <w:shd w:val="clear" w:color="auto" w:fill="auto"/>
            <w:vAlign w:val="center"/>
            <w:hideMark/>
          </w:tcPr>
          <w:p w14:paraId="65E1163C" w14:textId="77777777" w:rsidR="00800D9E" w:rsidRPr="000A48E3" w:rsidRDefault="00800D9E" w:rsidP="00800D9E">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422 / 536</w:t>
            </w:r>
          </w:p>
        </w:tc>
        <w:tc>
          <w:tcPr>
            <w:tcW w:w="1701" w:type="dxa"/>
            <w:tcBorders>
              <w:top w:val="nil"/>
              <w:left w:val="nil"/>
              <w:bottom w:val="single" w:sz="4" w:space="0" w:color="auto"/>
              <w:right w:val="single" w:sz="8" w:space="0" w:color="auto"/>
            </w:tcBorders>
            <w:shd w:val="clear" w:color="auto" w:fill="auto"/>
            <w:vAlign w:val="center"/>
            <w:hideMark/>
          </w:tcPr>
          <w:p w14:paraId="071EE1B4" w14:textId="77777777" w:rsidR="00800D9E" w:rsidRPr="000A48E3" w:rsidRDefault="00800D9E" w:rsidP="00800D9E">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326 / 440</w:t>
            </w:r>
          </w:p>
        </w:tc>
      </w:tr>
      <w:tr w:rsidR="00800D9E" w:rsidRPr="000A48E3" w14:paraId="39E584D8" w14:textId="77777777" w:rsidTr="00433125">
        <w:trPr>
          <w:trHeight w:val="653"/>
        </w:trPr>
        <w:tc>
          <w:tcPr>
            <w:tcW w:w="5093" w:type="dxa"/>
            <w:tcBorders>
              <w:top w:val="nil"/>
              <w:left w:val="single" w:sz="8" w:space="0" w:color="auto"/>
              <w:bottom w:val="single" w:sz="8" w:space="0" w:color="auto"/>
              <w:right w:val="nil"/>
            </w:tcBorders>
            <w:shd w:val="clear" w:color="000000" w:fill="E7E6E6"/>
            <w:vAlign w:val="center"/>
            <w:hideMark/>
          </w:tcPr>
          <w:p w14:paraId="1EA93941" w14:textId="774F8120" w:rsidR="00800D9E" w:rsidRPr="000A48E3" w:rsidRDefault="009B1E32" w:rsidP="00800D9E">
            <w:pP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Maximální objem v litrech (po výšku střechy) - sedadla sklopená dolů</w:t>
            </w:r>
          </w:p>
        </w:tc>
        <w:tc>
          <w:tcPr>
            <w:tcW w:w="1574" w:type="dxa"/>
            <w:tcBorders>
              <w:top w:val="nil"/>
              <w:left w:val="single" w:sz="8" w:space="0" w:color="auto"/>
              <w:bottom w:val="single" w:sz="8" w:space="0" w:color="auto"/>
              <w:right w:val="single" w:sz="4" w:space="0" w:color="auto"/>
            </w:tcBorders>
            <w:shd w:val="clear" w:color="000000" w:fill="E7E6E6"/>
            <w:vAlign w:val="center"/>
            <w:hideMark/>
          </w:tcPr>
          <w:p w14:paraId="5D06306D" w14:textId="77777777" w:rsidR="00800D9E" w:rsidRPr="000A48E3" w:rsidRDefault="00800D9E" w:rsidP="00800D9E">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1 596</w:t>
            </w:r>
          </w:p>
        </w:tc>
        <w:tc>
          <w:tcPr>
            <w:tcW w:w="1701" w:type="dxa"/>
            <w:tcBorders>
              <w:top w:val="nil"/>
              <w:left w:val="nil"/>
              <w:bottom w:val="single" w:sz="8" w:space="0" w:color="auto"/>
              <w:right w:val="single" w:sz="8" w:space="0" w:color="auto"/>
            </w:tcBorders>
            <w:shd w:val="clear" w:color="000000" w:fill="E7E6E6"/>
            <w:vAlign w:val="center"/>
            <w:hideMark/>
          </w:tcPr>
          <w:p w14:paraId="517CC02E" w14:textId="77777777" w:rsidR="00800D9E" w:rsidRPr="000A48E3" w:rsidRDefault="00800D9E" w:rsidP="00800D9E">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1 458</w:t>
            </w:r>
          </w:p>
        </w:tc>
      </w:tr>
    </w:tbl>
    <w:p w14:paraId="7F1CC510" w14:textId="77777777" w:rsidR="00BF5F4A" w:rsidRPr="000A48E3" w:rsidRDefault="00BF5F4A" w:rsidP="00BF5F4A">
      <w:pPr>
        <w:rPr>
          <w:lang w:val="cs-CZ"/>
        </w:rPr>
      </w:pPr>
    </w:p>
    <w:tbl>
      <w:tblPr>
        <w:tblW w:w="8400" w:type="dxa"/>
        <w:tblCellMar>
          <w:left w:w="70" w:type="dxa"/>
          <w:right w:w="70" w:type="dxa"/>
        </w:tblCellMar>
        <w:tblLook w:val="04A0" w:firstRow="1" w:lastRow="0" w:firstColumn="1" w:lastColumn="0" w:noHBand="0" w:noVBand="1"/>
      </w:tblPr>
      <w:tblGrid>
        <w:gridCol w:w="5093"/>
        <w:gridCol w:w="3307"/>
      </w:tblGrid>
      <w:tr w:rsidR="00882D49" w:rsidRPr="000A48E3" w14:paraId="7DC41D60" w14:textId="77777777" w:rsidTr="00433125">
        <w:trPr>
          <w:trHeight w:val="300"/>
        </w:trPr>
        <w:tc>
          <w:tcPr>
            <w:tcW w:w="5093" w:type="dxa"/>
            <w:tcBorders>
              <w:top w:val="single" w:sz="8" w:space="0" w:color="auto"/>
              <w:left w:val="single" w:sz="8" w:space="0" w:color="auto"/>
              <w:bottom w:val="nil"/>
              <w:right w:val="nil"/>
            </w:tcBorders>
            <w:shd w:val="clear" w:color="000000" w:fill="646B52"/>
            <w:vAlign w:val="center"/>
            <w:hideMark/>
          </w:tcPr>
          <w:p w14:paraId="0B8B429E" w14:textId="115D0DFD" w:rsidR="00882D49" w:rsidRPr="000A48E3" w:rsidRDefault="009B1E32" w:rsidP="00882D49">
            <w:pPr>
              <w:rPr>
                <w:rFonts w:ascii="Arial" w:eastAsia="Times New Roman" w:hAnsi="Arial" w:cs="Arial"/>
                <w:b/>
                <w:bCs/>
                <w:color w:val="FFFFFF"/>
                <w:sz w:val="20"/>
                <w:szCs w:val="20"/>
                <w:lang w:val="cs-CZ" w:eastAsia="fr-FR"/>
              </w:rPr>
            </w:pPr>
            <w:r w:rsidRPr="000A48E3">
              <w:rPr>
                <w:rFonts w:ascii="Arial" w:eastAsia="Times New Roman" w:hAnsi="Arial" w:cs="Arial"/>
                <w:b/>
                <w:bCs/>
                <w:color w:val="FFFFFF"/>
                <w:sz w:val="20"/>
                <w:szCs w:val="20"/>
                <w:lang w:val="cs-CZ" w:eastAsia="fr-FR"/>
              </w:rPr>
              <w:t xml:space="preserve">ROZMĚRY </w:t>
            </w:r>
            <w:r w:rsidR="00882D49" w:rsidRPr="000A48E3">
              <w:rPr>
                <w:rFonts w:ascii="Arial" w:eastAsia="Times New Roman" w:hAnsi="Arial" w:cs="Arial"/>
                <w:b/>
                <w:bCs/>
                <w:color w:val="FFFFFF"/>
                <w:sz w:val="20"/>
                <w:szCs w:val="20"/>
                <w:lang w:val="cs-CZ" w:eastAsia="fr-FR"/>
              </w:rPr>
              <w:t>(mm)</w:t>
            </w:r>
          </w:p>
        </w:tc>
        <w:tc>
          <w:tcPr>
            <w:tcW w:w="3307" w:type="dxa"/>
            <w:tcBorders>
              <w:top w:val="single" w:sz="8" w:space="0" w:color="auto"/>
              <w:left w:val="single" w:sz="8" w:space="0" w:color="auto"/>
              <w:bottom w:val="nil"/>
              <w:right w:val="single" w:sz="8" w:space="0" w:color="auto"/>
            </w:tcBorders>
            <w:shd w:val="clear" w:color="000000" w:fill="646B52"/>
            <w:vAlign w:val="center"/>
            <w:hideMark/>
          </w:tcPr>
          <w:p w14:paraId="78876895" w14:textId="77777777" w:rsidR="00882D49" w:rsidRPr="000A48E3" w:rsidRDefault="00882D49" w:rsidP="00882D49">
            <w:pPr>
              <w:jc w:val="center"/>
              <w:rPr>
                <w:rFonts w:ascii="Arial" w:eastAsia="Times New Roman" w:hAnsi="Arial" w:cs="Arial"/>
                <w:b/>
                <w:bCs/>
                <w:color w:val="FFFFFF"/>
                <w:sz w:val="20"/>
                <w:szCs w:val="20"/>
                <w:lang w:val="cs-CZ" w:eastAsia="fr-FR"/>
              </w:rPr>
            </w:pPr>
            <w:r w:rsidRPr="000A48E3">
              <w:rPr>
                <w:rFonts w:ascii="Arial" w:eastAsia="Times New Roman" w:hAnsi="Arial" w:cs="Arial"/>
                <w:b/>
                <w:bCs/>
                <w:color w:val="FFFFFF"/>
                <w:sz w:val="20"/>
                <w:szCs w:val="20"/>
                <w:lang w:val="cs-CZ" w:eastAsia="fr-FR"/>
              </w:rPr>
              <w:t> </w:t>
            </w:r>
          </w:p>
        </w:tc>
      </w:tr>
      <w:tr w:rsidR="00882D49" w:rsidRPr="000A48E3" w14:paraId="73A8DDDC" w14:textId="77777777" w:rsidTr="00433125">
        <w:trPr>
          <w:trHeight w:val="290"/>
        </w:trPr>
        <w:tc>
          <w:tcPr>
            <w:tcW w:w="5093" w:type="dxa"/>
            <w:tcBorders>
              <w:top w:val="single" w:sz="8" w:space="0" w:color="auto"/>
              <w:left w:val="single" w:sz="8" w:space="0" w:color="auto"/>
              <w:bottom w:val="single" w:sz="4" w:space="0" w:color="auto"/>
              <w:right w:val="nil"/>
            </w:tcBorders>
            <w:shd w:val="clear" w:color="000000" w:fill="EDEDED"/>
            <w:vAlign w:val="center"/>
            <w:hideMark/>
          </w:tcPr>
          <w:p w14:paraId="67A7F8D0" w14:textId="447D98F6" w:rsidR="00882D49" w:rsidRPr="000A48E3" w:rsidRDefault="00395626"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Celková délka</w:t>
            </w:r>
          </w:p>
        </w:tc>
        <w:tc>
          <w:tcPr>
            <w:tcW w:w="3307" w:type="dxa"/>
            <w:tcBorders>
              <w:top w:val="single" w:sz="8" w:space="0" w:color="auto"/>
              <w:left w:val="single" w:sz="8" w:space="0" w:color="auto"/>
              <w:bottom w:val="single" w:sz="4" w:space="0" w:color="auto"/>
              <w:right w:val="single" w:sz="8" w:space="0" w:color="auto"/>
            </w:tcBorders>
            <w:shd w:val="clear" w:color="000000" w:fill="EDEDED"/>
            <w:vAlign w:val="center"/>
            <w:hideMark/>
          </w:tcPr>
          <w:p w14:paraId="32013707"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4 239</w:t>
            </w:r>
          </w:p>
        </w:tc>
      </w:tr>
      <w:tr w:rsidR="00882D49" w:rsidRPr="000A48E3" w14:paraId="495458DB"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3054245A" w14:textId="0DBC56E2" w:rsidR="00882D49" w:rsidRPr="000A48E3" w:rsidRDefault="00395626"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Rozvor</w:t>
            </w:r>
          </w:p>
        </w:tc>
        <w:tc>
          <w:tcPr>
            <w:tcW w:w="3307" w:type="dxa"/>
            <w:tcBorders>
              <w:top w:val="nil"/>
              <w:left w:val="single" w:sz="8" w:space="0" w:color="auto"/>
              <w:bottom w:val="single" w:sz="4" w:space="0" w:color="auto"/>
              <w:right w:val="single" w:sz="8" w:space="0" w:color="auto"/>
            </w:tcBorders>
            <w:shd w:val="clear" w:color="auto" w:fill="auto"/>
            <w:vAlign w:val="center"/>
            <w:hideMark/>
          </w:tcPr>
          <w:p w14:paraId="27036C09"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2 639</w:t>
            </w:r>
          </w:p>
        </w:tc>
      </w:tr>
      <w:tr w:rsidR="00882D49" w:rsidRPr="000A48E3" w14:paraId="4C2C3AED" w14:textId="77777777" w:rsidTr="00433125">
        <w:trPr>
          <w:trHeight w:val="290"/>
        </w:trPr>
        <w:tc>
          <w:tcPr>
            <w:tcW w:w="5093" w:type="dxa"/>
            <w:tcBorders>
              <w:top w:val="nil"/>
              <w:left w:val="single" w:sz="8" w:space="0" w:color="auto"/>
              <w:bottom w:val="single" w:sz="4" w:space="0" w:color="auto"/>
              <w:right w:val="nil"/>
            </w:tcBorders>
            <w:shd w:val="clear" w:color="000000" w:fill="EDEDED"/>
            <w:vAlign w:val="center"/>
            <w:hideMark/>
          </w:tcPr>
          <w:p w14:paraId="43E19D41" w14:textId="77FB6235" w:rsidR="00882D49" w:rsidRPr="000A48E3" w:rsidRDefault="00395626"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Přední převis</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415A9C55"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883</w:t>
            </w:r>
          </w:p>
        </w:tc>
      </w:tr>
      <w:tr w:rsidR="00882D49" w:rsidRPr="000A48E3" w14:paraId="2DD1B41C"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57DD6BF7" w14:textId="5BDFD719" w:rsidR="00882D49" w:rsidRPr="000A48E3" w:rsidRDefault="00395626"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Zadní převis</w:t>
            </w:r>
          </w:p>
        </w:tc>
        <w:tc>
          <w:tcPr>
            <w:tcW w:w="3307" w:type="dxa"/>
            <w:tcBorders>
              <w:top w:val="nil"/>
              <w:left w:val="single" w:sz="8" w:space="0" w:color="auto"/>
              <w:bottom w:val="single" w:sz="4" w:space="0" w:color="auto"/>
              <w:right w:val="single" w:sz="8" w:space="0" w:color="auto"/>
            </w:tcBorders>
            <w:shd w:val="clear" w:color="auto" w:fill="auto"/>
            <w:vAlign w:val="center"/>
            <w:hideMark/>
          </w:tcPr>
          <w:p w14:paraId="6483C2B6"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717</w:t>
            </w:r>
          </w:p>
        </w:tc>
      </w:tr>
      <w:tr w:rsidR="00882D49" w:rsidRPr="000A48E3" w14:paraId="5B84FC26" w14:textId="77777777" w:rsidTr="00433125">
        <w:trPr>
          <w:trHeight w:val="420"/>
        </w:trPr>
        <w:tc>
          <w:tcPr>
            <w:tcW w:w="5093" w:type="dxa"/>
            <w:tcBorders>
              <w:top w:val="nil"/>
              <w:left w:val="single" w:sz="8" w:space="0" w:color="auto"/>
              <w:bottom w:val="single" w:sz="4" w:space="0" w:color="auto"/>
              <w:right w:val="nil"/>
            </w:tcBorders>
            <w:shd w:val="clear" w:color="000000" w:fill="EDEDED"/>
            <w:vAlign w:val="center"/>
            <w:hideMark/>
          </w:tcPr>
          <w:p w14:paraId="60F7508A" w14:textId="6CEF92CF"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Celková šířka se sklopenými zrcátky / s vyklopenými zrcátky</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0AD9AB15"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1 797 / 2 003</w:t>
            </w:r>
          </w:p>
        </w:tc>
      </w:tr>
      <w:tr w:rsidR="00882D49" w:rsidRPr="000A48E3" w14:paraId="75F51713"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17CA2E80" w14:textId="0E9318B1"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Přední rozchod</w:t>
            </w:r>
          </w:p>
        </w:tc>
        <w:tc>
          <w:tcPr>
            <w:tcW w:w="3307" w:type="dxa"/>
            <w:tcBorders>
              <w:top w:val="nil"/>
              <w:left w:val="single" w:sz="8" w:space="0" w:color="auto"/>
              <w:bottom w:val="single" w:sz="4" w:space="0" w:color="auto"/>
              <w:right w:val="single" w:sz="8" w:space="0" w:color="auto"/>
            </w:tcBorders>
            <w:shd w:val="clear" w:color="auto" w:fill="auto"/>
            <w:vAlign w:val="center"/>
            <w:hideMark/>
          </w:tcPr>
          <w:p w14:paraId="42669F2B"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1 562</w:t>
            </w:r>
          </w:p>
        </w:tc>
      </w:tr>
      <w:tr w:rsidR="00882D49" w:rsidRPr="000A48E3" w14:paraId="05CF9B19" w14:textId="77777777" w:rsidTr="00433125">
        <w:trPr>
          <w:trHeight w:val="300"/>
        </w:trPr>
        <w:tc>
          <w:tcPr>
            <w:tcW w:w="5093" w:type="dxa"/>
            <w:tcBorders>
              <w:top w:val="nil"/>
              <w:left w:val="single" w:sz="8" w:space="0" w:color="auto"/>
              <w:bottom w:val="single" w:sz="8" w:space="0" w:color="auto"/>
              <w:right w:val="nil"/>
            </w:tcBorders>
            <w:shd w:val="clear" w:color="000000" w:fill="EDEDED"/>
            <w:vAlign w:val="center"/>
            <w:hideMark/>
          </w:tcPr>
          <w:p w14:paraId="568327AA" w14:textId="74594DDA"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lastRenderedPageBreak/>
              <w:t>Zadní rozchod</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00959707"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1 547</w:t>
            </w:r>
          </w:p>
        </w:tc>
      </w:tr>
      <w:tr w:rsidR="00882D49" w:rsidRPr="000A48E3" w14:paraId="2A7B8910"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087DC05D" w14:textId="48A01A43"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Výška</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5B496A30"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1 575</w:t>
            </w:r>
          </w:p>
        </w:tc>
      </w:tr>
      <w:tr w:rsidR="00882D49" w:rsidRPr="000A48E3" w14:paraId="3888710E" w14:textId="77777777" w:rsidTr="00433125">
        <w:trPr>
          <w:trHeight w:val="290"/>
        </w:trPr>
        <w:tc>
          <w:tcPr>
            <w:tcW w:w="5093" w:type="dxa"/>
            <w:tcBorders>
              <w:top w:val="nil"/>
              <w:left w:val="single" w:sz="8" w:space="0" w:color="auto"/>
              <w:bottom w:val="single" w:sz="4" w:space="0" w:color="auto"/>
              <w:right w:val="nil"/>
            </w:tcBorders>
            <w:shd w:val="clear" w:color="000000" w:fill="EDEDED"/>
            <w:vAlign w:val="center"/>
            <w:hideMark/>
          </w:tcPr>
          <w:p w14:paraId="6045FDC2" w14:textId="41FFA770"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Výška s otevřenými zadními dveřmi</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7824D83C"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2 044</w:t>
            </w:r>
          </w:p>
        </w:tc>
      </w:tr>
      <w:tr w:rsidR="00882D49" w:rsidRPr="000A48E3" w14:paraId="63A1461B"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6565F848" w14:textId="56F35C05"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Výška prahu nenaloženého zavazadlového prostoru</w:t>
            </w:r>
          </w:p>
        </w:tc>
        <w:tc>
          <w:tcPr>
            <w:tcW w:w="3307" w:type="dxa"/>
            <w:tcBorders>
              <w:top w:val="nil"/>
              <w:left w:val="single" w:sz="8" w:space="0" w:color="auto"/>
              <w:bottom w:val="single" w:sz="4" w:space="0" w:color="auto"/>
              <w:right w:val="single" w:sz="8" w:space="0" w:color="auto"/>
            </w:tcBorders>
            <w:shd w:val="clear" w:color="auto" w:fill="auto"/>
            <w:vAlign w:val="center"/>
            <w:hideMark/>
          </w:tcPr>
          <w:p w14:paraId="13F2C5F7"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779</w:t>
            </w:r>
          </w:p>
        </w:tc>
      </w:tr>
      <w:tr w:rsidR="00882D49" w:rsidRPr="000A48E3" w14:paraId="6C1346F5" w14:textId="77777777" w:rsidTr="00433125">
        <w:trPr>
          <w:trHeight w:val="290"/>
        </w:trPr>
        <w:tc>
          <w:tcPr>
            <w:tcW w:w="5093" w:type="dxa"/>
            <w:tcBorders>
              <w:top w:val="nil"/>
              <w:left w:val="single" w:sz="8" w:space="0" w:color="auto"/>
              <w:bottom w:val="single" w:sz="4" w:space="0" w:color="auto"/>
              <w:right w:val="nil"/>
            </w:tcBorders>
            <w:shd w:val="clear" w:color="000000" w:fill="EDEDED"/>
            <w:vAlign w:val="center"/>
            <w:hideMark/>
          </w:tcPr>
          <w:p w14:paraId="3D0B6E8C" w14:textId="453C8886"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Světlá výška prázdného / naloženého vozidla</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7A9CCA8C"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169 / 132</w:t>
            </w:r>
          </w:p>
        </w:tc>
      </w:tr>
      <w:tr w:rsidR="00882D49" w:rsidRPr="000A48E3" w14:paraId="3A8500F8"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3A9606A3" w14:textId="0AB49C7E"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Prostor pro kolena ve druhé řadě, sedadlo vysunuté / zasunuté na doraz</w:t>
            </w:r>
          </w:p>
        </w:tc>
        <w:tc>
          <w:tcPr>
            <w:tcW w:w="3307" w:type="dxa"/>
            <w:tcBorders>
              <w:top w:val="nil"/>
              <w:left w:val="single" w:sz="8" w:space="0" w:color="auto"/>
              <w:bottom w:val="single" w:sz="4" w:space="0" w:color="auto"/>
              <w:right w:val="single" w:sz="8" w:space="0" w:color="auto"/>
            </w:tcBorders>
            <w:shd w:val="clear" w:color="auto" w:fill="auto"/>
            <w:vAlign w:val="center"/>
            <w:hideMark/>
          </w:tcPr>
          <w:p w14:paraId="288968C4" w14:textId="0DC6F7EB" w:rsidR="00882D49" w:rsidRPr="000A48E3" w:rsidRDefault="009968A5"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 xml:space="preserve">61 / </w:t>
            </w:r>
            <w:r w:rsidR="00882D49" w:rsidRPr="000A48E3">
              <w:rPr>
                <w:rFonts w:ascii="Arial" w:eastAsia="Times New Roman" w:hAnsi="Arial" w:cs="Arial"/>
                <w:b/>
                <w:bCs/>
                <w:color w:val="000000"/>
                <w:sz w:val="16"/>
                <w:szCs w:val="16"/>
                <w:lang w:val="cs-CZ" w:eastAsia="fr-FR"/>
              </w:rPr>
              <w:t>221</w:t>
            </w:r>
          </w:p>
        </w:tc>
      </w:tr>
      <w:tr w:rsidR="00882D49" w:rsidRPr="000A48E3" w14:paraId="405B889D" w14:textId="77777777" w:rsidTr="00433125">
        <w:trPr>
          <w:trHeight w:val="290"/>
        </w:trPr>
        <w:tc>
          <w:tcPr>
            <w:tcW w:w="5093" w:type="dxa"/>
            <w:tcBorders>
              <w:top w:val="nil"/>
              <w:left w:val="single" w:sz="8" w:space="0" w:color="auto"/>
              <w:bottom w:val="single" w:sz="4" w:space="0" w:color="auto"/>
              <w:right w:val="nil"/>
            </w:tcBorders>
            <w:shd w:val="clear" w:color="000000" w:fill="EDEDED"/>
            <w:vAlign w:val="center"/>
            <w:hideMark/>
          </w:tcPr>
          <w:p w14:paraId="1B82F4CD" w14:textId="0B29E3A0"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Šířka v oblasti loktů vpředu</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09F613A0"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1 396</w:t>
            </w:r>
          </w:p>
        </w:tc>
      </w:tr>
      <w:tr w:rsidR="00882D49" w:rsidRPr="000A48E3" w14:paraId="474B522A"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1294BE50" w14:textId="65B276A5"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Šířka v oblasti loktů vzadu</w:t>
            </w:r>
          </w:p>
        </w:tc>
        <w:tc>
          <w:tcPr>
            <w:tcW w:w="3307" w:type="dxa"/>
            <w:tcBorders>
              <w:top w:val="nil"/>
              <w:left w:val="single" w:sz="8" w:space="0" w:color="auto"/>
              <w:bottom w:val="single" w:sz="4" w:space="0" w:color="auto"/>
              <w:right w:val="single" w:sz="8" w:space="0" w:color="auto"/>
            </w:tcBorders>
            <w:shd w:val="clear" w:color="auto" w:fill="auto"/>
            <w:vAlign w:val="center"/>
            <w:hideMark/>
          </w:tcPr>
          <w:p w14:paraId="6F55BD47"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1390</w:t>
            </w:r>
          </w:p>
        </w:tc>
      </w:tr>
      <w:tr w:rsidR="00882D49" w:rsidRPr="000A48E3" w14:paraId="5C8B9292" w14:textId="77777777" w:rsidTr="00433125">
        <w:trPr>
          <w:trHeight w:val="290"/>
        </w:trPr>
        <w:tc>
          <w:tcPr>
            <w:tcW w:w="5093" w:type="dxa"/>
            <w:tcBorders>
              <w:top w:val="nil"/>
              <w:left w:val="single" w:sz="8" w:space="0" w:color="auto"/>
              <w:bottom w:val="single" w:sz="4" w:space="0" w:color="auto"/>
              <w:right w:val="nil"/>
            </w:tcBorders>
            <w:shd w:val="clear" w:color="000000" w:fill="E7E6E6"/>
            <w:vAlign w:val="center"/>
            <w:hideMark/>
          </w:tcPr>
          <w:p w14:paraId="2F9BFB63" w14:textId="0B5DC788"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Šířka v oblasti ramen vpředu</w:t>
            </w:r>
          </w:p>
        </w:tc>
        <w:tc>
          <w:tcPr>
            <w:tcW w:w="3307" w:type="dxa"/>
            <w:tcBorders>
              <w:top w:val="nil"/>
              <w:left w:val="single" w:sz="8" w:space="0" w:color="auto"/>
              <w:bottom w:val="single" w:sz="4" w:space="0" w:color="auto"/>
              <w:right w:val="single" w:sz="8" w:space="0" w:color="auto"/>
            </w:tcBorders>
            <w:shd w:val="clear" w:color="000000" w:fill="E7E6E6"/>
            <w:vAlign w:val="center"/>
            <w:hideMark/>
          </w:tcPr>
          <w:p w14:paraId="0E07CE8C"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1371</w:t>
            </w:r>
          </w:p>
        </w:tc>
      </w:tr>
      <w:tr w:rsidR="00882D49" w:rsidRPr="000A48E3" w14:paraId="31CF87E2" w14:textId="77777777" w:rsidTr="00433125">
        <w:trPr>
          <w:trHeight w:val="290"/>
        </w:trPr>
        <w:tc>
          <w:tcPr>
            <w:tcW w:w="5093" w:type="dxa"/>
            <w:tcBorders>
              <w:top w:val="nil"/>
              <w:left w:val="single" w:sz="8" w:space="0" w:color="auto"/>
              <w:bottom w:val="single" w:sz="4" w:space="0" w:color="auto"/>
              <w:right w:val="nil"/>
            </w:tcBorders>
            <w:shd w:val="clear" w:color="000000" w:fill="FFFFFF"/>
            <w:vAlign w:val="center"/>
            <w:hideMark/>
          </w:tcPr>
          <w:p w14:paraId="7182D057" w14:textId="7B0C92F9"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Šířka v oblasti ramen vzadu</w:t>
            </w:r>
          </w:p>
        </w:tc>
        <w:tc>
          <w:tcPr>
            <w:tcW w:w="3307" w:type="dxa"/>
            <w:tcBorders>
              <w:top w:val="nil"/>
              <w:left w:val="single" w:sz="8" w:space="0" w:color="auto"/>
              <w:bottom w:val="single" w:sz="4" w:space="0" w:color="auto"/>
              <w:right w:val="single" w:sz="8" w:space="0" w:color="auto"/>
            </w:tcBorders>
            <w:shd w:val="clear" w:color="000000" w:fill="FFFFFF"/>
            <w:vAlign w:val="center"/>
            <w:hideMark/>
          </w:tcPr>
          <w:p w14:paraId="427F89A0"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1340</w:t>
            </w:r>
          </w:p>
        </w:tc>
      </w:tr>
      <w:tr w:rsidR="00882D49" w:rsidRPr="000A48E3" w14:paraId="3659C232" w14:textId="77777777" w:rsidTr="00433125">
        <w:trPr>
          <w:trHeight w:val="460"/>
        </w:trPr>
        <w:tc>
          <w:tcPr>
            <w:tcW w:w="5093" w:type="dxa"/>
            <w:tcBorders>
              <w:top w:val="nil"/>
              <w:left w:val="single" w:sz="8" w:space="0" w:color="auto"/>
              <w:bottom w:val="single" w:sz="4" w:space="0" w:color="auto"/>
              <w:right w:val="nil"/>
            </w:tcBorders>
            <w:shd w:val="clear" w:color="000000" w:fill="EDEDED"/>
            <w:vAlign w:val="center"/>
            <w:hideMark/>
          </w:tcPr>
          <w:p w14:paraId="019CAAE5" w14:textId="0A13F693"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Prostor pro hlavu v 1. řadě s panoramatickou střechou/bez ní</w:t>
            </w:r>
          </w:p>
        </w:tc>
        <w:tc>
          <w:tcPr>
            <w:tcW w:w="3307" w:type="dxa"/>
            <w:tcBorders>
              <w:top w:val="nil"/>
              <w:left w:val="single" w:sz="8" w:space="0" w:color="auto"/>
              <w:bottom w:val="single" w:sz="4" w:space="0" w:color="auto"/>
              <w:right w:val="single" w:sz="8" w:space="0" w:color="auto"/>
            </w:tcBorders>
            <w:shd w:val="clear" w:color="auto" w:fill="auto"/>
            <w:noWrap/>
            <w:vAlign w:val="bottom"/>
            <w:hideMark/>
          </w:tcPr>
          <w:p w14:paraId="7254B2BC" w14:textId="77777777" w:rsidR="00882D49" w:rsidRPr="000A48E3" w:rsidRDefault="00882D49" w:rsidP="00882D49">
            <w:pPr>
              <w:jc w:val="center"/>
              <w:rPr>
                <w:rFonts w:ascii="Arial" w:eastAsia="Times New Roman" w:hAnsi="Arial" w:cs="Arial"/>
                <w:b/>
                <w:bCs/>
                <w:sz w:val="16"/>
                <w:szCs w:val="16"/>
                <w:lang w:val="cs-CZ" w:eastAsia="fr-FR"/>
              </w:rPr>
            </w:pPr>
            <w:r w:rsidRPr="000A48E3">
              <w:rPr>
                <w:rFonts w:ascii="Arial" w:eastAsia="Times New Roman" w:hAnsi="Arial" w:cs="Arial"/>
                <w:b/>
                <w:bCs/>
                <w:sz w:val="16"/>
                <w:szCs w:val="16"/>
                <w:lang w:val="cs-CZ" w:eastAsia="fr-FR"/>
              </w:rPr>
              <w:t xml:space="preserve">889 / </w:t>
            </w:r>
            <w:proofErr w:type="gramStart"/>
            <w:r w:rsidRPr="000A48E3">
              <w:rPr>
                <w:rFonts w:ascii="Arial" w:eastAsia="Times New Roman" w:hAnsi="Arial" w:cs="Arial"/>
                <w:b/>
                <w:bCs/>
                <w:sz w:val="16"/>
                <w:szCs w:val="16"/>
                <w:lang w:val="cs-CZ" w:eastAsia="fr-FR"/>
              </w:rPr>
              <w:t>879 - 939</w:t>
            </w:r>
            <w:proofErr w:type="gramEnd"/>
            <w:r w:rsidRPr="000A48E3">
              <w:rPr>
                <w:rFonts w:ascii="Arial" w:eastAsia="Times New Roman" w:hAnsi="Arial" w:cs="Arial"/>
                <w:b/>
                <w:bCs/>
                <w:sz w:val="16"/>
                <w:szCs w:val="16"/>
                <w:lang w:val="cs-CZ" w:eastAsia="fr-FR"/>
              </w:rPr>
              <w:t xml:space="preserve"> / 929</w:t>
            </w:r>
          </w:p>
        </w:tc>
      </w:tr>
      <w:tr w:rsidR="00882D49" w:rsidRPr="000A48E3" w14:paraId="39953850" w14:textId="77777777" w:rsidTr="00433125">
        <w:trPr>
          <w:trHeight w:val="460"/>
        </w:trPr>
        <w:tc>
          <w:tcPr>
            <w:tcW w:w="5093" w:type="dxa"/>
            <w:tcBorders>
              <w:top w:val="nil"/>
              <w:left w:val="single" w:sz="8" w:space="0" w:color="auto"/>
              <w:bottom w:val="single" w:sz="4" w:space="0" w:color="auto"/>
              <w:right w:val="nil"/>
            </w:tcBorders>
            <w:shd w:val="clear" w:color="000000" w:fill="FFFFFF"/>
            <w:vAlign w:val="center"/>
            <w:hideMark/>
          </w:tcPr>
          <w:p w14:paraId="2C7BCCC2" w14:textId="60633C9E"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Prostor pro hlavu ve 2. řadě s panoramatickou střechou/bez ní</w:t>
            </w:r>
          </w:p>
        </w:tc>
        <w:tc>
          <w:tcPr>
            <w:tcW w:w="3307" w:type="dxa"/>
            <w:tcBorders>
              <w:top w:val="nil"/>
              <w:left w:val="single" w:sz="8" w:space="0" w:color="auto"/>
              <w:bottom w:val="single" w:sz="4" w:space="0" w:color="auto"/>
              <w:right w:val="single" w:sz="8" w:space="0" w:color="auto"/>
            </w:tcBorders>
            <w:shd w:val="clear" w:color="auto" w:fill="auto"/>
            <w:noWrap/>
            <w:vAlign w:val="bottom"/>
            <w:hideMark/>
          </w:tcPr>
          <w:p w14:paraId="246B0B17" w14:textId="77777777" w:rsidR="00882D49" w:rsidRPr="000A48E3" w:rsidRDefault="00882D49" w:rsidP="00882D49">
            <w:pPr>
              <w:jc w:val="center"/>
              <w:rPr>
                <w:rFonts w:ascii="Arial" w:eastAsia="Times New Roman" w:hAnsi="Arial" w:cs="Arial"/>
                <w:b/>
                <w:bCs/>
                <w:sz w:val="16"/>
                <w:szCs w:val="16"/>
                <w:lang w:val="cs-CZ" w:eastAsia="fr-FR"/>
              </w:rPr>
            </w:pPr>
            <w:r w:rsidRPr="000A48E3">
              <w:rPr>
                <w:rFonts w:ascii="Arial" w:eastAsia="Times New Roman" w:hAnsi="Arial" w:cs="Arial"/>
                <w:b/>
                <w:bCs/>
                <w:sz w:val="16"/>
                <w:szCs w:val="16"/>
                <w:lang w:val="cs-CZ" w:eastAsia="fr-FR"/>
              </w:rPr>
              <w:t xml:space="preserve">849 / </w:t>
            </w:r>
            <w:proofErr w:type="gramStart"/>
            <w:r w:rsidRPr="000A48E3">
              <w:rPr>
                <w:rFonts w:ascii="Arial" w:eastAsia="Times New Roman" w:hAnsi="Arial" w:cs="Arial"/>
                <w:b/>
                <w:bCs/>
                <w:sz w:val="16"/>
                <w:szCs w:val="16"/>
                <w:lang w:val="cs-CZ" w:eastAsia="fr-FR"/>
              </w:rPr>
              <w:t>849 - 906</w:t>
            </w:r>
            <w:proofErr w:type="gramEnd"/>
            <w:r w:rsidRPr="000A48E3">
              <w:rPr>
                <w:rFonts w:ascii="Arial" w:eastAsia="Times New Roman" w:hAnsi="Arial" w:cs="Arial"/>
                <w:b/>
                <w:bCs/>
                <w:sz w:val="16"/>
                <w:szCs w:val="16"/>
                <w:lang w:val="cs-CZ" w:eastAsia="fr-FR"/>
              </w:rPr>
              <w:t xml:space="preserve"> / 908</w:t>
            </w:r>
          </w:p>
        </w:tc>
      </w:tr>
      <w:tr w:rsidR="00882D49" w:rsidRPr="000A48E3" w14:paraId="2BEDD07B" w14:textId="77777777" w:rsidTr="00433125">
        <w:trPr>
          <w:trHeight w:val="290"/>
        </w:trPr>
        <w:tc>
          <w:tcPr>
            <w:tcW w:w="5093" w:type="dxa"/>
            <w:tcBorders>
              <w:top w:val="nil"/>
              <w:left w:val="single" w:sz="8" w:space="0" w:color="auto"/>
              <w:bottom w:val="single" w:sz="4" w:space="0" w:color="auto"/>
              <w:right w:val="nil"/>
            </w:tcBorders>
            <w:shd w:val="clear" w:color="000000" w:fill="EDEDED"/>
            <w:vAlign w:val="center"/>
            <w:hideMark/>
          </w:tcPr>
          <w:p w14:paraId="2C9E2F6D" w14:textId="2A323554"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Maximální šířka vstupu do zavazadlového prostoru</w:t>
            </w:r>
          </w:p>
        </w:tc>
        <w:tc>
          <w:tcPr>
            <w:tcW w:w="3307" w:type="dxa"/>
            <w:tcBorders>
              <w:top w:val="nil"/>
              <w:left w:val="single" w:sz="8" w:space="0" w:color="auto"/>
              <w:bottom w:val="single" w:sz="4" w:space="0" w:color="auto"/>
              <w:right w:val="single" w:sz="8" w:space="0" w:color="auto"/>
            </w:tcBorders>
            <w:shd w:val="clear" w:color="000000" w:fill="EDEDED"/>
            <w:vAlign w:val="center"/>
            <w:hideMark/>
          </w:tcPr>
          <w:p w14:paraId="4B8E44AF"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953</w:t>
            </w:r>
          </w:p>
        </w:tc>
      </w:tr>
      <w:tr w:rsidR="00882D49" w:rsidRPr="000A48E3" w14:paraId="590CD934" w14:textId="77777777" w:rsidTr="00433125">
        <w:trPr>
          <w:trHeight w:val="290"/>
        </w:trPr>
        <w:tc>
          <w:tcPr>
            <w:tcW w:w="5093" w:type="dxa"/>
            <w:tcBorders>
              <w:top w:val="nil"/>
              <w:left w:val="single" w:sz="8" w:space="0" w:color="auto"/>
              <w:bottom w:val="nil"/>
              <w:right w:val="nil"/>
            </w:tcBorders>
            <w:shd w:val="clear" w:color="000000" w:fill="FFFFFF"/>
            <w:vAlign w:val="center"/>
            <w:hideMark/>
          </w:tcPr>
          <w:p w14:paraId="5D63CF88" w14:textId="676FC31E"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Vnitřní šířka mezi podběhy kol</w:t>
            </w:r>
          </w:p>
        </w:tc>
        <w:tc>
          <w:tcPr>
            <w:tcW w:w="3307" w:type="dxa"/>
            <w:tcBorders>
              <w:top w:val="nil"/>
              <w:left w:val="single" w:sz="8" w:space="0" w:color="auto"/>
              <w:bottom w:val="single" w:sz="4" w:space="0" w:color="auto"/>
              <w:right w:val="single" w:sz="8" w:space="0" w:color="auto"/>
            </w:tcBorders>
            <w:shd w:val="clear" w:color="auto" w:fill="auto"/>
            <w:vAlign w:val="center"/>
            <w:hideMark/>
          </w:tcPr>
          <w:p w14:paraId="591D6DDF"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976</w:t>
            </w:r>
          </w:p>
        </w:tc>
      </w:tr>
      <w:tr w:rsidR="00882D49" w:rsidRPr="000A48E3" w14:paraId="66F27449" w14:textId="77777777" w:rsidTr="00433125">
        <w:trPr>
          <w:trHeight w:val="300"/>
        </w:trPr>
        <w:tc>
          <w:tcPr>
            <w:tcW w:w="5093" w:type="dxa"/>
            <w:tcBorders>
              <w:top w:val="single" w:sz="4" w:space="0" w:color="auto"/>
              <w:left w:val="single" w:sz="8" w:space="0" w:color="auto"/>
              <w:bottom w:val="single" w:sz="8" w:space="0" w:color="auto"/>
              <w:right w:val="nil"/>
            </w:tcBorders>
            <w:shd w:val="clear" w:color="000000" w:fill="EDEDED"/>
            <w:vAlign w:val="center"/>
            <w:hideMark/>
          </w:tcPr>
          <w:p w14:paraId="5CF58DE2" w14:textId="1434BAC4" w:rsidR="00882D49" w:rsidRPr="000A48E3" w:rsidRDefault="00DE67F0" w:rsidP="00882D49">
            <w:pPr>
              <w:ind w:firstLineChars="100" w:firstLine="163"/>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Ložná délka, 2. řada sklopená</w:t>
            </w:r>
          </w:p>
        </w:tc>
        <w:tc>
          <w:tcPr>
            <w:tcW w:w="3307" w:type="dxa"/>
            <w:tcBorders>
              <w:top w:val="nil"/>
              <w:left w:val="single" w:sz="8" w:space="0" w:color="auto"/>
              <w:bottom w:val="single" w:sz="8" w:space="0" w:color="auto"/>
              <w:right w:val="single" w:sz="8" w:space="0" w:color="auto"/>
            </w:tcBorders>
            <w:shd w:val="clear" w:color="000000" w:fill="EDEDED"/>
            <w:vAlign w:val="center"/>
            <w:hideMark/>
          </w:tcPr>
          <w:p w14:paraId="535109D1" w14:textId="77777777" w:rsidR="00882D49" w:rsidRPr="000A48E3" w:rsidRDefault="00882D49" w:rsidP="00882D49">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1 571</w:t>
            </w:r>
          </w:p>
        </w:tc>
      </w:tr>
    </w:tbl>
    <w:p w14:paraId="3D6A7EC1" w14:textId="77777777" w:rsidR="00157D00" w:rsidRPr="000A48E3" w:rsidRDefault="00157D00" w:rsidP="00BF5F4A">
      <w:pPr>
        <w:rPr>
          <w:b/>
          <w:bCs/>
          <w:lang w:val="cs-CZ"/>
        </w:rPr>
      </w:pPr>
    </w:p>
    <w:p w14:paraId="5D9FCE94" w14:textId="2D2EB8F0" w:rsidR="00BF5F4A" w:rsidRPr="000A48E3" w:rsidRDefault="00DE67F0" w:rsidP="004D4A1D">
      <w:pPr>
        <w:pStyle w:val="Title2"/>
        <w:rPr>
          <w:lang w:val="cs-CZ"/>
        </w:rPr>
      </w:pPr>
      <w:bookmarkStart w:id="35" w:name="_Toc162973815"/>
      <w:bookmarkStart w:id="36" w:name="_Hlk162975372"/>
      <w:r w:rsidRPr="000A48E3">
        <w:rPr>
          <w:lang w:val="cs-CZ"/>
        </w:rPr>
        <w:t>Mechanické vlastnosti</w:t>
      </w:r>
      <w:bookmarkEnd w:id="35"/>
    </w:p>
    <w:bookmarkEnd w:id="36"/>
    <w:p w14:paraId="56C4DFB4" w14:textId="77777777" w:rsidR="00BF5F4A" w:rsidRPr="000A48E3" w:rsidRDefault="00BF5F4A" w:rsidP="00BF5F4A">
      <w:pPr>
        <w:rPr>
          <w:lang w:val="cs-CZ"/>
        </w:rPr>
      </w:pPr>
    </w:p>
    <w:tbl>
      <w:tblPr>
        <w:tblW w:w="8789" w:type="dxa"/>
        <w:tblCellMar>
          <w:left w:w="70" w:type="dxa"/>
          <w:right w:w="70" w:type="dxa"/>
        </w:tblCellMar>
        <w:tblLook w:val="04A0" w:firstRow="1" w:lastRow="0" w:firstColumn="1" w:lastColumn="0" w:noHBand="0" w:noVBand="1"/>
      </w:tblPr>
      <w:tblGrid>
        <w:gridCol w:w="1826"/>
        <w:gridCol w:w="1377"/>
        <w:gridCol w:w="1377"/>
        <w:gridCol w:w="1377"/>
        <w:gridCol w:w="1377"/>
        <w:gridCol w:w="1455"/>
      </w:tblGrid>
      <w:tr w:rsidR="006D3222" w:rsidRPr="000A48E3" w14:paraId="08082A11" w14:textId="77777777" w:rsidTr="00AF3912">
        <w:trPr>
          <w:trHeight w:val="334"/>
        </w:trPr>
        <w:tc>
          <w:tcPr>
            <w:tcW w:w="1826" w:type="dxa"/>
            <w:tcBorders>
              <w:top w:val="nil"/>
              <w:left w:val="nil"/>
              <w:bottom w:val="nil"/>
              <w:right w:val="nil"/>
            </w:tcBorders>
            <w:shd w:val="clear" w:color="auto" w:fill="auto"/>
            <w:noWrap/>
            <w:vAlign w:val="bottom"/>
            <w:hideMark/>
          </w:tcPr>
          <w:p w14:paraId="11E0B46F" w14:textId="77777777" w:rsidR="006D3222" w:rsidRPr="000A48E3" w:rsidRDefault="006D3222" w:rsidP="006D3222">
            <w:pPr>
              <w:rPr>
                <w:rFonts w:ascii="Times New Roman" w:eastAsia="Times New Roman" w:hAnsi="Times New Roman" w:cs="Times New Roman"/>
                <w:lang w:val="cs-CZ" w:eastAsia="fr-FR"/>
              </w:rPr>
            </w:pPr>
          </w:p>
        </w:tc>
        <w:tc>
          <w:tcPr>
            <w:tcW w:w="6963" w:type="dxa"/>
            <w:gridSpan w:val="5"/>
            <w:tcBorders>
              <w:top w:val="single" w:sz="8" w:space="0" w:color="auto"/>
              <w:left w:val="single" w:sz="8" w:space="0" w:color="auto"/>
              <w:bottom w:val="nil"/>
              <w:right w:val="single" w:sz="8" w:space="0" w:color="000000"/>
            </w:tcBorders>
            <w:shd w:val="clear" w:color="000000" w:fill="646B52"/>
            <w:noWrap/>
            <w:vAlign w:val="center"/>
            <w:hideMark/>
          </w:tcPr>
          <w:p w14:paraId="7476AE43" w14:textId="77777777" w:rsidR="006D3222" w:rsidRPr="000A48E3" w:rsidRDefault="006D3222" w:rsidP="006D3222">
            <w:pPr>
              <w:jc w:val="center"/>
              <w:rPr>
                <w:rFonts w:ascii="Arial" w:eastAsia="Times New Roman" w:hAnsi="Arial" w:cs="Arial"/>
                <w:b/>
                <w:bCs/>
                <w:color w:val="FFFFFF"/>
                <w:lang w:val="cs-CZ" w:eastAsia="fr-FR"/>
              </w:rPr>
            </w:pPr>
            <w:r w:rsidRPr="000A48E3">
              <w:rPr>
                <w:rFonts w:ascii="Arial" w:eastAsia="Times New Roman" w:hAnsi="Arial" w:cs="Arial"/>
                <w:b/>
                <w:bCs/>
                <w:color w:val="FFFFFF"/>
                <w:lang w:val="cs-CZ" w:eastAsia="fr-FR"/>
              </w:rPr>
              <w:t>RENAULT CAPTUR</w:t>
            </w:r>
          </w:p>
        </w:tc>
      </w:tr>
      <w:tr w:rsidR="00AF3912" w:rsidRPr="000A48E3" w14:paraId="7536056A" w14:textId="77777777" w:rsidTr="00AF3912">
        <w:trPr>
          <w:trHeight w:val="439"/>
        </w:trPr>
        <w:tc>
          <w:tcPr>
            <w:tcW w:w="1826" w:type="dxa"/>
            <w:tcBorders>
              <w:top w:val="single" w:sz="8" w:space="0" w:color="auto"/>
              <w:left w:val="single" w:sz="8" w:space="0" w:color="auto"/>
              <w:bottom w:val="single" w:sz="4" w:space="0" w:color="auto"/>
              <w:right w:val="single" w:sz="4" w:space="0" w:color="auto"/>
            </w:tcBorders>
            <w:shd w:val="clear" w:color="000000" w:fill="646B52"/>
            <w:noWrap/>
            <w:vAlign w:val="center"/>
            <w:hideMark/>
          </w:tcPr>
          <w:p w14:paraId="3C428D0B" w14:textId="7191EDFC"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Motorizace</w:t>
            </w:r>
          </w:p>
        </w:tc>
        <w:tc>
          <w:tcPr>
            <w:tcW w:w="1377" w:type="dxa"/>
            <w:tcBorders>
              <w:top w:val="single" w:sz="8" w:space="0" w:color="auto"/>
              <w:left w:val="nil"/>
              <w:bottom w:val="single" w:sz="4" w:space="0" w:color="auto"/>
              <w:right w:val="single" w:sz="4" w:space="0" w:color="auto"/>
            </w:tcBorders>
            <w:shd w:val="clear" w:color="000000" w:fill="EDEDED"/>
            <w:vAlign w:val="center"/>
            <w:hideMark/>
          </w:tcPr>
          <w:p w14:paraId="6029A1AE" w14:textId="77777777" w:rsidR="00AF3912" w:rsidRPr="000A48E3" w:rsidRDefault="00AF3912" w:rsidP="006D3222">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 xml:space="preserve">1.0 TCE 90 </w:t>
            </w:r>
          </w:p>
        </w:tc>
        <w:tc>
          <w:tcPr>
            <w:tcW w:w="1377" w:type="dxa"/>
            <w:tcBorders>
              <w:top w:val="single" w:sz="8" w:space="0" w:color="auto"/>
              <w:left w:val="nil"/>
              <w:bottom w:val="single" w:sz="4" w:space="0" w:color="auto"/>
              <w:right w:val="single" w:sz="4" w:space="0" w:color="auto"/>
            </w:tcBorders>
            <w:shd w:val="clear" w:color="000000" w:fill="EDEDED"/>
            <w:vAlign w:val="center"/>
            <w:hideMark/>
          </w:tcPr>
          <w:p w14:paraId="382C8360" w14:textId="120A5869" w:rsidR="00AF3912" w:rsidRPr="000A48E3" w:rsidRDefault="00AF3912" w:rsidP="006D3222">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1.0 TCE 100 LPG</w:t>
            </w:r>
          </w:p>
        </w:tc>
        <w:tc>
          <w:tcPr>
            <w:tcW w:w="1377" w:type="dxa"/>
            <w:tcBorders>
              <w:top w:val="single" w:sz="8" w:space="0" w:color="auto"/>
              <w:left w:val="nil"/>
              <w:bottom w:val="single" w:sz="4" w:space="0" w:color="auto"/>
              <w:right w:val="single" w:sz="4" w:space="0" w:color="auto"/>
            </w:tcBorders>
            <w:shd w:val="clear" w:color="000000" w:fill="EDEDED"/>
            <w:vAlign w:val="center"/>
            <w:hideMark/>
          </w:tcPr>
          <w:p w14:paraId="1EB8DAAF" w14:textId="77777777" w:rsidR="00AF3912" w:rsidRPr="000A48E3" w:rsidRDefault="00AF3912" w:rsidP="006D3222">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 xml:space="preserve">1.3 TCE 140 </w:t>
            </w:r>
            <w:proofErr w:type="spellStart"/>
            <w:r w:rsidRPr="000A48E3">
              <w:rPr>
                <w:rFonts w:ascii="Arial" w:eastAsia="Times New Roman" w:hAnsi="Arial" w:cs="Arial"/>
                <w:b/>
                <w:bCs/>
                <w:color w:val="000000"/>
                <w:sz w:val="16"/>
                <w:szCs w:val="16"/>
                <w:lang w:val="cs-CZ" w:eastAsia="fr-FR"/>
              </w:rPr>
              <w:t>mild</w:t>
            </w:r>
            <w:proofErr w:type="spellEnd"/>
            <w:r w:rsidRPr="000A48E3">
              <w:rPr>
                <w:rFonts w:ascii="Arial" w:eastAsia="Times New Roman" w:hAnsi="Arial" w:cs="Arial"/>
                <w:b/>
                <w:bCs/>
                <w:color w:val="000000"/>
                <w:sz w:val="16"/>
                <w:szCs w:val="16"/>
                <w:lang w:val="cs-CZ" w:eastAsia="fr-FR"/>
              </w:rPr>
              <w:t xml:space="preserve"> hybrid</w:t>
            </w:r>
          </w:p>
        </w:tc>
        <w:tc>
          <w:tcPr>
            <w:tcW w:w="1377" w:type="dxa"/>
            <w:tcBorders>
              <w:top w:val="single" w:sz="8" w:space="0" w:color="auto"/>
              <w:left w:val="nil"/>
              <w:bottom w:val="single" w:sz="4" w:space="0" w:color="auto"/>
              <w:right w:val="single" w:sz="4" w:space="0" w:color="auto"/>
            </w:tcBorders>
            <w:shd w:val="clear" w:color="000000" w:fill="EDEDED"/>
            <w:vAlign w:val="center"/>
            <w:hideMark/>
          </w:tcPr>
          <w:p w14:paraId="015E5A65" w14:textId="77777777" w:rsidR="00AF3912" w:rsidRPr="000A48E3" w:rsidRDefault="00AF3912" w:rsidP="006D3222">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 xml:space="preserve">1.3 TCE 160 </w:t>
            </w:r>
            <w:proofErr w:type="spellStart"/>
            <w:r w:rsidRPr="000A48E3">
              <w:rPr>
                <w:rFonts w:ascii="Arial" w:eastAsia="Times New Roman" w:hAnsi="Arial" w:cs="Arial"/>
                <w:b/>
                <w:bCs/>
                <w:color w:val="000000"/>
                <w:sz w:val="16"/>
                <w:szCs w:val="16"/>
                <w:lang w:val="cs-CZ" w:eastAsia="fr-FR"/>
              </w:rPr>
              <w:t>mild</w:t>
            </w:r>
            <w:proofErr w:type="spellEnd"/>
            <w:r w:rsidRPr="000A48E3">
              <w:rPr>
                <w:rFonts w:ascii="Arial" w:eastAsia="Times New Roman" w:hAnsi="Arial" w:cs="Arial"/>
                <w:b/>
                <w:bCs/>
                <w:color w:val="000000"/>
                <w:sz w:val="16"/>
                <w:szCs w:val="16"/>
                <w:lang w:val="cs-CZ" w:eastAsia="fr-FR"/>
              </w:rPr>
              <w:t xml:space="preserve"> hybrid </w:t>
            </w:r>
          </w:p>
        </w:tc>
        <w:tc>
          <w:tcPr>
            <w:tcW w:w="1455" w:type="dxa"/>
            <w:tcBorders>
              <w:top w:val="single" w:sz="8" w:space="0" w:color="auto"/>
              <w:left w:val="nil"/>
              <w:bottom w:val="single" w:sz="4" w:space="0" w:color="auto"/>
              <w:right w:val="single" w:sz="8" w:space="0" w:color="auto"/>
            </w:tcBorders>
            <w:shd w:val="clear" w:color="000000" w:fill="EDEDED"/>
            <w:vAlign w:val="center"/>
            <w:hideMark/>
          </w:tcPr>
          <w:p w14:paraId="1BBE7909" w14:textId="77777777" w:rsidR="00AF3912" w:rsidRPr="000A48E3" w:rsidRDefault="00AF3912" w:rsidP="006D3222">
            <w:pPr>
              <w:jc w:val="center"/>
              <w:rPr>
                <w:rFonts w:ascii="Arial" w:eastAsia="Times New Roman" w:hAnsi="Arial" w:cs="Arial"/>
                <w:b/>
                <w:bCs/>
                <w:color w:val="000000"/>
                <w:sz w:val="16"/>
                <w:szCs w:val="16"/>
                <w:lang w:val="cs-CZ" w:eastAsia="fr-FR"/>
              </w:rPr>
            </w:pPr>
            <w:r w:rsidRPr="000A48E3">
              <w:rPr>
                <w:rFonts w:ascii="Arial" w:eastAsia="Times New Roman" w:hAnsi="Arial" w:cs="Arial"/>
                <w:b/>
                <w:bCs/>
                <w:color w:val="000000"/>
                <w:sz w:val="16"/>
                <w:szCs w:val="16"/>
                <w:lang w:val="cs-CZ" w:eastAsia="fr-FR"/>
              </w:rPr>
              <w:t>E-Tech full hybrid 145</w:t>
            </w:r>
          </w:p>
        </w:tc>
      </w:tr>
      <w:tr w:rsidR="00AF3912" w:rsidRPr="000A48E3" w14:paraId="1A7BA1C6" w14:textId="77777777" w:rsidTr="00AF3912">
        <w:trPr>
          <w:trHeight w:val="303"/>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347AB339" w14:textId="575AEA7D"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Palivo</w:t>
            </w:r>
          </w:p>
        </w:tc>
        <w:tc>
          <w:tcPr>
            <w:tcW w:w="1377" w:type="dxa"/>
            <w:tcBorders>
              <w:top w:val="nil"/>
              <w:left w:val="nil"/>
              <w:bottom w:val="single" w:sz="4" w:space="0" w:color="auto"/>
              <w:right w:val="single" w:sz="4" w:space="0" w:color="auto"/>
            </w:tcBorders>
            <w:shd w:val="clear" w:color="000000" w:fill="FFFFFF"/>
            <w:vAlign w:val="center"/>
            <w:hideMark/>
          </w:tcPr>
          <w:p w14:paraId="623A6FBE" w14:textId="0D358B43"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Benzín</w:t>
            </w:r>
          </w:p>
        </w:tc>
        <w:tc>
          <w:tcPr>
            <w:tcW w:w="1377" w:type="dxa"/>
            <w:tcBorders>
              <w:top w:val="nil"/>
              <w:left w:val="nil"/>
              <w:bottom w:val="single" w:sz="4" w:space="0" w:color="auto"/>
              <w:right w:val="single" w:sz="4" w:space="0" w:color="auto"/>
            </w:tcBorders>
            <w:shd w:val="clear" w:color="000000" w:fill="FFFFFF"/>
            <w:vAlign w:val="center"/>
            <w:hideMark/>
          </w:tcPr>
          <w:p w14:paraId="76DDA449" w14:textId="56F2307A"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Benzín</w:t>
            </w:r>
          </w:p>
        </w:tc>
        <w:tc>
          <w:tcPr>
            <w:tcW w:w="1377" w:type="dxa"/>
            <w:tcBorders>
              <w:top w:val="nil"/>
              <w:left w:val="nil"/>
              <w:bottom w:val="single" w:sz="4" w:space="0" w:color="auto"/>
              <w:right w:val="single" w:sz="4" w:space="0" w:color="auto"/>
            </w:tcBorders>
            <w:shd w:val="clear" w:color="000000" w:fill="FFFFFF"/>
            <w:vAlign w:val="center"/>
            <w:hideMark/>
          </w:tcPr>
          <w:p w14:paraId="2FF483AD" w14:textId="49CEF84D"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Benzín</w:t>
            </w:r>
          </w:p>
        </w:tc>
        <w:tc>
          <w:tcPr>
            <w:tcW w:w="1377" w:type="dxa"/>
            <w:tcBorders>
              <w:top w:val="nil"/>
              <w:left w:val="nil"/>
              <w:bottom w:val="single" w:sz="4" w:space="0" w:color="auto"/>
              <w:right w:val="single" w:sz="4" w:space="0" w:color="auto"/>
            </w:tcBorders>
            <w:shd w:val="clear" w:color="000000" w:fill="FFFFFF"/>
            <w:vAlign w:val="center"/>
            <w:hideMark/>
          </w:tcPr>
          <w:p w14:paraId="1DFD6C88" w14:textId="22E33B9F"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Benzín</w:t>
            </w:r>
          </w:p>
        </w:tc>
        <w:tc>
          <w:tcPr>
            <w:tcW w:w="1455" w:type="dxa"/>
            <w:tcBorders>
              <w:top w:val="nil"/>
              <w:left w:val="nil"/>
              <w:bottom w:val="single" w:sz="4" w:space="0" w:color="auto"/>
              <w:right w:val="single" w:sz="8" w:space="0" w:color="auto"/>
            </w:tcBorders>
            <w:shd w:val="clear" w:color="000000" w:fill="FFFFFF"/>
            <w:vAlign w:val="center"/>
            <w:hideMark/>
          </w:tcPr>
          <w:p w14:paraId="1E396245" w14:textId="37D7CD0A"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Benzín</w:t>
            </w:r>
          </w:p>
        </w:tc>
      </w:tr>
      <w:tr w:rsidR="00AF3912" w:rsidRPr="000A48E3" w14:paraId="732928B0" w14:textId="77777777" w:rsidTr="00AF3912">
        <w:trPr>
          <w:trHeight w:val="628"/>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13F9DEF5" w14:textId="695487B3"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Elektrifikace</w:t>
            </w:r>
          </w:p>
        </w:tc>
        <w:tc>
          <w:tcPr>
            <w:tcW w:w="1377" w:type="dxa"/>
            <w:tcBorders>
              <w:top w:val="nil"/>
              <w:left w:val="nil"/>
              <w:bottom w:val="single" w:sz="4" w:space="0" w:color="auto"/>
              <w:right w:val="single" w:sz="4" w:space="0" w:color="auto"/>
            </w:tcBorders>
            <w:shd w:val="clear" w:color="000000" w:fill="EDEDED"/>
            <w:noWrap/>
            <w:vAlign w:val="center"/>
            <w:hideMark/>
          </w:tcPr>
          <w:p w14:paraId="73EB0F0E" w14:textId="6050104D"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Ne</w:t>
            </w:r>
          </w:p>
        </w:tc>
        <w:tc>
          <w:tcPr>
            <w:tcW w:w="1377" w:type="dxa"/>
            <w:tcBorders>
              <w:top w:val="nil"/>
              <w:left w:val="nil"/>
              <w:bottom w:val="single" w:sz="4" w:space="0" w:color="auto"/>
              <w:right w:val="single" w:sz="4" w:space="0" w:color="auto"/>
            </w:tcBorders>
            <w:shd w:val="clear" w:color="000000" w:fill="EDEDED"/>
            <w:noWrap/>
            <w:vAlign w:val="center"/>
            <w:hideMark/>
          </w:tcPr>
          <w:p w14:paraId="1BAD72D1" w14:textId="12EE82C2"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Ne</w:t>
            </w:r>
          </w:p>
        </w:tc>
        <w:tc>
          <w:tcPr>
            <w:tcW w:w="1377" w:type="dxa"/>
            <w:tcBorders>
              <w:top w:val="nil"/>
              <w:left w:val="nil"/>
              <w:bottom w:val="single" w:sz="4" w:space="0" w:color="auto"/>
              <w:right w:val="single" w:sz="4" w:space="0" w:color="auto"/>
            </w:tcBorders>
            <w:shd w:val="clear" w:color="000000" w:fill="EDEDED"/>
            <w:vAlign w:val="center"/>
            <w:hideMark/>
          </w:tcPr>
          <w:p w14:paraId="681A7099" w14:textId="02434C30" w:rsidR="00AF3912" w:rsidRPr="000A48E3" w:rsidRDefault="00AF3912" w:rsidP="006D3222">
            <w:pPr>
              <w:jc w:val="center"/>
              <w:rPr>
                <w:rFonts w:ascii="Arial" w:eastAsia="Times New Roman" w:hAnsi="Arial" w:cs="Arial"/>
                <w:color w:val="000000"/>
                <w:sz w:val="16"/>
                <w:szCs w:val="16"/>
                <w:lang w:val="cs-CZ" w:eastAsia="fr-FR"/>
              </w:rPr>
            </w:pPr>
            <w:proofErr w:type="spellStart"/>
            <w:r w:rsidRPr="00AF3912">
              <w:rPr>
                <w:rFonts w:ascii="Arial" w:eastAsia="Times New Roman" w:hAnsi="Arial" w:cs="Arial"/>
                <w:color w:val="000000"/>
                <w:sz w:val="16"/>
                <w:szCs w:val="16"/>
                <w:lang w:val="cs-CZ" w:eastAsia="fr-FR"/>
              </w:rPr>
              <w:t>Mild</w:t>
            </w:r>
            <w:proofErr w:type="spellEnd"/>
            <w:r w:rsidRPr="00AF3912">
              <w:rPr>
                <w:rFonts w:ascii="Arial" w:eastAsia="Times New Roman" w:hAnsi="Arial" w:cs="Arial"/>
                <w:color w:val="000000"/>
                <w:sz w:val="16"/>
                <w:szCs w:val="16"/>
                <w:lang w:val="cs-CZ" w:eastAsia="fr-FR"/>
              </w:rPr>
              <w:t>-hybrid 12 V</w:t>
            </w:r>
            <w:r w:rsidRPr="000A48E3">
              <w:rPr>
                <w:rFonts w:ascii="Arial" w:eastAsia="Times New Roman" w:hAnsi="Arial" w:cs="Arial"/>
                <w:color w:val="000000"/>
                <w:sz w:val="16"/>
                <w:szCs w:val="16"/>
                <w:lang w:val="cs-CZ" w:eastAsia="fr-FR"/>
              </w:rPr>
              <w:br/>
              <w:t>Schopnost vypnout motor při 7kmh</w:t>
            </w:r>
          </w:p>
        </w:tc>
        <w:tc>
          <w:tcPr>
            <w:tcW w:w="1377" w:type="dxa"/>
            <w:tcBorders>
              <w:top w:val="nil"/>
              <w:left w:val="nil"/>
              <w:bottom w:val="single" w:sz="4" w:space="0" w:color="auto"/>
              <w:right w:val="single" w:sz="4" w:space="0" w:color="auto"/>
            </w:tcBorders>
            <w:shd w:val="clear" w:color="000000" w:fill="EDEDED"/>
            <w:vAlign w:val="center"/>
            <w:hideMark/>
          </w:tcPr>
          <w:p w14:paraId="1C14AE00" w14:textId="2BFED906" w:rsidR="00AF3912" w:rsidRPr="000A48E3" w:rsidRDefault="00AF3912" w:rsidP="006D3222">
            <w:pPr>
              <w:jc w:val="center"/>
              <w:rPr>
                <w:rFonts w:ascii="Arial" w:eastAsia="Times New Roman" w:hAnsi="Arial" w:cs="Arial"/>
                <w:color w:val="000000"/>
                <w:sz w:val="16"/>
                <w:szCs w:val="16"/>
                <w:lang w:val="cs-CZ" w:eastAsia="fr-FR"/>
              </w:rPr>
            </w:pPr>
            <w:proofErr w:type="spellStart"/>
            <w:r w:rsidRPr="00AF3912">
              <w:rPr>
                <w:rFonts w:ascii="Arial" w:eastAsia="Times New Roman" w:hAnsi="Arial" w:cs="Arial"/>
                <w:color w:val="000000"/>
                <w:sz w:val="16"/>
                <w:szCs w:val="16"/>
                <w:lang w:val="cs-CZ" w:eastAsia="fr-FR"/>
              </w:rPr>
              <w:t>Mild</w:t>
            </w:r>
            <w:proofErr w:type="spellEnd"/>
            <w:r w:rsidRPr="00AF3912">
              <w:rPr>
                <w:rFonts w:ascii="Arial" w:eastAsia="Times New Roman" w:hAnsi="Arial" w:cs="Arial"/>
                <w:color w:val="000000"/>
                <w:sz w:val="16"/>
                <w:szCs w:val="16"/>
                <w:lang w:val="cs-CZ" w:eastAsia="fr-FR"/>
              </w:rPr>
              <w:t>-hybrid 12 V</w:t>
            </w:r>
            <w:r w:rsidRPr="000A48E3">
              <w:rPr>
                <w:rFonts w:ascii="Arial" w:eastAsia="Times New Roman" w:hAnsi="Arial" w:cs="Arial"/>
                <w:color w:val="000000"/>
                <w:sz w:val="16"/>
                <w:szCs w:val="16"/>
                <w:lang w:val="cs-CZ" w:eastAsia="fr-FR"/>
              </w:rPr>
              <w:br/>
              <w:t>Schopnost vypnout motor při 20kmh</w:t>
            </w:r>
          </w:p>
        </w:tc>
        <w:tc>
          <w:tcPr>
            <w:tcW w:w="1455" w:type="dxa"/>
            <w:tcBorders>
              <w:top w:val="nil"/>
              <w:left w:val="nil"/>
              <w:bottom w:val="single" w:sz="4" w:space="0" w:color="auto"/>
              <w:right w:val="single" w:sz="8" w:space="0" w:color="auto"/>
            </w:tcBorders>
            <w:shd w:val="clear" w:color="000000" w:fill="EDEDED"/>
            <w:vAlign w:val="center"/>
            <w:hideMark/>
          </w:tcPr>
          <w:p w14:paraId="6063E3DB"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HEV </w:t>
            </w:r>
            <w:r w:rsidRPr="000A48E3">
              <w:rPr>
                <w:rFonts w:ascii="Arial" w:eastAsia="Times New Roman" w:hAnsi="Arial" w:cs="Arial"/>
                <w:color w:val="000000"/>
                <w:sz w:val="16"/>
                <w:szCs w:val="16"/>
                <w:lang w:val="cs-CZ" w:eastAsia="fr-FR"/>
              </w:rPr>
              <w:br/>
            </w:r>
            <w:proofErr w:type="gramStart"/>
            <w:r w:rsidRPr="000A48E3">
              <w:rPr>
                <w:rFonts w:ascii="Arial" w:eastAsia="Times New Roman" w:hAnsi="Arial" w:cs="Arial"/>
                <w:color w:val="000000"/>
                <w:sz w:val="16"/>
                <w:szCs w:val="16"/>
                <w:lang w:val="cs-CZ" w:eastAsia="fr-FR"/>
              </w:rPr>
              <w:t>245V</w:t>
            </w:r>
            <w:proofErr w:type="gramEnd"/>
          </w:p>
        </w:tc>
      </w:tr>
      <w:tr w:rsidR="00AF3912" w:rsidRPr="000A48E3" w14:paraId="64985CD7" w14:textId="77777777" w:rsidTr="00AF3912">
        <w:trPr>
          <w:trHeight w:val="303"/>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0D0AE9DE" w14:textId="54091D79"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Zdvihový objem</w:t>
            </w:r>
          </w:p>
        </w:tc>
        <w:tc>
          <w:tcPr>
            <w:tcW w:w="1377" w:type="dxa"/>
            <w:tcBorders>
              <w:top w:val="nil"/>
              <w:left w:val="nil"/>
              <w:bottom w:val="single" w:sz="4" w:space="0" w:color="auto"/>
              <w:right w:val="single" w:sz="4" w:space="0" w:color="auto"/>
            </w:tcBorders>
            <w:shd w:val="clear" w:color="000000" w:fill="FFFFFF"/>
            <w:noWrap/>
            <w:vAlign w:val="center"/>
            <w:hideMark/>
          </w:tcPr>
          <w:p w14:paraId="76BA9BEC"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1.0 / 999</w:t>
            </w:r>
          </w:p>
        </w:tc>
        <w:tc>
          <w:tcPr>
            <w:tcW w:w="1377" w:type="dxa"/>
            <w:tcBorders>
              <w:top w:val="nil"/>
              <w:left w:val="nil"/>
              <w:bottom w:val="single" w:sz="4" w:space="0" w:color="auto"/>
              <w:right w:val="single" w:sz="4" w:space="0" w:color="auto"/>
            </w:tcBorders>
            <w:shd w:val="clear" w:color="000000" w:fill="FFFFFF"/>
            <w:noWrap/>
            <w:vAlign w:val="center"/>
            <w:hideMark/>
          </w:tcPr>
          <w:p w14:paraId="6FFCA85D"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1.0 / 999</w:t>
            </w:r>
          </w:p>
        </w:tc>
        <w:tc>
          <w:tcPr>
            <w:tcW w:w="1377" w:type="dxa"/>
            <w:tcBorders>
              <w:top w:val="nil"/>
              <w:left w:val="nil"/>
              <w:bottom w:val="single" w:sz="4" w:space="0" w:color="auto"/>
              <w:right w:val="single" w:sz="4" w:space="0" w:color="auto"/>
            </w:tcBorders>
            <w:shd w:val="clear" w:color="000000" w:fill="FFFFFF"/>
            <w:noWrap/>
            <w:vAlign w:val="center"/>
            <w:hideMark/>
          </w:tcPr>
          <w:p w14:paraId="4AD3ECE6"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1.3 / 1 330</w:t>
            </w:r>
          </w:p>
        </w:tc>
        <w:tc>
          <w:tcPr>
            <w:tcW w:w="1377" w:type="dxa"/>
            <w:tcBorders>
              <w:top w:val="nil"/>
              <w:left w:val="nil"/>
              <w:bottom w:val="single" w:sz="4" w:space="0" w:color="auto"/>
              <w:right w:val="single" w:sz="4" w:space="0" w:color="auto"/>
            </w:tcBorders>
            <w:shd w:val="clear" w:color="000000" w:fill="FFFFFF"/>
            <w:noWrap/>
            <w:vAlign w:val="center"/>
            <w:hideMark/>
          </w:tcPr>
          <w:p w14:paraId="4A68B392"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1.3 / 1 330</w:t>
            </w:r>
          </w:p>
        </w:tc>
        <w:tc>
          <w:tcPr>
            <w:tcW w:w="1455" w:type="dxa"/>
            <w:tcBorders>
              <w:top w:val="nil"/>
              <w:left w:val="nil"/>
              <w:bottom w:val="single" w:sz="4" w:space="0" w:color="auto"/>
              <w:right w:val="single" w:sz="8" w:space="0" w:color="auto"/>
            </w:tcBorders>
            <w:shd w:val="clear" w:color="000000" w:fill="FFFFFF"/>
            <w:noWrap/>
            <w:vAlign w:val="center"/>
            <w:hideMark/>
          </w:tcPr>
          <w:p w14:paraId="2DBDC76D"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1.6 / 1 598</w:t>
            </w:r>
          </w:p>
        </w:tc>
      </w:tr>
      <w:tr w:rsidR="00AF3912" w:rsidRPr="000A48E3" w14:paraId="17ACDD79" w14:textId="77777777" w:rsidTr="00AF3912">
        <w:trPr>
          <w:trHeight w:val="303"/>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442E7F71" w14:textId="6ED153E6"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Počet válců</w:t>
            </w:r>
          </w:p>
        </w:tc>
        <w:tc>
          <w:tcPr>
            <w:tcW w:w="1377" w:type="dxa"/>
            <w:tcBorders>
              <w:top w:val="nil"/>
              <w:left w:val="nil"/>
              <w:bottom w:val="single" w:sz="4" w:space="0" w:color="auto"/>
              <w:right w:val="single" w:sz="4" w:space="0" w:color="auto"/>
            </w:tcBorders>
            <w:shd w:val="clear" w:color="000000" w:fill="EDEDED"/>
            <w:noWrap/>
            <w:vAlign w:val="center"/>
            <w:hideMark/>
          </w:tcPr>
          <w:p w14:paraId="46DBFC00"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3</w:t>
            </w:r>
          </w:p>
        </w:tc>
        <w:tc>
          <w:tcPr>
            <w:tcW w:w="1377" w:type="dxa"/>
            <w:tcBorders>
              <w:top w:val="nil"/>
              <w:left w:val="nil"/>
              <w:bottom w:val="single" w:sz="4" w:space="0" w:color="auto"/>
              <w:right w:val="single" w:sz="4" w:space="0" w:color="auto"/>
            </w:tcBorders>
            <w:shd w:val="clear" w:color="000000" w:fill="EDEDED"/>
            <w:noWrap/>
            <w:vAlign w:val="center"/>
            <w:hideMark/>
          </w:tcPr>
          <w:p w14:paraId="005F5FB3"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3</w:t>
            </w:r>
          </w:p>
        </w:tc>
        <w:tc>
          <w:tcPr>
            <w:tcW w:w="1377" w:type="dxa"/>
            <w:tcBorders>
              <w:top w:val="nil"/>
              <w:left w:val="nil"/>
              <w:bottom w:val="single" w:sz="4" w:space="0" w:color="auto"/>
              <w:right w:val="single" w:sz="4" w:space="0" w:color="auto"/>
            </w:tcBorders>
            <w:shd w:val="clear" w:color="000000" w:fill="EDEDED"/>
            <w:noWrap/>
            <w:vAlign w:val="center"/>
            <w:hideMark/>
          </w:tcPr>
          <w:p w14:paraId="65E70561"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4</w:t>
            </w:r>
          </w:p>
        </w:tc>
        <w:tc>
          <w:tcPr>
            <w:tcW w:w="1377" w:type="dxa"/>
            <w:tcBorders>
              <w:top w:val="nil"/>
              <w:left w:val="nil"/>
              <w:bottom w:val="single" w:sz="4" w:space="0" w:color="auto"/>
              <w:right w:val="single" w:sz="4" w:space="0" w:color="auto"/>
            </w:tcBorders>
            <w:shd w:val="clear" w:color="000000" w:fill="EDEDED"/>
            <w:noWrap/>
            <w:vAlign w:val="center"/>
            <w:hideMark/>
          </w:tcPr>
          <w:p w14:paraId="555D8E8F"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4</w:t>
            </w:r>
          </w:p>
        </w:tc>
        <w:tc>
          <w:tcPr>
            <w:tcW w:w="1455" w:type="dxa"/>
            <w:tcBorders>
              <w:top w:val="nil"/>
              <w:left w:val="nil"/>
              <w:bottom w:val="single" w:sz="4" w:space="0" w:color="auto"/>
              <w:right w:val="single" w:sz="8" w:space="0" w:color="auto"/>
            </w:tcBorders>
            <w:shd w:val="clear" w:color="000000" w:fill="EDEDED"/>
            <w:noWrap/>
            <w:vAlign w:val="center"/>
            <w:hideMark/>
          </w:tcPr>
          <w:p w14:paraId="0132DF4A"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4</w:t>
            </w:r>
          </w:p>
        </w:tc>
      </w:tr>
      <w:tr w:rsidR="00AF3912" w:rsidRPr="000A48E3" w14:paraId="46BF8005" w14:textId="77777777" w:rsidTr="00AF3912">
        <w:trPr>
          <w:trHeight w:val="303"/>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5DB9184A" w14:textId="0B01791F"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Počet ventilů</w:t>
            </w:r>
          </w:p>
        </w:tc>
        <w:tc>
          <w:tcPr>
            <w:tcW w:w="1377" w:type="dxa"/>
            <w:tcBorders>
              <w:top w:val="nil"/>
              <w:left w:val="nil"/>
              <w:bottom w:val="single" w:sz="4" w:space="0" w:color="auto"/>
              <w:right w:val="single" w:sz="4" w:space="0" w:color="auto"/>
            </w:tcBorders>
            <w:shd w:val="clear" w:color="000000" w:fill="FFFFFF"/>
            <w:noWrap/>
            <w:vAlign w:val="center"/>
            <w:hideMark/>
          </w:tcPr>
          <w:p w14:paraId="20E5B01B"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12</w:t>
            </w:r>
          </w:p>
        </w:tc>
        <w:tc>
          <w:tcPr>
            <w:tcW w:w="1377" w:type="dxa"/>
            <w:tcBorders>
              <w:top w:val="nil"/>
              <w:left w:val="nil"/>
              <w:bottom w:val="single" w:sz="4" w:space="0" w:color="auto"/>
              <w:right w:val="single" w:sz="4" w:space="0" w:color="auto"/>
            </w:tcBorders>
            <w:shd w:val="clear" w:color="000000" w:fill="FFFFFF"/>
            <w:noWrap/>
            <w:vAlign w:val="center"/>
            <w:hideMark/>
          </w:tcPr>
          <w:p w14:paraId="26A1B61B"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12</w:t>
            </w:r>
          </w:p>
        </w:tc>
        <w:tc>
          <w:tcPr>
            <w:tcW w:w="1377" w:type="dxa"/>
            <w:tcBorders>
              <w:top w:val="nil"/>
              <w:left w:val="nil"/>
              <w:bottom w:val="single" w:sz="4" w:space="0" w:color="auto"/>
              <w:right w:val="single" w:sz="4" w:space="0" w:color="auto"/>
            </w:tcBorders>
            <w:shd w:val="clear" w:color="000000" w:fill="FFFFFF"/>
            <w:noWrap/>
            <w:vAlign w:val="center"/>
            <w:hideMark/>
          </w:tcPr>
          <w:p w14:paraId="24D3E96D"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16</w:t>
            </w:r>
          </w:p>
        </w:tc>
        <w:tc>
          <w:tcPr>
            <w:tcW w:w="1377" w:type="dxa"/>
            <w:tcBorders>
              <w:top w:val="nil"/>
              <w:left w:val="nil"/>
              <w:bottom w:val="single" w:sz="4" w:space="0" w:color="auto"/>
              <w:right w:val="single" w:sz="4" w:space="0" w:color="auto"/>
            </w:tcBorders>
            <w:shd w:val="clear" w:color="000000" w:fill="FFFFFF"/>
            <w:noWrap/>
            <w:vAlign w:val="center"/>
            <w:hideMark/>
          </w:tcPr>
          <w:p w14:paraId="79923279"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16</w:t>
            </w:r>
          </w:p>
        </w:tc>
        <w:tc>
          <w:tcPr>
            <w:tcW w:w="1455" w:type="dxa"/>
            <w:tcBorders>
              <w:top w:val="nil"/>
              <w:left w:val="nil"/>
              <w:bottom w:val="single" w:sz="4" w:space="0" w:color="auto"/>
              <w:right w:val="single" w:sz="8" w:space="0" w:color="auto"/>
            </w:tcBorders>
            <w:shd w:val="clear" w:color="000000" w:fill="FFFFFF"/>
            <w:noWrap/>
            <w:vAlign w:val="center"/>
            <w:hideMark/>
          </w:tcPr>
          <w:p w14:paraId="78A756F2"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16</w:t>
            </w:r>
          </w:p>
        </w:tc>
      </w:tr>
      <w:tr w:rsidR="00AF3912" w:rsidRPr="000A48E3" w14:paraId="019973E2" w14:textId="77777777" w:rsidTr="00AF3912">
        <w:trPr>
          <w:trHeight w:val="859"/>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3B9F0E44" w14:textId="380095A0"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Točivý moment [</w:t>
            </w:r>
            <w:proofErr w:type="spellStart"/>
            <w:r w:rsidRPr="000A48E3">
              <w:rPr>
                <w:rFonts w:ascii="Arial" w:eastAsia="Times New Roman" w:hAnsi="Arial" w:cs="Arial"/>
                <w:b/>
                <w:bCs/>
                <w:color w:val="FFFFFF"/>
                <w:sz w:val="16"/>
                <w:szCs w:val="16"/>
                <w:lang w:val="cs-CZ" w:eastAsia="fr-FR"/>
              </w:rPr>
              <w:t>Nm</w:t>
            </w:r>
            <w:proofErr w:type="spellEnd"/>
            <w:r w:rsidRPr="000A48E3">
              <w:rPr>
                <w:rFonts w:ascii="Arial" w:eastAsia="Times New Roman" w:hAnsi="Arial" w:cs="Arial"/>
                <w:b/>
                <w:bCs/>
                <w:color w:val="FFFFFF"/>
                <w:sz w:val="16"/>
                <w:szCs w:val="16"/>
                <w:lang w:val="cs-CZ" w:eastAsia="fr-FR"/>
              </w:rPr>
              <w:t>/</w:t>
            </w:r>
            <w:proofErr w:type="spellStart"/>
            <w:r w:rsidRPr="000A48E3">
              <w:rPr>
                <w:rFonts w:ascii="Arial" w:eastAsia="Times New Roman" w:hAnsi="Arial" w:cs="Arial"/>
                <w:b/>
                <w:bCs/>
                <w:color w:val="FFFFFF"/>
                <w:sz w:val="16"/>
                <w:szCs w:val="16"/>
                <w:lang w:val="cs-CZ" w:eastAsia="fr-FR"/>
              </w:rPr>
              <w:t>ot</w:t>
            </w:r>
            <w:proofErr w:type="spellEnd"/>
            <w:r w:rsidRPr="000A48E3">
              <w:rPr>
                <w:rFonts w:ascii="Arial" w:eastAsia="Times New Roman" w:hAnsi="Arial" w:cs="Arial"/>
                <w:b/>
                <w:bCs/>
                <w:color w:val="FFFFFF"/>
                <w:sz w:val="16"/>
                <w:szCs w:val="16"/>
                <w:lang w:val="cs-CZ" w:eastAsia="fr-FR"/>
              </w:rPr>
              <w:t>.]</w:t>
            </w:r>
          </w:p>
        </w:tc>
        <w:tc>
          <w:tcPr>
            <w:tcW w:w="1377" w:type="dxa"/>
            <w:tcBorders>
              <w:top w:val="nil"/>
              <w:left w:val="nil"/>
              <w:bottom w:val="single" w:sz="4" w:space="0" w:color="auto"/>
              <w:right w:val="single" w:sz="4" w:space="0" w:color="auto"/>
            </w:tcBorders>
            <w:shd w:val="clear" w:color="000000" w:fill="EDEDED"/>
            <w:vAlign w:val="center"/>
            <w:hideMark/>
          </w:tcPr>
          <w:p w14:paraId="5FF3275C" w14:textId="50ECBA61"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160Nm @2 750 </w:t>
            </w:r>
            <w:proofErr w:type="spellStart"/>
            <w:r w:rsidRPr="000A48E3">
              <w:rPr>
                <w:rFonts w:ascii="Arial" w:eastAsia="Times New Roman" w:hAnsi="Arial" w:cs="Arial"/>
                <w:color w:val="000000"/>
                <w:sz w:val="16"/>
                <w:szCs w:val="16"/>
                <w:lang w:val="cs-CZ" w:eastAsia="fr-FR"/>
              </w:rPr>
              <w:t>ot</w:t>
            </w:r>
            <w:proofErr w:type="spellEnd"/>
            <w:r w:rsidRPr="000A48E3">
              <w:rPr>
                <w:rFonts w:ascii="Arial" w:eastAsia="Times New Roman" w:hAnsi="Arial" w:cs="Arial"/>
                <w:color w:val="000000"/>
                <w:sz w:val="16"/>
                <w:szCs w:val="16"/>
                <w:lang w:val="cs-CZ" w:eastAsia="fr-FR"/>
              </w:rPr>
              <w:t>/min</w:t>
            </w:r>
          </w:p>
        </w:tc>
        <w:tc>
          <w:tcPr>
            <w:tcW w:w="1377" w:type="dxa"/>
            <w:tcBorders>
              <w:top w:val="nil"/>
              <w:left w:val="nil"/>
              <w:bottom w:val="single" w:sz="4" w:space="0" w:color="auto"/>
              <w:right w:val="single" w:sz="4" w:space="0" w:color="auto"/>
            </w:tcBorders>
            <w:shd w:val="clear" w:color="000000" w:fill="EDEDED"/>
            <w:vAlign w:val="center"/>
            <w:hideMark/>
          </w:tcPr>
          <w:p w14:paraId="0E39DA67" w14:textId="61F8702F"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b/>
                <w:bCs/>
                <w:color w:val="000000"/>
                <w:sz w:val="16"/>
                <w:szCs w:val="16"/>
                <w:lang w:val="cs-CZ" w:eastAsia="fr-FR"/>
              </w:rPr>
              <w:t>Benzín</w:t>
            </w:r>
            <w:r w:rsidRPr="000A48E3">
              <w:rPr>
                <w:rFonts w:ascii="Arial" w:eastAsia="Times New Roman" w:hAnsi="Arial" w:cs="Arial"/>
                <w:color w:val="000000"/>
                <w:sz w:val="16"/>
                <w:szCs w:val="16"/>
                <w:lang w:val="cs-CZ" w:eastAsia="fr-FR"/>
              </w:rPr>
              <w:t xml:space="preserve"> 160Nm / 2 750 </w:t>
            </w:r>
            <w:proofErr w:type="spellStart"/>
            <w:r w:rsidRPr="000A48E3">
              <w:rPr>
                <w:rFonts w:ascii="Arial" w:eastAsia="Times New Roman" w:hAnsi="Arial" w:cs="Arial"/>
                <w:color w:val="000000"/>
                <w:sz w:val="16"/>
                <w:szCs w:val="16"/>
                <w:lang w:val="cs-CZ" w:eastAsia="fr-FR"/>
              </w:rPr>
              <w:t>ot</w:t>
            </w:r>
            <w:proofErr w:type="spellEnd"/>
            <w:r w:rsidRPr="000A48E3">
              <w:rPr>
                <w:rFonts w:ascii="Arial" w:eastAsia="Times New Roman" w:hAnsi="Arial" w:cs="Arial"/>
                <w:color w:val="000000"/>
                <w:sz w:val="16"/>
                <w:szCs w:val="16"/>
                <w:lang w:val="cs-CZ" w:eastAsia="fr-FR"/>
              </w:rPr>
              <w:t>/min</w:t>
            </w:r>
            <w:r w:rsidRPr="000A48E3">
              <w:rPr>
                <w:rFonts w:ascii="Arial" w:eastAsia="Times New Roman" w:hAnsi="Arial" w:cs="Arial"/>
                <w:color w:val="000000"/>
                <w:sz w:val="16"/>
                <w:szCs w:val="16"/>
                <w:lang w:val="cs-CZ" w:eastAsia="fr-FR"/>
              </w:rPr>
              <w:br/>
            </w:r>
            <w:r w:rsidRPr="000A48E3">
              <w:rPr>
                <w:rFonts w:ascii="Arial" w:eastAsia="Times New Roman" w:hAnsi="Arial" w:cs="Arial"/>
                <w:b/>
                <w:bCs/>
                <w:color w:val="000000"/>
                <w:sz w:val="16"/>
                <w:szCs w:val="16"/>
                <w:lang w:val="cs-CZ" w:eastAsia="fr-FR"/>
              </w:rPr>
              <w:t>LPG</w:t>
            </w:r>
            <w:r w:rsidRPr="000A48E3">
              <w:rPr>
                <w:rFonts w:ascii="Arial" w:eastAsia="Times New Roman" w:hAnsi="Arial" w:cs="Arial"/>
                <w:color w:val="000000"/>
                <w:sz w:val="16"/>
                <w:szCs w:val="16"/>
                <w:lang w:val="cs-CZ" w:eastAsia="fr-FR"/>
              </w:rPr>
              <w:t xml:space="preserve"> 170Nm / 2 000 </w:t>
            </w:r>
            <w:proofErr w:type="spellStart"/>
            <w:r w:rsidRPr="000A48E3">
              <w:rPr>
                <w:rFonts w:ascii="Arial" w:eastAsia="Times New Roman" w:hAnsi="Arial" w:cs="Arial"/>
                <w:color w:val="000000"/>
                <w:sz w:val="16"/>
                <w:szCs w:val="16"/>
                <w:lang w:val="cs-CZ" w:eastAsia="fr-FR"/>
              </w:rPr>
              <w:t>ot</w:t>
            </w:r>
            <w:proofErr w:type="spellEnd"/>
            <w:r w:rsidRPr="000A48E3">
              <w:rPr>
                <w:rFonts w:ascii="Arial" w:eastAsia="Times New Roman" w:hAnsi="Arial" w:cs="Arial"/>
                <w:color w:val="000000"/>
                <w:sz w:val="16"/>
                <w:szCs w:val="16"/>
                <w:lang w:val="cs-CZ" w:eastAsia="fr-FR"/>
              </w:rPr>
              <w:t>/min</w:t>
            </w:r>
          </w:p>
        </w:tc>
        <w:tc>
          <w:tcPr>
            <w:tcW w:w="1377" w:type="dxa"/>
            <w:tcBorders>
              <w:top w:val="nil"/>
              <w:left w:val="nil"/>
              <w:bottom w:val="single" w:sz="4" w:space="0" w:color="auto"/>
              <w:right w:val="single" w:sz="4" w:space="0" w:color="auto"/>
            </w:tcBorders>
            <w:shd w:val="clear" w:color="000000" w:fill="EDEDED"/>
            <w:vAlign w:val="center"/>
            <w:hideMark/>
          </w:tcPr>
          <w:p w14:paraId="5C7C5D0F" w14:textId="64AAA47D"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260Nm @3 500 </w:t>
            </w:r>
            <w:proofErr w:type="spellStart"/>
            <w:r w:rsidRPr="000A48E3">
              <w:rPr>
                <w:rFonts w:ascii="Arial" w:eastAsia="Times New Roman" w:hAnsi="Arial" w:cs="Arial"/>
                <w:color w:val="000000"/>
                <w:sz w:val="16"/>
                <w:szCs w:val="16"/>
                <w:lang w:val="cs-CZ" w:eastAsia="fr-FR"/>
              </w:rPr>
              <w:t>ot</w:t>
            </w:r>
            <w:proofErr w:type="spellEnd"/>
            <w:r w:rsidRPr="000A48E3">
              <w:rPr>
                <w:rFonts w:ascii="Arial" w:eastAsia="Times New Roman" w:hAnsi="Arial" w:cs="Arial"/>
                <w:color w:val="000000"/>
                <w:sz w:val="16"/>
                <w:szCs w:val="16"/>
                <w:lang w:val="cs-CZ" w:eastAsia="fr-FR"/>
              </w:rPr>
              <w:t>/min</w:t>
            </w:r>
          </w:p>
        </w:tc>
        <w:tc>
          <w:tcPr>
            <w:tcW w:w="1377" w:type="dxa"/>
            <w:tcBorders>
              <w:top w:val="nil"/>
              <w:left w:val="nil"/>
              <w:bottom w:val="single" w:sz="4" w:space="0" w:color="auto"/>
              <w:right w:val="single" w:sz="4" w:space="0" w:color="auto"/>
            </w:tcBorders>
            <w:shd w:val="clear" w:color="000000" w:fill="EDEDED"/>
            <w:vAlign w:val="center"/>
            <w:hideMark/>
          </w:tcPr>
          <w:p w14:paraId="01F65BC3" w14:textId="0A72AF8B"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270Nm @1 750 </w:t>
            </w:r>
            <w:proofErr w:type="spellStart"/>
            <w:r w:rsidRPr="000A48E3">
              <w:rPr>
                <w:rFonts w:ascii="Arial" w:eastAsia="Times New Roman" w:hAnsi="Arial" w:cs="Arial"/>
                <w:color w:val="000000"/>
                <w:sz w:val="16"/>
                <w:szCs w:val="16"/>
                <w:lang w:val="cs-CZ" w:eastAsia="fr-FR"/>
              </w:rPr>
              <w:t>ot</w:t>
            </w:r>
            <w:proofErr w:type="spellEnd"/>
            <w:r w:rsidRPr="000A48E3">
              <w:rPr>
                <w:rFonts w:ascii="Arial" w:eastAsia="Times New Roman" w:hAnsi="Arial" w:cs="Arial"/>
                <w:color w:val="000000"/>
                <w:sz w:val="16"/>
                <w:szCs w:val="16"/>
                <w:lang w:val="cs-CZ" w:eastAsia="fr-FR"/>
              </w:rPr>
              <w:t>/min</w:t>
            </w:r>
          </w:p>
        </w:tc>
        <w:tc>
          <w:tcPr>
            <w:tcW w:w="1455" w:type="dxa"/>
            <w:tcBorders>
              <w:top w:val="nil"/>
              <w:left w:val="nil"/>
              <w:bottom w:val="single" w:sz="4" w:space="0" w:color="auto"/>
              <w:right w:val="single" w:sz="8" w:space="0" w:color="auto"/>
            </w:tcBorders>
            <w:shd w:val="clear" w:color="000000" w:fill="EDEDED"/>
            <w:vAlign w:val="center"/>
            <w:hideMark/>
          </w:tcPr>
          <w:p w14:paraId="632AF22C" w14:textId="4ECF78DF"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145Nm @ 3 200 </w:t>
            </w:r>
            <w:proofErr w:type="spellStart"/>
            <w:r w:rsidRPr="000A48E3">
              <w:rPr>
                <w:rFonts w:ascii="Arial" w:eastAsia="Times New Roman" w:hAnsi="Arial" w:cs="Arial"/>
                <w:color w:val="000000"/>
                <w:sz w:val="16"/>
                <w:szCs w:val="16"/>
                <w:lang w:val="cs-CZ" w:eastAsia="fr-FR"/>
              </w:rPr>
              <w:t>ot</w:t>
            </w:r>
            <w:proofErr w:type="spellEnd"/>
            <w:r w:rsidRPr="000A48E3">
              <w:rPr>
                <w:rFonts w:ascii="Arial" w:eastAsia="Times New Roman" w:hAnsi="Arial" w:cs="Arial"/>
                <w:color w:val="000000"/>
                <w:sz w:val="16"/>
                <w:szCs w:val="16"/>
                <w:lang w:val="cs-CZ" w:eastAsia="fr-FR"/>
              </w:rPr>
              <w:t>/min režim spalovacího motoru/ 250</w:t>
            </w:r>
            <w:proofErr w:type="gramStart"/>
            <w:r w:rsidRPr="000A48E3">
              <w:rPr>
                <w:rFonts w:ascii="Arial" w:eastAsia="Times New Roman" w:hAnsi="Arial" w:cs="Arial"/>
                <w:color w:val="000000"/>
                <w:sz w:val="16"/>
                <w:szCs w:val="16"/>
                <w:lang w:val="cs-CZ" w:eastAsia="fr-FR"/>
              </w:rPr>
              <w:t>Nm  spalovací</w:t>
            </w:r>
            <w:proofErr w:type="gramEnd"/>
            <w:r w:rsidRPr="000A48E3">
              <w:rPr>
                <w:rFonts w:ascii="Arial" w:eastAsia="Times New Roman" w:hAnsi="Arial" w:cs="Arial"/>
                <w:color w:val="000000"/>
                <w:sz w:val="16"/>
                <w:szCs w:val="16"/>
                <w:lang w:val="cs-CZ" w:eastAsia="fr-FR"/>
              </w:rPr>
              <w:t xml:space="preserve"> motor + elektrický motor</w:t>
            </w:r>
          </w:p>
        </w:tc>
      </w:tr>
      <w:tr w:rsidR="00AF3912" w:rsidRPr="000A48E3" w14:paraId="34859332" w14:textId="77777777" w:rsidTr="00AF3912">
        <w:trPr>
          <w:trHeight w:val="303"/>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76FF4CCF" w14:textId="1A4BEDFD"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Plnění</w:t>
            </w:r>
          </w:p>
        </w:tc>
        <w:tc>
          <w:tcPr>
            <w:tcW w:w="1377" w:type="dxa"/>
            <w:tcBorders>
              <w:top w:val="nil"/>
              <w:left w:val="nil"/>
              <w:bottom w:val="single" w:sz="4" w:space="0" w:color="auto"/>
              <w:right w:val="single" w:sz="4" w:space="0" w:color="auto"/>
            </w:tcBorders>
            <w:shd w:val="clear" w:color="000000" w:fill="FFFFFF"/>
            <w:noWrap/>
            <w:vAlign w:val="center"/>
            <w:hideMark/>
          </w:tcPr>
          <w:p w14:paraId="3B32ABBE"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Turbo</w:t>
            </w:r>
          </w:p>
        </w:tc>
        <w:tc>
          <w:tcPr>
            <w:tcW w:w="1377" w:type="dxa"/>
            <w:tcBorders>
              <w:top w:val="nil"/>
              <w:left w:val="nil"/>
              <w:bottom w:val="single" w:sz="4" w:space="0" w:color="auto"/>
              <w:right w:val="single" w:sz="4" w:space="0" w:color="auto"/>
            </w:tcBorders>
            <w:shd w:val="clear" w:color="000000" w:fill="FFFFFF"/>
            <w:noWrap/>
            <w:vAlign w:val="center"/>
            <w:hideMark/>
          </w:tcPr>
          <w:p w14:paraId="21F377DC"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Turbo </w:t>
            </w:r>
          </w:p>
        </w:tc>
        <w:tc>
          <w:tcPr>
            <w:tcW w:w="1377" w:type="dxa"/>
            <w:tcBorders>
              <w:top w:val="nil"/>
              <w:left w:val="nil"/>
              <w:bottom w:val="single" w:sz="4" w:space="0" w:color="auto"/>
              <w:right w:val="single" w:sz="4" w:space="0" w:color="auto"/>
            </w:tcBorders>
            <w:shd w:val="clear" w:color="000000" w:fill="FFFFFF"/>
            <w:noWrap/>
            <w:vAlign w:val="center"/>
            <w:hideMark/>
          </w:tcPr>
          <w:p w14:paraId="1449F29D"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Turbo </w:t>
            </w:r>
          </w:p>
        </w:tc>
        <w:tc>
          <w:tcPr>
            <w:tcW w:w="1377" w:type="dxa"/>
            <w:tcBorders>
              <w:top w:val="nil"/>
              <w:left w:val="nil"/>
              <w:bottom w:val="single" w:sz="4" w:space="0" w:color="auto"/>
              <w:right w:val="single" w:sz="4" w:space="0" w:color="auto"/>
            </w:tcBorders>
            <w:shd w:val="clear" w:color="000000" w:fill="FFFFFF"/>
            <w:noWrap/>
            <w:vAlign w:val="center"/>
            <w:hideMark/>
          </w:tcPr>
          <w:p w14:paraId="6DE32D23"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Turbo </w:t>
            </w:r>
          </w:p>
        </w:tc>
        <w:tc>
          <w:tcPr>
            <w:tcW w:w="1455" w:type="dxa"/>
            <w:tcBorders>
              <w:top w:val="nil"/>
              <w:left w:val="nil"/>
              <w:bottom w:val="single" w:sz="4" w:space="0" w:color="auto"/>
              <w:right w:val="single" w:sz="8" w:space="0" w:color="auto"/>
            </w:tcBorders>
            <w:shd w:val="clear" w:color="000000" w:fill="FFFFFF"/>
            <w:noWrap/>
            <w:vAlign w:val="center"/>
            <w:hideMark/>
          </w:tcPr>
          <w:p w14:paraId="3F477CA5" w14:textId="34CDB6A4" w:rsidR="00AF3912" w:rsidRPr="000A48E3" w:rsidRDefault="00AF3912" w:rsidP="006D3222">
            <w:pPr>
              <w:jc w:val="center"/>
              <w:rPr>
                <w:rFonts w:ascii="Arial" w:eastAsia="Times New Roman" w:hAnsi="Arial" w:cs="Arial"/>
                <w:color w:val="000000"/>
                <w:sz w:val="16"/>
                <w:szCs w:val="16"/>
                <w:lang w:val="cs-CZ" w:eastAsia="fr-FR"/>
              </w:rPr>
            </w:pPr>
            <w:r w:rsidRPr="00AF3912">
              <w:rPr>
                <w:rFonts w:ascii="Arial" w:eastAsia="Times New Roman" w:hAnsi="Arial" w:cs="Arial"/>
                <w:color w:val="000000"/>
                <w:sz w:val="16"/>
                <w:szCs w:val="16"/>
                <w:lang w:val="cs-CZ" w:eastAsia="fr-FR"/>
              </w:rPr>
              <w:t>Atmosférické</w:t>
            </w:r>
          </w:p>
        </w:tc>
      </w:tr>
      <w:tr w:rsidR="00AF3912" w:rsidRPr="000A48E3" w14:paraId="7C79131D" w14:textId="77777777" w:rsidTr="00AF3912">
        <w:trPr>
          <w:trHeight w:val="303"/>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036CA30F" w14:textId="77777777"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 xml:space="preserve">CO² </w:t>
            </w:r>
            <w:proofErr w:type="spellStart"/>
            <w:r w:rsidRPr="000A48E3">
              <w:rPr>
                <w:rFonts w:ascii="Arial" w:eastAsia="Times New Roman" w:hAnsi="Arial" w:cs="Arial"/>
                <w:b/>
                <w:bCs/>
                <w:color w:val="FFFFFF"/>
                <w:sz w:val="16"/>
                <w:szCs w:val="16"/>
                <w:lang w:val="cs-CZ" w:eastAsia="fr-FR"/>
              </w:rPr>
              <w:t>gr</w:t>
            </w:r>
            <w:proofErr w:type="spellEnd"/>
            <w:r w:rsidRPr="000A48E3">
              <w:rPr>
                <w:rFonts w:ascii="Arial" w:eastAsia="Times New Roman" w:hAnsi="Arial" w:cs="Arial"/>
                <w:b/>
                <w:bCs/>
                <w:color w:val="FFFFFF"/>
                <w:sz w:val="16"/>
                <w:szCs w:val="16"/>
                <w:lang w:val="cs-CZ" w:eastAsia="fr-FR"/>
              </w:rPr>
              <w:t>/km WLTP</w:t>
            </w:r>
          </w:p>
        </w:tc>
        <w:tc>
          <w:tcPr>
            <w:tcW w:w="1377" w:type="dxa"/>
            <w:tcBorders>
              <w:top w:val="nil"/>
              <w:left w:val="nil"/>
              <w:bottom w:val="single" w:sz="4" w:space="0" w:color="auto"/>
              <w:right w:val="single" w:sz="4" w:space="0" w:color="auto"/>
            </w:tcBorders>
            <w:shd w:val="clear" w:color="000000" w:fill="EDEDED"/>
            <w:noWrap/>
            <w:vAlign w:val="center"/>
            <w:hideMark/>
          </w:tcPr>
          <w:p w14:paraId="79B82B45"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131</w:t>
            </w:r>
          </w:p>
        </w:tc>
        <w:tc>
          <w:tcPr>
            <w:tcW w:w="1377" w:type="dxa"/>
            <w:tcBorders>
              <w:top w:val="nil"/>
              <w:left w:val="nil"/>
              <w:bottom w:val="single" w:sz="4" w:space="0" w:color="auto"/>
              <w:right w:val="single" w:sz="4" w:space="0" w:color="auto"/>
            </w:tcBorders>
            <w:shd w:val="clear" w:color="000000" w:fill="EDEDED"/>
            <w:noWrap/>
            <w:vAlign w:val="center"/>
            <w:hideMark/>
          </w:tcPr>
          <w:p w14:paraId="2960F871"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119</w:t>
            </w:r>
          </w:p>
        </w:tc>
        <w:tc>
          <w:tcPr>
            <w:tcW w:w="1377" w:type="dxa"/>
            <w:tcBorders>
              <w:top w:val="nil"/>
              <w:left w:val="nil"/>
              <w:bottom w:val="single" w:sz="4" w:space="0" w:color="auto"/>
              <w:right w:val="single" w:sz="4" w:space="0" w:color="auto"/>
            </w:tcBorders>
            <w:shd w:val="clear" w:color="000000" w:fill="EDEDED"/>
            <w:noWrap/>
            <w:vAlign w:val="center"/>
            <w:hideMark/>
          </w:tcPr>
          <w:p w14:paraId="0827E2FE"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130</w:t>
            </w:r>
          </w:p>
        </w:tc>
        <w:tc>
          <w:tcPr>
            <w:tcW w:w="1377" w:type="dxa"/>
            <w:tcBorders>
              <w:top w:val="nil"/>
              <w:left w:val="nil"/>
              <w:bottom w:val="single" w:sz="4" w:space="0" w:color="auto"/>
              <w:right w:val="single" w:sz="4" w:space="0" w:color="auto"/>
            </w:tcBorders>
            <w:shd w:val="clear" w:color="000000" w:fill="EDEDED"/>
            <w:noWrap/>
            <w:vAlign w:val="center"/>
            <w:hideMark/>
          </w:tcPr>
          <w:p w14:paraId="7BFC08D3"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131</w:t>
            </w:r>
          </w:p>
        </w:tc>
        <w:tc>
          <w:tcPr>
            <w:tcW w:w="1455" w:type="dxa"/>
            <w:tcBorders>
              <w:top w:val="nil"/>
              <w:left w:val="nil"/>
              <w:bottom w:val="single" w:sz="4" w:space="0" w:color="auto"/>
              <w:right w:val="single" w:sz="8" w:space="0" w:color="auto"/>
            </w:tcBorders>
            <w:shd w:val="clear" w:color="000000" w:fill="EDEDED"/>
            <w:noWrap/>
            <w:vAlign w:val="center"/>
            <w:hideMark/>
          </w:tcPr>
          <w:p w14:paraId="0EEB85CF"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105</w:t>
            </w:r>
          </w:p>
        </w:tc>
      </w:tr>
      <w:tr w:rsidR="00AF3912" w:rsidRPr="000A48E3" w14:paraId="2431ECC1" w14:textId="77777777" w:rsidTr="00AF3912">
        <w:trPr>
          <w:trHeight w:val="303"/>
        </w:trPr>
        <w:tc>
          <w:tcPr>
            <w:tcW w:w="1826" w:type="dxa"/>
            <w:tcBorders>
              <w:top w:val="nil"/>
              <w:left w:val="single" w:sz="8" w:space="0" w:color="auto"/>
              <w:bottom w:val="single" w:sz="4" w:space="0" w:color="auto"/>
              <w:right w:val="single" w:sz="4" w:space="0" w:color="auto"/>
            </w:tcBorders>
            <w:shd w:val="clear" w:color="000000" w:fill="646B52"/>
            <w:noWrap/>
            <w:vAlign w:val="center"/>
            <w:hideMark/>
          </w:tcPr>
          <w:p w14:paraId="4BDF3339" w14:textId="080392E3"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0 / 100 km/h (s)</w:t>
            </w:r>
          </w:p>
        </w:tc>
        <w:tc>
          <w:tcPr>
            <w:tcW w:w="1377" w:type="dxa"/>
            <w:tcBorders>
              <w:top w:val="nil"/>
              <w:left w:val="nil"/>
              <w:bottom w:val="single" w:sz="4" w:space="0" w:color="auto"/>
              <w:right w:val="single" w:sz="4" w:space="0" w:color="auto"/>
            </w:tcBorders>
            <w:shd w:val="clear" w:color="auto" w:fill="auto"/>
            <w:noWrap/>
            <w:vAlign w:val="center"/>
            <w:hideMark/>
          </w:tcPr>
          <w:p w14:paraId="4CBCFCEE"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14</w:t>
            </w:r>
          </w:p>
        </w:tc>
        <w:tc>
          <w:tcPr>
            <w:tcW w:w="1377" w:type="dxa"/>
            <w:tcBorders>
              <w:top w:val="nil"/>
              <w:left w:val="nil"/>
              <w:bottom w:val="single" w:sz="4" w:space="0" w:color="auto"/>
              <w:right w:val="single" w:sz="4" w:space="0" w:color="auto"/>
            </w:tcBorders>
            <w:shd w:val="clear" w:color="auto" w:fill="auto"/>
            <w:noWrap/>
            <w:vAlign w:val="center"/>
            <w:hideMark/>
          </w:tcPr>
          <w:p w14:paraId="09400D88"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13</w:t>
            </w:r>
          </w:p>
        </w:tc>
        <w:tc>
          <w:tcPr>
            <w:tcW w:w="1377" w:type="dxa"/>
            <w:tcBorders>
              <w:top w:val="nil"/>
              <w:left w:val="nil"/>
              <w:bottom w:val="single" w:sz="4" w:space="0" w:color="auto"/>
              <w:right w:val="single" w:sz="4" w:space="0" w:color="auto"/>
            </w:tcBorders>
            <w:shd w:val="clear" w:color="000000" w:fill="FFFFFF"/>
            <w:noWrap/>
            <w:vAlign w:val="center"/>
            <w:hideMark/>
          </w:tcPr>
          <w:p w14:paraId="7953D06D" w14:textId="779BADB3" w:rsidR="00AF3912" w:rsidRPr="000A48E3" w:rsidRDefault="00AF3912" w:rsidP="006D3222">
            <w:pPr>
              <w:jc w:val="center"/>
              <w:rPr>
                <w:rFonts w:ascii="Arial" w:eastAsia="Times New Roman" w:hAnsi="Arial" w:cs="Arial"/>
                <w:color w:val="000000"/>
                <w:sz w:val="16"/>
                <w:szCs w:val="16"/>
                <w:lang w:val="cs-CZ" w:eastAsia="fr-FR"/>
              </w:rPr>
            </w:pPr>
            <w:r w:rsidRPr="00AF3912">
              <w:rPr>
                <w:rFonts w:ascii="Arial" w:eastAsia="Times New Roman" w:hAnsi="Arial" w:cs="Arial"/>
                <w:color w:val="000000"/>
                <w:sz w:val="16"/>
                <w:szCs w:val="16"/>
                <w:lang w:val="cs-CZ" w:eastAsia="fr-FR"/>
              </w:rPr>
              <w:t>10,4</w:t>
            </w:r>
          </w:p>
        </w:tc>
        <w:tc>
          <w:tcPr>
            <w:tcW w:w="1377" w:type="dxa"/>
            <w:tcBorders>
              <w:top w:val="nil"/>
              <w:left w:val="nil"/>
              <w:bottom w:val="single" w:sz="4" w:space="0" w:color="auto"/>
              <w:right w:val="single" w:sz="4" w:space="0" w:color="auto"/>
            </w:tcBorders>
            <w:shd w:val="clear" w:color="000000" w:fill="FFFFFF"/>
            <w:noWrap/>
            <w:vAlign w:val="center"/>
            <w:hideMark/>
          </w:tcPr>
          <w:p w14:paraId="22991D9B" w14:textId="3017C43B" w:rsidR="00AF3912" w:rsidRPr="000A48E3" w:rsidRDefault="00AF3912" w:rsidP="006D3222">
            <w:pPr>
              <w:jc w:val="center"/>
              <w:rPr>
                <w:rFonts w:ascii="Arial" w:eastAsia="Times New Roman" w:hAnsi="Arial" w:cs="Arial"/>
                <w:color w:val="000000"/>
                <w:sz w:val="16"/>
                <w:szCs w:val="16"/>
                <w:lang w:val="cs-CZ" w:eastAsia="fr-FR"/>
              </w:rPr>
            </w:pPr>
            <w:r w:rsidRPr="00AF3912">
              <w:rPr>
                <w:rFonts w:ascii="Arial" w:eastAsia="Times New Roman" w:hAnsi="Arial" w:cs="Arial"/>
                <w:color w:val="000000"/>
                <w:sz w:val="16"/>
                <w:szCs w:val="16"/>
                <w:lang w:val="cs-CZ" w:eastAsia="fr-FR"/>
              </w:rPr>
              <w:t>8,5</w:t>
            </w:r>
          </w:p>
        </w:tc>
        <w:tc>
          <w:tcPr>
            <w:tcW w:w="1455" w:type="dxa"/>
            <w:tcBorders>
              <w:top w:val="nil"/>
              <w:left w:val="nil"/>
              <w:bottom w:val="single" w:sz="4" w:space="0" w:color="auto"/>
              <w:right w:val="single" w:sz="8" w:space="0" w:color="auto"/>
            </w:tcBorders>
            <w:shd w:val="clear" w:color="auto" w:fill="auto"/>
            <w:noWrap/>
            <w:vAlign w:val="center"/>
            <w:hideMark/>
          </w:tcPr>
          <w:p w14:paraId="671177E8"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10</w:t>
            </w:r>
          </w:p>
        </w:tc>
      </w:tr>
      <w:tr w:rsidR="00AF3912" w:rsidRPr="000A48E3" w14:paraId="6C70A7F3" w14:textId="77777777" w:rsidTr="00AF3912">
        <w:trPr>
          <w:trHeight w:val="639"/>
        </w:trPr>
        <w:tc>
          <w:tcPr>
            <w:tcW w:w="1826" w:type="dxa"/>
            <w:tcBorders>
              <w:top w:val="nil"/>
              <w:left w:val="single" w:sz="8" w:space="0" w:color="auto"/>
              <w:bottom w:val="single" w:sz="8" w:space="0" w:color="auto"/>
              <w:right w:val="single" w:sz="4" w:space="0" w:color="auto"/>
            </w:tcBorders>
            <w:shd w:val="clear" w:color="000000" w:fill="646B52"/>
            <w:noWrap/>
            <w:vAlign w:val="center"/>
            <w:hideMark/>
          </w:tcPr>
          <w:p w14:paraId="2A546A0D" w14:textId="0B27E549" w:rsidR="00AF3912" w:rsidRPr="000A48E3" w:rsidRDefault="00AF3912" w:rsidP="006D3222">
            <w:pPr>
              <w:rPr>
                <w:rFonts w:ascii="Arial" w:eastAsia="Times New Roman" w:hAnsi="Arial" w:cs="Arial"/>
                <w:b/>
                <w:bCs/>
                <w:color w:val="FFFFFF"/>
                <w:sz w:val="16"/>
                <w:szCs w:val="16"/>
                <w:lang w:val="cs-CZ" w:eastAsia="fr-FR"/>
              </w:rPr>
            </w:pPr>
            <w:r w:rsidRPr="000A48E3">
              <w:rPr>
                <w:rFonts w:ascii="Arial" w:eastAsia="Times New Roman" w:hAnsi="Arial" w:cs="Arial"/>
                <w:b/>
                <w:bCs/>
                <w:color w:val="FFFFFF"/>
                <w:sz w:val="16"/>
                <w:szCs w:val="16"/>
                <w:lang w:val="cs-CZ" w:eastAsia="fr-FR"/>
              </w:rPr>
              <w:t>Spotřeba L/100 km</w:t>
            </w:r>
          </w:p>
        </w:tc>
        <w:tc>
          <w:tcPr>
            <w:tcW w:w="1377" w:type="dxa"/>
            <w:tcBorders>
              <w:top w:val="nil"/>
              <w:left w:val="nil"/>
              <w:bottom w:val="single" w:sz="8" w:space="0" w:color="auto"/>
              <w:right w:val="single" w:sz="4" w:space="0" w:color="auto"/>
            </w:tcBorders>
            <w:shd w:val="clear" w:color="000000" w:fill="EDEDED"/>
            <w:noWrap/>
            <w:vAlign w:val="center"/>
            <w:hideMark/>
          </w:tcPr>
          <w:p w14:paraId="03754892"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5,8 - 5,9</w:t>
            </w:r>
          </w:p>
        </w:tc>
        <w:tc>
          <w:tcPr>
            <w:tcW w:w="1377" w:type="dxa"/>
            <w:tcBorders>
              <w:top w:val="nil"/>
              <w:left w:val="nil"/>
              <w:bottom w:val="single" w:sz="8" w:space="0" w:color="auto"/>
              <w:right w:val="single" w:sz="4" w:space="0" w:color="auto"/>
            </w:tcBorders>
            <w:shd w:val="clear" w:color="000000" w:fill="EDEDED"/>
            <w:vAlign w:val="center"/>
            <w:hideMark/>
          </w:tcPr>
          <w:p w14:paraId="456DC655" w14:textId="5BFB6D82"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 xml:space="preserve">6,0 – 6,1 L benzín </w:t>
            </w:r>
            <w:proofErr w:type="gramStart"/>
            <w:r w:rsidRPr="000A48E3">
              <w:rPr>
                <w:rFonts w:ascii="Arial" w:eastAsia="Times New Roman" w:hAnsi="Arial" w:cs="Arial"/>
                <w:color w:val="000000"/>
                <w:sz w:val="16"/>
                <w:szCs w:val="16"/>
                <w:lang w:val="cs-CZ" w:eastAsia="fr-FR"/>
              </w:rPr>
              <w:t>/  7</w:t>
            </w:r>
            <w:proofErr w:type="gramEnd"/>
            <w:r w:rsidRPr="000A48E3">
              <w:rPr>
                <w:rFonts w:ascii="Arial" w:eastAsia="Times New Roman" w:hAnsi="Arial" w:cs="Arial"/>
                <w:color w:val="000000"/>
                <w:sz w:val="16"/>
                <w:szCs w:val="16"/>
                <w:lang w:val="cs-CZ" w:eastAsia="fr-FR"/>
              </w:rPr>
              <w:t>,7-7,9 L/ 100 km na LPG</w:t>
            </w:r>
          </w:p>
        </w:tc>
        <w:tc>
          <w:tcPr>
            <w:tcW w:w="1377" w:type="dxa"/>
            <w:tcBorders>
              <w:top w:val="nil"/>
              <w:left w:val="nil"/>
              <w:bottom w:val="single" w:sz="8" w:space="0" w:color="auto"/>
              <w:right w:val="single" w:sz="4" w:space="0" w:color="auto"/>
            </w:tcBorders>
            <w:shd w:val="clear" w:color="000000" w:fill="EDEDED"/>
            <w:noWrap/>
            <w:vAlign w:val="center"/>
            <w:hideMark/>
          </w:tcPr>
          <w:p w14:paraId="1F5E74B0"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5,8 - 5,9</w:t>
            </w:r>
          </w:p>
        </w:tc>
        <w:tc>
          <w:tcPr>
            <w:tcW w:w="1377" w:type="dxa"/>
            <w:tcBorders>
              <w:top w:val="nil"/>
              <w:left w:val="nil"/>
              <w:bottom w:val="single" w:sz="8" w:space="0" w:color="auto"/>
              <w:right w:val="single" w:sz="4" w:space="0" w:color="auto"/>
            </w:tcBorders>
            <w:shd w:val="clear" w:color="000000" w:fill="EDEDED"/>
            <w:noWrap/>
            <w:vAlign w:val="center"/>
            <w:hideMark/>
          </w:tcPr>
          <w:p w14:paraId="2D7214BE"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5,8 - 5,9</w:t>
            </w:r>
          </w:p>
        </w:tc>
        <w:tc>
          <w:tcPr>
            <w:tcW w:w="1455" w:type="dxa"/>
            <w:tcBorders>
              <w:top w:val="nil"/>
              <w:left w:val="nil"/>
              <w:bottom w:val="single" w:sz="8" w:space="0" w:color="auto"/>
              <w:right w:val="single" w:sz="8" w:space="0" w:color="auto"/>
            </w:tcBorders>
            <w:shd w:val="clear" w:color="000000" w:fill="EDEDED"/>
            <w:noWrap/>
            <w:vAlign w:val="center"/>
            <w:hideMark/>
          </w:tcPr>
          <w:p w14:paraId="0C9287CE" w14:textId="77777777" w:rsidR="00AF3912" w:rsidRPr="000A48E3" w:rsidRDefault="00AF3912" w:rsidP="006D3222">
            <w:pPr>
              <w:jc w:val="center"/>
              <w:rPr>
                <w:rFonts w:ascii="Arial" w:eastAsia="Times New Roman" w:hAnsi="Arial" w:cs="Arial"/>
                <w:color w:val="000000"/>
                <w:sz w:val="16"/>
                <w:szCs w:val="16"/>
                <w:lang w:val="cs-CZ" w:eastAsia="fr-FR"/>
              </w:rPr>
            </w:pPr>
            <w:r w:rsidRPr="000A48E3">
              <w:rPr>
                <w:rFonts w:ascii="Arial" w:eastAsia="Times New Roman" w:hAnsi="Arial" w:cs="Arial"/>
                <w:color w:val="000000"/>
                <w:sz w:val="16"/>
                <w:szCs w:val="16"/>
                <w:lang w:val="cs-CZ" w:eastAsia="fr-FR"/>
              </w:rPr>
              <w:t>4,7 - 4,9</w:t>
            </w:r>
          </w:p>
        </w:tc>
      </w:tr>
    </w:tbl>
    <w:p w14:paraId="0A9B4D87" w14:textId="28E85840" w:rsidR="009967FB" w:rsidRPr="000A48E3" w:rsidRDefault="009967FB" w:rsidP="00F07068">
      <w:pPr>
        <w:rPr>
          <w:b/>
          <w:bCs/>
          <w:lang w:val="cs-CZ"/>
        </w:rPr>
      </w:pPr>
    </w:p>
    <w:p w14:paraId="4D1A658A" w14:textId="77777777" w:rsidR="00AF3912" w:rsidRDefault="00AF3912" w:rsidP="00505BC3">
      <w:pPr>
        <w:rPr>
          <w:b/>
          <w:bCs/>
          <w:lang w:val="cs-CZ"/>
        </w:rPr>
      </w:pPr>
    </w:p>
    <w:p w14:paraId="3E588BD0" w14:textId="182B3845" w:rsidR="0003103A" w:rsidRPr="000A48E3" w:rsidRDefault="0003103A" w:rsidP="00505BC3">
      <w:pPr>
        <w:rPr>
          <w:b/>
          <w:bCs/>
          <w:lang w:val="cs-CZ"/>
        </w:rPr>
      </w:pPr>
      <w:r w:rsidRPr="000A48E3">
        <w:rPr>
          <w:b/>
          <w:bCs/>
          <w:lang w:val="cs-CZ"/>
        </w:rPr>
        <w:lastRenderedPageBreak/>
        <w:t>O společnosti Renault</w:t>
      </w:r>
    </w:p>
    <w:p w14:paraId="33C8A8FE" w14:textId="2917E5A3" w:rsidR="009F3F5A" w:rsidRPr="000A48E3" w:rsidRDefault="00B76726" w:rsidP="00B76726">
      <w:pPr>
        <w:rPr>
          <w:lang w:val="cs-CZ"/>
        </w:rPr>
      </w:pPr>
      <w:r w:rsidRPr="000A48E3">
        <w:rPr>
          <w:lang w:val="cs-CZ"/>
        </w:rPr>
        <w:t>Renault je tradiční značkou mobility a průkopníkem elektromobilů v Evropě. Vždy vyvíjel inovativní vozidla. Strategickým plánem "</w:t>
      </w:r>
      <w:proofErr w:type="spellStart"/>
      <w:r w:rsidRPr="000A48E3">
        <w:rPr>
          <w:lang w:val="cs-CZ"/>
        </w:rPr>
        <w:t>Renaulution</w:t>
      </w:r>
      <w:proofErr w:type="spellEnd"/>
      <w:r w:rsidRPr="000A48E3">
        <w:rPr>
          <w:lang w:val="cs-CZ"/>
        </w:rPr>
        <w:t>" značka nastiňuje ambiciózní transformaci, která bude generovat hodnotu. Renault směřuje k ještě konkurenceschopnější, vyváženější a elektrifikovanější nabídce. Hodlá ztělesňovat modernu a inovace v oblasti technologií, energií a služeb mobility v automobilovém průmyslu i mimo něj.</w:t>
      </w:r>
    </w:p>
    <w:sectPr w:rsidR="009F3F5A" w:rsidRPr="000A48E3" w:rsidSect="00A17624">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55D71" w14:textId="77777777" w:rsidR="00A17624" w:rsidRDefault="00A17624" w:rsidP="00E66B13">
      <w:r>
        <w:separator/>
      </w:r>
    </w:p>
  </w:endnote>
  <w:endnote w:type="continuationSeparator" w:id="0">
    <w:p w14:paraId="293278D2" w14:textId="77777777" w:rsidR="00A17624" w:rsidRDefault="00A17624" w:rsidP="00E66B13">
      <w:r>
        <w:continuationSeparator/>
      </w:r>
    </w:p>
  </w:endnote>
  <w:endnote w:type="continuationNotice" w:id="1">
    <w:p w14:paraId="2C937F15" w14:textId="77777777" w:rsidR="00A17624" w:rsidRDefault="00A17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NouvelR">
    <w:altName w:val="Cambria"/>
    <w:panose1 w:val="020B0604020202020204"/>
    <w:charset w:val="00"/>
    <w:family w:val="auto"/>
    <w:pitch w:val="variable"/>
    <w:sig w:usb0="E00002A7" w:usb1="50000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ACCC" w14:textId="1BB287A7" w:rsidR="00147B6D" w:rsidRPr="00541113" w:rsidRDefault="00000000" w:rsidP="005422EC">
    <w:pPr>
      <w:pStyle w:val="Zpat"/>
      <w:framePr w:wrap="none" w:vAnchor="text" w:hAnchor="page" w:x="10574" w:y="46"/>
      <w:rPr>
        <w:rStyle w:val="slostrnky"/>
        <w:rFonts w:ascii="Arial" w:hAnsi="Arial" w:cs="Arial"/>
        <w:sz w:val="16"/>
        <w:szCs w:val="16"/>
      </w:rPr>
    </w:pPr>
    <w:sdt>
      <w:sdtPr>
        <w:rPr>
          <w:rStyle w:val="slostrnky"/>
          <w:rFonts w:ascii="Arial" w:hAnsi="Arial" w:cs="Arial"/>
          <w:sz w:val="16"/>
          <w:szCs w:val="16"/>
        </w:rPr>
        <w:id w:val="-1247407736"/>
        <w:docPartObj>
          <w:docPartGallery w:val="Page Numbers (Bottom of Page)"/>
          <w:docPartUnique/>
        </w:docPartObj>
      </w:sdtPr>
      <w:sdtContent>
        <w:r w:rsidR="00147B6D" w:rsidRPr="00541113">
          <w:rPr>
            <w:rStyle w:val="slostrnky"/>
            <w:rFonts w:ascii="Arial" w:hAnsi="Arial" w:cs="Arial"/>
            <w:sz w:val="16"/>
            <w:szCs w:val="16"/>
          </w:rPr>
          <w:fldChar w:fldCharType="begin"/>
        </w:r>
        <w:r w:rsidR="00147B6D" w:rsidRPr="00541113">
          <w:rPr>
            <w:rStyle w:val="slostrnky"/>
            <w:rFonts w:ascii="Arial" w:hAnsi="Arial" w:cs="Arial"/>
            <w:sz w:val="16"/>
            <w:szCs w:val="16"/>
          </w:rPr>
          <w:instrText xml:space="preserve"> PAGE </w:instrText>
        </w:r>
        <w:r w:rsidR="00147B6D" w:rsidRPr="00541113">
          <w:rPr>
            <w:rStyle w:val="slostrnky"/>
            <w:rFonts w:ascii="Arial" w:hAnsi="Arial" w:cs="Arial"/>
            <w:sz w:val="16"/>
            <w:szCs w:val="16"/>
          </w:rPr>
          <w:fldChar w:fldCharType="separate"/>
        </w:r>
        <w:r w:rsidR="00147B6D" w:rsidRPr="00541113">
          <w:rPr>
            <w:rStyle w:val="slostrnky"/>
            <w:rFonts w:ascii="Arial" w:hAnsi="Arial" w:cs="Arial"/>
            <w:sz w:val="16"/>
            <w:szCs w:val="16"/>
          </w:rPr>
          <w:t>1</w:t>
        </w:r>
        <w:r w:rsidR="00147B6D" w:rsidRPr="00541113">
          <w:rPr>
            <w:rStyle w:val="slostrnky"/>
            <w:rFonts w:ascii="Arial" w:hAnsi="Arial" w:cs="Arial"/>
            <w:sz w:val="16"/>
            <w:szCs w:val="16"/>
          </w:rPr>
          <w:fldChar w:fldCharType="end"/>
        </w:r>
        <w:r w:rsidR="00147B6D" w:rsidRPr="00541113">
          <w:rPr>
            <w:rStyle w:val="slostrnky"/>
            <w:rFonts w:ascii="Arial" w:hAnsi="Arial" w:cs="Arial"/>
            <w:sz w:val="16"/>
            <w:szCs w:val="16"/>
          </w:rPr>
          <w:t xml:space="preserve"> / </w:t>
        </w:r>
        <w:r w:rsidR="00147B6D" w:rsidRPr="00541113">
          <w:rPr>
            <w:rStyle w:val="slostrnky"/>
            <w:rFonts w:ascii="Arial" w:hAnsi="Arial" w:cs="Arial"/>
            <w:sz w:val="16"/>
            <w:szCs w:val="16"/>
          </w:rPr>
          <w:fldChar w:fldCharType="begin"/>
        </w:r>
        <w:r w:rsidR="00147B6D" w:rsidRPr="00541113">
          <w:rPr>
            <w:rStyle w:val="slostrnky"/>
            <w:rFonts w:ascii="Arial" w:hAnsi="Arial" w:cs="Arial"/>
            <w:sz w:val="16"/>
            <w:szCs w:val="16"/>
          </w:rPr>
          <w:instrText xml:space="preserve"> NUMPAGES </w:instrText>
        </w:r>
        <w:r w:rsidR="00147B6D" w:rsidRPr="00541113">
          <w:rPr>
            <w:rStyle w:val="slostrnky"/>
            <w:rFonts w:ascii="Arial" w:hAnsi="Arial" w:cs="Arial"/>
            <w:sz w:val="16"/>
            <w:szCs w:val="16"/>
          </w:rPr>
          <w:fldChar w:fldCharType="separate"/>
        </w:r>
        <w:r w:rsidR="00147B6D" w:rsidRPr="00541113">
          <w:rPr>
            <w:rStyle w:val="slostrnky"/>
            <w:rFonts w:ascii="Arial" w:hAnsi="Arial" w:cs="Arial"/>
            <w:sz w:val="16"/>
            <w:szCs w:val="16"/>
          </w:rPr>
          <w:t>2</w:t>
        </w:r>
        <w:r w:rsidR="00147B6D" w:rsidRPr="00541113">
          <w:rPr>
            <w:rStyle w:val="slostrnky"/>
            <w:rFonts w:ascii="Arial" w:hAnsi="Arial" w:cs="Arial"/>
            <w:sz w:val="16"/>
            <w:szCs w:val="16"/>
          </w:rPr>
          <w:fldChar w:fldCharType="end"/>
        </w:r>
      </w:sdtContent>
    </w:sdt>
  </w:p>
  <w:p w14:paraId="16AED452" w14:textId="77777777" w:rsidR="00147B6D" w:rsidRPr="00541113" w:rsidRDefault="00147B6D">
    <w:pPr>
      <w:pStyle w:val="Zpa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0668" w14:textId="51294A6B" w:rsidR="00317B55" w:rsidRPr="00541113" w:rsidRDefault="00000000" w:rsidP="00E17EED">
    <w:pPr>
      <w:pStyle w:val="Zpat"/>
      <w:framePr w:wrap="none" w:vAnchor="text" w:hAnchor="margin" w:xAlign="right" w:y="1"/>
      <w:rPr>
        <w:rStyle w:val="slostrnky"/>
        <w:rFonts w:ascii="Arial" w:hAnsi="Arial" w:cs="Arial"/>
        <w:sz w:val="16"/>
        <w:szCs w:val="16"/>
      </w:rPr>
    </w:pPr>
    <w:sdt>
      <w:sdtPr>
        <w:rPr>
          <w:rStyle w:val="slostrnky"/>
          <w:rFonts w:ascii="Arial" w:hAnsi="Arial" w:cs="Arial"/>
          <w:sz w:val="16"/>
          <w:szCs w:val="16"/>
        </w:rPr>
        <w:id w:val="-95332847"/>
        <w:docPartObj>
          <w:docPartGallery w:val="Page Numbers (Bottom of Page)"/>
          <w:docPartUnique/>
        </w:docPartObj>
      </w:sdtPr>
      <w:sdtContent>
        <w:r w:rsidR="004D7E6D" w:rsidRPr="00541113">
          <w:rPr>
            <w:rStyle w:val="slostrnky"/>
            <w:rFonts w:ascii="Arial" w:hAnsi="Arial" w:cs="Arial"/>
            <w:sz w:val="16"/>
            <w:szCs w:val="16"/>
          </w:rPr>
          <w:fldChar w:fldCharType="begin"/>
        </w:r>
        <w:r w:rsidR="004D7E6D" w:rsidRPr="00541113">
          <w:rPr>
            <w:rStyle w:val="slostrnky"/>
            <w:rFonts w:ascii="Arial" w:hAnsi="Arial" w:cs="Arial"/>
            <w:sz w:val="16"/>
            <w:szCs w:val="16"/>
          </w:rPr>
          <w:instrText xml:space="preserve"> PAGE </w:instrText>
        </w:r>
        <w:r w:rsidR="004D7E6D" w:rsidRPr="00541113">
          <w:rPr>
            <w:rStyle w:val="slostrnky"/>
            <w:rFonts w:ascii="Arial" w:hAnsi="Arial" w:cs="Arial"/>
            <w:sz w:val="16"/>
            <w:szCs w:val="16"/>
          </w:rPr>
          <w:fldChar w:fldCharType="separate"/>
        </w:r>
        <w:r w:rsidR="004D7E6D" w:rsidRPr="00541113">
          <w:rPr>
            <w:rStyle w:val="slostrnky"/>
            <w:rFonts w:ascii="Arial" w:hAnsi="Arial" w:cs="Arial"/>
            <w:noProof/>
            <w:sz w:val="16"/>
            <w:szCs w:val="16"/>
          </w:rPr>
          <w:t>1</w:t>
        </w:r>
        <w:r w:rsidR="004D7E6D" w:rsidRPr="00541113">
          <w:rPr>
            <w:rStyle w:val="slostrnky"/>
            <w:rFonts w:ascii="Arial" w:hAnsi="Arial" w:cs="Arial"/>
            <w:sz w:val="16"/>
            <w:szCs w:val="16"/>
          </w:rPr>
          <w:fldChar w:fldCharType="end"/>
        </w:r>
        <w:r w:rsidR="004D7E6D" w:rsidRPr="00541113">
          <w:rPr>
            <w:rStyle w:val="slostrnky"/>
            <w:rFonts w:ascii="Arial" w:hAnsi="Arial" w:cs="Arial"/>
            <w:sz w:val="16"/>
            <w:szCs w:val="16"/>
          </w:rPr>
          <w:t xml:space="preserve"> / </w:t>
        </w:r>
        <w:r w:rsidR="004D7E6D" w:rsidRPr="00541113">
          <w:rPr>
            <w:rStyle w:val="slostrnky"/>
            <w:rFonts w:ascii="Arial" w:hAnsi="Arial" w:cs="Arial"/>
            <w:sz w:val="16"/>
            <w:szCs w:val="16"/>
          </w:rPr>
          <w:fldChar w:fldCharType="begin"/>
        </w:r>
        <w:r w:rsidR="004D7E6D" w:rsidRPr="00541113">
          <w:rPr>
            <w:rStyle w:val="slostrnky"/>
            <w:rFonts w:ascii="Arial" w:hAnsi="Arial" w:cs="Arial"/>
            <w:sz w:val="16"/>
            <w:szCs w:val="16"/>
          </w:rPr>
          <w:instrText xml:space="preserve"> NUMPAGES </w:instrText>
        </w:r>
        <w:r w:rsidR="004D7E6D" w:rsidRPr="00541113">
          <w:rPr>
            <w:rStyle w:val="slostrnky"/>
            <w:rFonts w:ascii="Arial" w:hAnsi="Arial" w:cs="Arial"/>
            <w:sz w:val="16"/>
            <w:szCs w:val="16"/>
          </w:rPr>
          <w:fldChar w:fldCharType="separate"/>
        </w:r>
        <w:r w:rsidR="004D7E6D" w:rsidRPr="00541113">
          <w:rPr>
            <w:rStyle w:val="slostrnky"/>
            <w:rFonts w:ascii="Arial" w:hAnsi="Arial" w:cs="Arial"/>
            <w:noProof/>
            <w:sz w:val="16"/>
            <w:szCs w:val="16"/>
          </w:rPr>
          <w:t>1</w:t>
        </w:r>
        <w:r w:rsidR="004D7E6D" w:rsidRPr="00541113">
          <w:rPr>
            <w:rStyle w:val="slostrnky"/>
            <w:rFonts w:ascii="Arial" w:hAnsi="Arial" w:cs="Arial"/>
            <w:sz w:val="16"/>
            <w:szCs w:val="16"/>
          </w:rPr>
          <w:fldChar w:fldCharType="end"/>
        </w:r>
      </w:sdtContent>
    </w:sdt>
  </w:p>
  <w:p w14:paraId="1120AB7C" w14:textId="77777777" w:rsidR="00FF225C" w:rsidRPr="00541113" w:rsidRDefault="00FF225C" w:rsidP="00317B55">
    <w:pPr>
      <w:pStyle w:val="Zpat"/>
      <w:ind w:right="360"/>
      <w:rPr>
        <w:rFonts w:ascii="Arial" w:hAnsi="Arial" w:cs="Arial"/>
      </w:rPr>
    </w:pPr>
    <w:r w:rsidRPr="00541113">
      <w:rPr>
        <w:rFonts w:ascii="Arial" w:hAnsi="Arial" w:cs="Arial"/>
        <w:noProof/>
      </w:rPr>
      <mc:AlternateContent>
        <mc:Choice Requires="wps">
          <w:drawing>
            <wp:anchor distT="0" distB="0" distL="114300" distR="114300" simplePos="0" relativeHeight="251658240" behindDoc="0" locked="0" layoutInCell="1" allowOverlap="1" wp14:anchorId="1015F0D5" wp14:editId="34C4DF1D">
              <wp:simplePos x="0" y="0"/>
              <wp:positionH relativeFrom="page">
                <wp:posOffset>640080</wp:posOffset>
              </wp:positionH>
              <wp:positionV relativeFrom="page">
                <wp:posOffset>9792970</wp:posOffset>
              </wp:positionV>
              <wp:extent cx="2880000" cy="540000"/>
              <wp:effectExtent l="0" t="0" r="3175" b="6350"/>
              <wp:wrapNone/>
              <wp:docPr id="4"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645CBB90" w14:textId="208BB813" w:rsidR="007B22DE" w:rsidRPr="0056663D" w:rsidRDefault="00FF225C">
                          <w:pPr>
                            <w:rPr>
                              <w:rFonts w:ascii="Arial" w:hAnsi="Arial" w:cs="Arial"/>
                              <w:b/>
                              <w:bCs/>
                              <w:sz w:val="18"/>
                              <w:szCs w:val="18"/>
                            </w:rPr>
                          </w:pPr>
                          <w:r w:rsidRPr="0056663D">
                            <w:rPr>
                              <w:rFonts w:ascii="Arial" w:hAnsi="Arial" w:cs="Arial"/>
                              <w:b/>
                              <w:bCs/>
                              <w:sz w:val="18"/>
                              <w:szCs w:val="18"/>
                            </w:rPr>
                            <w:t>RENAULT PRESS</w:t>
                          </w:r>
                        </w:p>
                        <w:p w14:paraId="549470B5" w14:textId="68FEA3A0" w:rsidR="00E462C2" w:rsidRPr="0056663D" w:rsidRDefault="00000000">
                          <w:pPr>
                            <w:rPr>
                              <w:rFonts w:ascii="Arial" w:hAnsi="Arial" w:cs="Arial"/>
                              <w:sz w:val="14"/>
                              <w:szCs w:val="14"/>
                            </w:rPr>
                          </w:pPr>
                          <w:hyperlink r:id="rId1" w:history="1">
                            <w:r w:rsidR="0056663D" w:rsidRPr="001176CE">
                              <w:rPr>
                                <w:rStyle w:val="Hypertextovodkaz"/>
                                <w:rFonts w:ascii="Arial" w:hAnsi="Arial" w:cs="Arial"/>
                                <w:sz w:val="14"/>
                                <w:szCs w:val="14"/>
                              </w:rPr>
                              <w:t>media.renault@renault.fr</w:t>
                            </w:r>
                          </w:hyperlink>
                          <w:r w:rsidR="0056663D">
                            <w:rPr>
                              <w:rFonts w:ascii="Arial" w:hAnsi="Arial" w:cs="Arial"/>
                              <w:sz w:val="14"/>
                              <w:szCs w:val="14"/>
                            </w:rPr>
                            <w:t xml:space="preserve"> </w:t>
                          </w:r>
                        </w:p>
                        <w:p w14:paraId="5DB4B116" w14:textId="77777777" w:rsidR="007B22DE" w:rsidRPr="00541113" w:rsidRDefault="00FF225C">
                          <w:pPr>
                            <w:rPr>
                              <w:rFonts w:ascii="Arial" w:hAnsi="Arial" w:cs="Arial"/>
                              <w:sz w:val="14"/>
                              <w:szCs w:val="14"/>
                              <w:lang w:val="en-US"/>
                            </w:rPr>
                          </w:pPr>
                          <w:r w:rsidRPr="00541113">
                            <w:rPr>
                              <w:rFonts w:ascii="Arial" w:hAnsi="Arial" w:cs="Arial"/>
                              <w:sz w:val="14"/>
                              <w:szCs w:val="14"/>
                              <w:lang w:val="en-US"/>
                            </w:rPr>
                            <w:t>media.renault.com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5F0D5" id="_x0000_t202" coordsize="21600,21600" o:spt="202" path="m,l,21600r21600,l21600,xe">
              <v:stroke joinstyle="miter"/>
              <v:path gradientshapeok="t" o:connecttype="rect"/>
            </v:shapetype>
            <v:shape id="Zone de texte 4" o:spid="_x0000_s1036" type="#_x0000_t202" style="position:absolute;margin-left:50.4pt;margin-top:771.1pt;width:226.75pt;height: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" filled="f" stroked="f" strokeweight=".5pt">
              <v:textbox inset="0,0,0,0">
                <w:txbxContent>
                  <w:p w14:paraId="645CBB90" w14:textId="208BB813" w:rsidR="007B22DE" w:rsidRPr="0056663D" w:rsidRDefault="00FF225C">
                    <w:pPr>
                      <w:rPr>
                        <w:rFonts w:ascii="Arial" w:hAnsi="Arial" w:cs="Arial"/>
                        <w:b/>
                        <w:bCs/>
                        <w:sz w:val="18"/>
                        <w:szCs w:val="18"/>
                      </w:rPr>
                    </w:pPr>
                    <w:r w:rsidRPr="0056663D">
                      <w:rPr>
                        <w:rFonts w:ascii="Arial" w:hAnsi="Arial" w:cs="Arial"/>
                        <w:b/>
                        <w:bCs/>
                        <w:sz w:val="18"/>
                        <w:szCs w:val="18"/>
                      </w:rPr>
                      <w:t>RENAULT PRESS</w:t>
                    </w:r>
                  </w:p>
                  <w:p w14:paraId="549470B5" w14:textId="68FEA3A0" w:rsidR="00E462C2" w:rsidRPr="0056663D" w:rsidRDefault="00000000">
                    <w:pPr>
                      <w:rPr>
                        <w:rFonts w:ascii="Arial" w:hAnsi="Arial" w:cs="Arial"/>
                        <w:sz w:val="14"/>
                        <w:szCs w:val="14"/>
                      </w:rPr>
                    </w:pPr>
                    <w:hyperlink r:id="rId2" w:history="1">
                      <w:r w:rsidR="0056663D" w:rsidRPr="001176CE">
                        <w:rPr>
                          <w:rStyle w:val="Hypertextovprepojenie"/>
                          <w:rFonts w:ascii="Arial" w:hAnsi="Arial" w:cs="Arial"/>
                          <w:sz w:val="14"/>
                          <w:szCs w:val="14"/>
                        </w:rPr>
                        <w:t>media.renault@renault.fr</w:t>
                      </w:r>
                    </w:hyperlink>
                    <w:r w:rsidR="0056663D">
                      <w:rPr>
                        <w:rFonts w:ascii="Arial" w:hAnsi="Arial" w:cs="Arial"/>
                        <w:sz w:val="14"/>
                        <w:szCs w:val="14"/>
                      </w:rPr>
                      <w:t xml:space="preserve"> </w:t>
                    </w:r>
                  </w:p>
                  <w:p w14:paraId="5DB4B116" w14:textId="77777777" w:rsidR="007B22DE" w:rsidRPr="00541113" w:rsidRDefault="00FF225C">
                    <w:pPr>
                      <w:rPr>
                        <w:rFonts w:ascii="Arial" w:hAnsi="Arial" w:cs="Arial"/>
                        <w:sz w:val="14"/>
                        <w:szCs w:val="14"/>
                        <w:lang w:val="en-US"/>
                      </w:rPr>
                    </w:pPr>
                    <w:r w:rsidRPr="00541113">
                      <w:rPr>
                        <w:rFonts w:ascii="Arial" w:hAnsi="Arial" w:cs="Arial"/>
                        <w:sz w:val="14"/>
                        <w:szCs w:val="14"/>
                        <w:lang w:val="en-US"/>
                      </w:rPr>
                      <w:t>media.renault.com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0B8C" w14:textId="77777777" w:rsidR="00A17624" w:rsidRDefault="00A17624" w:rsidP="00E66B13">
      <w:r>
        <w:separator/>
      </w:r>
    </w:p>
  </w:footnote>
  <w:footnote w:type="continuationSeparator" w:id="0">
    <w:p w14:paraId="74ED0839" w14:textId="77777777" w:rsidR="00A17624" w:rsidRDefault="00A17624" w:rsidP="00E66B13">
      <w:r>
        <w:continuationSeparator/>
      </w:r>
    </w:p>
  </w:footnote>
  <w:footnote w:type="continuationNotice" w:id="1">
    <w:p w14:paraId="68B32FB3" w14:textId="77777777" w:rsidR="00A17624" w:rsidRDefault="00A17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F050" w14:textId="7659EED1" w:rsidR="00F43466" w:rsidRPr="00541113" w:rsidRDefault="00F43466" w:rsidP="00DF543A">
    <w:pPr>
      <w:spacing w:line="480" w:lineRule="exact"/>
      <w:rPr>
        <w:rFonts w:ascii="Arial" w:hAnsi="Arial" w:cs="Arial"/>
        <w:color w:val="000000" w:themeColor="text1"/>
        <w:sz w:val="20"/>
        <w:szCs w:val="20"/>
      </w:rPr>
    </w:pPr>
    <w:r>
      <w:rPr>
        <w:noProof/>
      </w:rPr>
      <w:drawing>
        <wp:anchor distT="0" distB="0" distL="114300" distR="114300" simplePos="0" relativeHeight="251658243" behindDoc="1" locked="0" layoutInCell="1" allowOverlap="1" wp14:anchorId="67277D37" wp14:editId="392BE200">
          <wp:simplePos x="0" y="0"/>
          <wp:positionH relativeFrom="page">
            <wp:align>right</wp:align>
          </wp:positionH>
          <wp:positionV relativeFrom="paragraph">
            <wp:posOffset>-451974</wp:posOffset>
          </wp:positionV>
          <wp:extent cx="7560000" cy="1068564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rsidRPr="00541113">
      <w:rPr>
        <w:rFonts w:ascii="Arial" w:hAnsi="Arial" w:cs="Arial"/>
        <w:b/>
        <w:bCs/>
        <w:color w:val="000000" w:themeColor="text1"/>
        <w:sz w:val="40"/>
        <w:szCs w:val="40"/>
      </w:rPr>
      <w:t>[</w:t>
    </w:r>
    <w:r w:rsidR="00DF543A" w:rsidRPr="00DF543A">
      <w:rPr>
        <w:rFonts w:ascii="Arial" w:hAnsi="Arial" w:cs="Arial"/>
        <w:b/>
        <w:bCs/>
        <w:color w:val="000000" w:themeColor="text1"/>
        <w:sz w:val="40"/>
        <w:szCs w:val="40"/>
      </w:rPr>
      <w:t>TISKOVÁ ZPRÁVA</w:t>
    </w:r>
    <w:r w:rsidRPr="00541113">
      <w:rPr>
        <w:rFonts w:ascii="Arial" w:hAnsi="Arial" w:cs="Arial"/>
        <w:b/>
        <w:bCs/>
        <w:color w:val="000000" w:themeColor="text1"/>
        <w:sz w:val="40"/>
        <w:szCs w:val="40"/>
      </w:rPr>
      <w:t>]</w:t>
    </w:r>
  </w:p>
  <w:p w14:paraId="14FD8621" w14:textId="027FEC48" w:rsidR="00147B6D" w:rsidRDefault="00147B6D">
    <w:pPr>
      <w:pStyle w:val="Zhlav"/>
    </w:pPr>
    <w:r>
      <w:rPr>
        <w:noProof/>
      </w:rPr>
      <mc:AlternateContent>
        <mc:Choice Requires="wps">
          <w:drawing>
            <wp:anchor distT="0" distB="0" distL="114300" distR="114300" simplePos="0" relativeHeight="251658241" behindDoc="0" locked="0" layoutInCell="1" allowOverlap="1" wp14:anchorId="7F46FEE4" wp14:editId="61AD796C">
              <wp:simplePos x="0" y="0"/>
              <wp:positionH relativeFrom="page">
                <wp:posOffset>640715</wp:posOffset>
              </wp:positionH>
              <wp:positionV relativeFrom="page">
                <wp:posOffset>9792970</wp:posOffset>
              </wp:positionV>
              <wp:extent cx="2880000" cy="540000"/>
              <wp:effectExtent l="0" t="0" r="3175" b="6350"/>
              <wp:wrapNone/>
              <wp:docPr id="5" name="Zone de texte 5"/>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2F5443E2" w14:textId="77777777" w:rsidR="0049432D" w:rsidRPr="0056663D" w:rsidRDefault="0049432D" w:rsidP="0049432D">
                          <w:pPr>
                            <w:rPr>
                              <w:rFonts w:ascii="Arial" w:hAnsi="Arial" w:cs="Arial"/>
                              <w:b/>
                              <w:bCs/>
                              <w:sz w:val="18"/>
                              <w:szCs w:val="18"/>
                            </w:rPr>
                          </w:pPr>
                          <w:r w:rsidRPr="0056663D">
                            <w:rPr>
                              <w:rFonts w:ascii="Arial" w:hAnsi="Arial" w:cs="Arial"/>
                              <w:b/>
                              <w:bCs/>
                              <w:sz w:val="18"/>
                              <w:szCs w:val="18"/>
                            </w:rPr>
                            <w:t>RENAULT PRESS</w:t>
                          </w:r>
                        </w:p>
                        <w:p w14:paraId="4EBCF670" w14:textId="77777777" w:rsidR="0049432D" w:rsidRPr="0056663D" w:rsidRDefault="00000000" w:rsidP="0049432D">
                          <w:pPr>
                            <w:rPr>
                              <w:rFonts w:ascii="Arial" w:hAnsi="Arial" w:cs="Arial"/>
                              <w:sz w:val="14"/>
                              <w:szCs w:val="14"/>
                            </w:rPr>
                          </w:pPr>
                          <w:hyperlink r:id="rId2" w:history="1">
                            <w:r w:rsidR="0049432D" w:rsidRPr="001176CE">
                              <w:rPr>
                                <w:rStyle w:val="Hypertextovodkaz"/>
                                <w:rFonts w:ascii="Arial" w:hAnsi="Arial" w:cs="Arial"/>
                                <w:sz w:val="14"/>
                                <w:szCs w:val="14"/>
                              </w:rPr>
                              <w:t>media.renault@renault.fr</w:t>
                            </w:r>
                          </w:hyperlink>
                          <w:r w:rsidR="0049432D">
                            <w:rPr>
                              <w:rFonts w:ascii="Arial" w:hAnsi="Arial" w:cs="Arial"/>
                              <w:sz w:val="14"/>
                              <w:szCs w:val="14"/>
                            </w:rPr>
                            <w:t xml:space="preserve"> </w:t>
                          </w:r>
                        </w:p>
                        <w:p w14:paraId="42470F83" w14:textId="77777777" w:rsidR="0049432D" w:rsidRPr="00541113" w:rsidRDefault="0049432D" w:rsidP="0049432D">
                          <w:pPr>
                            <w:rPr>
                              <w:rFonts w:ascii="Arial" w:hAnsi="Arial" w:cs="Arial"/>
                              <w:sz w:val="14"/>
                              <w:szCs w:val="14"/>
                              <w:lang w:val="en-US"/>
                            </w:rPr>
                          </w:pPr>
                          <w:r w:rsidRPr="00541113">
                            <w:rPr>
                              <w:rFonts w:ascii="Arial" w:hAnsi="Arial" w:cs="Arial"/>
                              <w:sz w:val="14"/>
                              <w:szCs w:val="14"/>
                              <w:lang w:val="en-US"/>
                            </w:rPr>
                            <w:t>media.renault.com</w:t>
                          </w:r>
                        </w:p>
                        <w:p w14:paraId="0163CFD8" w14:textId="61D7D005" w:rsidR="00147B6D" w:rsidRPr="00541113" w:rsidRDefault="00147B6D" w:rsidP="00147B6D">
                          <w:pPr>
                            <w:rPr>
                              <w:rFonts w:ascii="Arial" w:hAnsi="Arial" w:cs="Arial"/>
                              <w:sz w:val="14"/>
                              <w:szCs w:val="14"/>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6FEE4" id="_x0000_t202" coordsize="21600,21600" o:spt="202" path="m,l,21600r21600,l21600,xe">
              <v:stroke joinstyle="miter"/>
              <v:path gradientshapeok="t" o:connecttype="rect"/>
            </v:shapetype>
            <v:shape id="Zone de texte 5" o:spid="_x0000_s1034" type="#_x0000_t202" style="position:absolute;margin-left:50.45pt;margin-top:771.1pt;width:226.75pt;height: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" filled="f" stroked="f" strokeweight=".5pt">
              <v:textbox inset="0,0,0,0">
                <w:txbxContent>
                  <w:p w14:paraId="2F5443E2" w14:textId="77777777" w:rsidR="0049432D" w:rsidRPr="0056663D" w:rsidRDefault="0049432D" w:rsidP="0049432D">
                    <w:pPr>
                      <w:rPr>
                        <w:rFonts w:ascii="Arial" w:hAnsi="Arial" w:cs="Arial"/>
                        <w:b/>
                        <w:bCs/>
                        <w:sz w:val="18"/>
                        <w:szCs w:val="18"/>
                      </w:rPr>
                    </w:pPr>
                    <w:r w:rsidRPr="0056663D">
                      <w:rPr>
                        <w:rFonts w:ascii="Arial" w:hAnsi="Arial" w:cs="Arial"/>
                        <w:b/>
                        <w:bCs/>
                        <w:sz w:val="18"/>
                        <w:szCs w:val="18"/>
                      </w:rPr>
                      <w:t>RENAULT PRESS</w:t>
                    </w:r>
                  </w:p>
                  <w:p w14:paraId="4EBCF670" w14:textId="77777777" w:rsidR="0049432D" w:rsidRPr="0056663D" w:rsidRDefault="00000000" w:rsidP="0049432D">
                    <w:pPr>
                      <w:rPr>
                        <w:rFonts w:ascii="Arial" w:hAnsi="Arial" w:cs="Arial"/>
                        <w:sz w:val="14"/>
                        <w:szCs w:val="14"/>
                      </w:rPr>
                    </w:pPr>
                    <w:hyperlink r:id="rId3" w:history="1">
                      <w:r w:rsidR="0049432D" w:rsidRPr="001176CE">
                        <w:rPr>
                          <w:rStyle w:val="Hypertextovprepojenie"/>
                          <w:rFonts w:ascii="Arial" w:hAnsi="Arial" w:cs="Arial"/>
                          <w:sz w:val="14"/>
                          <w:szCs w:val="14"/>
                        </w:rPr>
                        <w:t>media.renault@renault.fr</w:t>
                      </w:r>
                    </w:hyperlink>
                    <w:r w:rsidR="0049432D">
                      <w:rPr>
                        <w:rFonts w:ascii="Arial" w:hAnsi="Arial" w:cs="Arial"/>
                        <w:sz w:val="14"/>
                        <w:szCs w:val="14"/>
                      </w:rPr>
                      <w:t xml:space="preserve"> </w:t>
                    </w:r>
                  </w:p>
                  <w:p w14:paraId="42470F83" w14:textId="77777777" w:rsidR="0049432D" w:rsidRPr="00541113" w:rsidRDefault="0049432D" w:rsidP="0049432D">
                    <w:pPr>
                      <w:rPr>
                        <w:rFonts w:ascii="Arial" w:hAnsi="Arial" w:cs="Arial"/>
                        <w:sz w:val="14"/>
                        <w:szCs w:val="14"/>
                        <w:lang w:val="en-US"/>
                      </w:rPr>
                    </w:pPr>
                    <w:r w:rsidRPr="00541113">
                      <w:rPr>
                        <w:rFonts w:ascii="Arial" w:hAnsi="Arial" w:cs="Arial"/>
                        <w:sz w:val="14"/>
                        <w:szCs w:val="14"/>
                        <w:lang w:val="en-US"/>
                      </w:rPr>
                      <w:t>media.renault.com</w:t>
                    </w:r>
                  </w:p>
                  <w:p w14:paraId="0163CFD8" w14:textId="61D7D005" w:rsidR="00147B6D" w:rsidRPr="00541113" w:rsidRDefault="00147B6D" w:rsidP="00147B6D">
                    <w:pPr>
                      <w:rPr>
                        <w:rFonts w:ascii="Arial" w:hAnsi="Arial" w:cs="Arial"/>
                        <w:sz w:val="14"/>
                        <w:szCs w:val="14"/>
                        <w:lang w:val="en-US"/>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B250" w14:textId="77777777" w:rsidR="00E66B13" w:rsidRPr="00541113" w:rsidRDefault="005565CC" w:rsidP="00547282">
    <w:pPr>
      <w:pStyle w:val="Zhlav"/>
      <w:spacing w:line="410" w:lineRule="exact"/>
      <w:rPr>
        <w:rFonts w:ascii="Arial" w:hAnsi="Arial" w:cs="Arial"/>
      </w:rPr>
    </w:pPr>
    <w:r w:rsidRPr="00541113">
      <w:rPr>
        <w:rFonts w:ascii="Arial" w:hAnsi="Arial" w:cs="Arial"/>
        <w:noProof/>
      </w:rPr>
      <mc:AlternateContent>
        <mc:Choice Requires="wps">
          <w:drawing>
            <wp:anchor distT="0" distB="0" distL="114300" distR="114300" simplePos="0" relativeHeight="251658244" behindDoc="0" locked="0" layoutInCell="1" allowOverlap="1" wp14:anchorId="2820315C" wp14:editId="761257C2">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72CDD60C" w14:textId="02869149" w:rsidR="00547282" w:rsidRPr="00541113" w:rsidRDefault="00541DE3" w:rsidP="000B79F5">
                          <w:pPr>
                            <w:spacing w:line="480" w:lineRule="exact"/>
                            <w:rPr>
                              <w:rFonts w:ascii="Arial" w:hAnsi="Arial" w:cs="Arial"/>
                              <w:color w:val="000000" w:themeColor="text1"/>
                              <w:sz w:val="20"/>
                              <w:szCs w:val="20"/>
                            </w:rPr>
                          </w:pPr>
                          <w:r w:rsidRPr="00541113">
                            <w:rPr>
                              <w:rFonts w:ascii="Arial" w:hAnsi="Arial" w:cs="Arial"/>
                              <w:b/>
                              <w:bCs/>
                              <w:color w:val="000000" w:themeColor="text1"/>
                              <w:sz w:val="40"/>
                              <w:szCs w:val="40"/>
                            </w:rPr>
                            <w:t>[</w:t>
                          </w:r>
                          <w:r w:rsidR="000B79F5" w:rsidRPr="00DF543A">
                            <w:rPr>
                              <w:rFonts w:ascii="Arial" w:hAnsi="Arial" w:cs="Arial"/>
                              <w:b/>
                              <w:bCs/>
                              <w:color w:val="000000" w:themeColor="text1"/>
                              <w:sz w:val="40"/>
                              <w:szCs w:val="40"/>
                            </w:rPr>
                            <w:t>TISKOVÁ ZPRÁVA</w:t>
                          </w:r>
                          <w:r w:rsidRPr="00541113">
                            <w:rPr>
                              <w:rFonts w:ascii="Arial" w:hAnsi="Arial" w:cs="Arial"/>
                              <w:b/>
                              <w:bCs/>
                              <w:color w:val="000000" w:themeColor="text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315C" id="_x0000_t202" coordsize="21600,21600" o:spt="202" path="m,l,21600r21600,l21600,xe">
              <v:stroke joinstyle="miter"/>
              <v:path gradientshapeok="t" o:connecttype="rect"/>
            </v:shapetype>
            <v:shape id="Zone de texte 9" o:spid="_x0000_s1035" type="#_x0000_t202" style="position:absolute;margin-left:48.85pt;margin-top:43.05pt;width:340.15pt;height:48.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" filled="f" stroked="f" strokeweight=".5pt">
              <v:textbox inset="0,0,0,0">
                <w:txbxContent>
                  <w:p w14:paraId="72CDD60C" w14:textId="02869149" w:rsidR="00547282" w:rsidRPr="00541113" w:rsidRDefault="00541DE3" w:rsidP="000B79F5">
                    <w:pPr>
                      <w:spacing w:line="480" w:lineRule="exact"/>
                      <w:rPr>
                        <w:rFonts w:ascii="Arial" w:hAnsi="Arial" w:cs="Arial"/>
                        <w:color w:val="000000" w:themeColor="text1"/>
                        <w:sz w:val="20"/>
                        <w:szCs w:val="20"/>
                      </w:rPr>
                    </w:pPr>
                    <w:r w:rsidRPr="00541113">
                      <w:rPr>
                        <w:rFonts w:ascii="Arial" w:hAnsi="Arial" w:cs="Arial"/>
                        <w:b/>
                        <w:bCs/>
                        <w:color w:val="000000" w:themeColor="text1"/>
                        <w:sz w:val="40"/>
                        <w:szCs w:val="40"/>
                      </w:rPr>
                      <w:t>[</w:t>
                    </w:r>
                    <w:r w:rsidR="000B79F5" w:rsidRPr="00DF543A">
                      <w:rPr>
                        <w:rFonts w:ascii="Arial" w:hAnsi="Arial" w:cs="Arial"/>
                        <w:b/>
                        <w:bCs/>
                        <w:color w:val="000000" w:themeColor="text1"/>
                        <w:sz w:val="40"/>
                        <w:szCs w:val="40"/>
                      </w:rPr>
                      <w:t>TISKOVÁ ZPRÁVA</w:t>
                    </w:r>
                    <w:r w:rsidRPr="00541113">
                      <w:rPr>
                        <w:rFonts w:ascii="Arial" w:hAnsi="Arial" w:cs="Arial"/>
                        <w:b/>
                        <w:bCs/>
                        <w:color w:val="000000" w:themeColor="text1"/>
                        <w:sz w:val="40"/>
                        <w:szCs w:val="40"/>
                      </w:rPr>
                      <w:t>]</w:t>
                    </w:r>
                  </w:p>
                </w:txbxContent>
              </v:textbox>
              <w10:wrap anchorx="page" anchory="page"/>
            </v:shape>
          </w:pict>
        </mc:Fallback>
      </mc:AlternateContent>
    </w:r>
    <w:r w:rsidR="00541DE3" w:rsidRPr="00541113">
      <w:rPr>
        <w:rFonts w:ascii="Arial" w:hAnsi="Arial" w:cs="Arial"/>
        <w:noProof/>
      </w:rPr>
      <w:drawing>
        <wp:anchor distT="0" distB="0" distL="114300" distR="114300" simplePos="0" relativeHeight="251658242" behindDoc="1" locked="0" layoutInCell="1" allowOverlap="1" wp14:anchorId="38BD964D" wp14:editId="5C3BE64E">
          <wp:simplePos x="0" y="0"/>
          <wp:positionH relativeFrom="column">
            <wp:posOffset>-648335</wp:posOffset>
          </wp:positionH>
          <wp:positionV relativeFrom="paragraph">
            <wp:posOffset>-450215</wp:posOffset>
          </wp:positionV>
          <wp:extent cx="7559040" cy="1068514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rsidRPr="00541113">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7216E"/>
    <w:multiLevelType w:val="hybridMultilevel"/>
    <w:tmpl w:val="80025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1C7433"/>
    <w:multiLevelType w:val="hybridMultilevel"/>
    <w:tmpl w:val="B602FF0C"/>
    <w:lvl w:ilvl="0" w:tplc="F948CB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143B05"/>
    <w:multiLevelType w:val="hybridMultilevel"/>
    <w:tmpl w:val="D9763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CB7250"/>
    <w:multiLevelType w:val="hybridMultilevel"/>
    <w:tmpl w:val="D4F65FA2"/>
    <w:lvl w:ilvl="0" w:tplc="6A0A93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F905879"/>
    <w:multiLevelType w:val="hybridMultilevel"/>
    <w:tmpl w:val="B072A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1B6212"/>
    <w:multiLevelType w:val="hybridMultilevel"/>
    <w:tmpl w:val="3878B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99189555">
    <w:abstractNumId w:val="4"/>
  </w:num>
  <w:num w:numId="2" w16cid:durableId="738095890">
    <w:abstractNumId w:val="0"/>
  </w:num>
  <w:num w:numId="3" w16cid:durableId="307244477">
    <w:abstractNumId w:val="1"/>
  </w:num>
  <w:num w:numId="4" w16cid:durableId="924411602">
    <w:abstractNumId w:val="3"/>
  </w:num>
  <w:num w:numId="5" w16cid:durableId="770128680">
    <w:abstractNumId w:val="5"/>
  </w:num>
  <w:num w:numId="6" w16cid:durableId="2051610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92E"/>
    <w:rsid w:val="00002E88"/>
    <w:rsid w:val="00002F26"/>
    <w:rsid w:val="00005418"/>
    <w:rsid w:val="0000601C"/>
    <w:rsid w:val="0000658D"/>
    <w:rsid w:val="0000683E"/>
    <w:rsid w:val="00006922"/>
    <w:rsid w:val="00006E4F"/>
    <w:rsid w:val="00010441"/>
    <w:rsid w:val="000109EC"/>
    <w:rsid w:val="0001152E"/>
    <w:rsid w:val="00011EFF"/>
    <w:rsid w:val="00012DE8"/>
    <w:rsid w:val="00013ED7"/>
    <w:rsid w:val="0001607E"/>
    <w:rsid w:val="000177B1"/>
    <w:rsid w:val="000203E8"/>
    <w:rsid w:val="000206F9"/>
    <w:rsid w:val="00021023"/>
    <w:rsid w:val="000227B6"/>
    <w:rsid w:val="000237D4"/>
    <w:rsid w:val="00023F34"/>
    <w:rsid w:val="00024159"/>
    <w:rsid w:val="0002441C"/>
    <w:rsid w:val="00025FDB"/>
    <w:rsid w:val="00026951"/>
    <w:rsid w:val="0002753D"/>
    <w:rsid w:val="0003076A"/>
    <w:rsid w:val="0003103A"/>
    <w:rsid w:val="00031583"/>
    <w:rsid w:val="00031E0F"/>
    <w:rsid w:val="00032002"/>
    <w:rsid w:val="000320CD"/>
    <w:rsid w:val="00032585"/>
    <w:rsid w:val="000325C6"/>
    <w:rsid w:val="000327E3"/>
    <w:rsid w:val="00032DBA"/>
    <w:rsid w:val="00034CD0"/>
    <w:rsid w:val="0003568B"/>
    <w:rsid w:val="00035B6B"/>
    <w:rsid w:val="00036281"/>
    <w:rsid w:val="00036D87"/>
    <w:rsid w:val="00036EDC"/>
    <w:rsid w:val="00036F74"/>
    <w:rsid w:val="0003769D"/>
    <w:rsid w:val="00037717"/>
    <w:rsid w:val="00037C9D"/>
    <w:rsid w:val="00040CE7"/>
    <w:rsid w:val="00041AEF"/>
    <w:rsid w:val="00042784"/>
    <w:rsid w:val="00042ACA"/>
    <w:rsid w:val="000438A9"/>
    <w:rsid w:val="00043A2F"/>
    <w:rsid w:val="00046732"/>
    <w:rsid w:val="00046E86"/>
    <w:rsid w:val="00051457"/>
    <w:rsid w:val="00052123"/>
    <w:rsid w:val="000539F5"/>
    <w:rsid w:val="00054527"/>
    <w:rsid w:val="000545CB"/>
    <w:rsid w:val="00054C10"/>
    <w:rsid w:val="0005522B"/>
    <w:rsid w:val="000566E1"/>
    <w:rsid w:val="00057AC6"/>
    <w:rsid w:val="00060160"/>
    <w:rsid w:val="00060A02"/>
    <w:rsid w:val="00060B33"/>
    <w:rsid w:val="000617B3"/>
    <w:rsid w:val="00061A3D"/>
    <w:rsid w:val="00061E7B"/>
    <w:rsid w:val="00064144"/>
    <w:rsid w:val="000646AE"/>
    <w:rsid w:val="00064802"/>
    <w:rsid w:val="00064939"/>
    <w:rsid w:val="00064C49"/>
    <w:rsid w:val="00065B1C"/>
    <w:rsid w:val="0006640D"/>
    <w:rsid w:val="0006696E"/>
    <w:rsid w:val="00067602"/>
    <w:rsid w:val="00067DAA"/>
    <w:rsid w:val="00070944"/>
    <w:rsid w:val="00070A40"/>
    <w:rsid w:val="00070FB1"/>
    <w:rsid w:val="00071C00"/>
    <w:rsid w:val="000727C6"/>
    <w:rsid w:val="00072C31"/>
    <w:rsid w:val="000736EA"/>
    <w:rsid w:val="00073EF8"/>
    <w:rsid w:val="00074D73"/>
    <w:rsid w:val="00075046"/>
    <w:rsid w:val="00075692"/>
    <w:rsid w:val="000758C9"/>
    <w:rsid w:val="00075E76"/>
    <w:rsid w:val="0007602B"/>
    <w:rsid w:val="00076F0C"/>
    <w:rsid w:val="00077A60"/>
    <w:rsid w:val="00080330"/>
    <w:rsid w:val="0008115C"/>
    <w:rsid w:val="00081937"/>
    <w:rsid w:val="00082D04"/>
    <w:rsid w:val="000831EC"/>
    <w:rsid w:val="00083FF0"/>
    <w:rsid w:val="0008445B"/>
    <w:rsid w:val="000845F0"/>
    <w:rsid w:val="00084619"/>
    <w:rsid w:val="00086E57"/>
    <w:rsid w:val="0008750B"/>
    <w:rsid w:val="0009022E"/>
    <w:rsid w:val="000905B6"/>
    <w:rsid w:val="00090B83"/>
    <w:rsid w:val="00090E19"/>
    <w:rsid w:val="000910F5"/>
    <w:rsid w:val="0009214A"/>
    <w:rsid w:val="000931A9"/>
    <w:rsid w:val="0009421F"/>
    <w:rsid w:val="00094CA8"/>
    <w:rsid w:val="00094D71"/>
    <w:rsid w:val="000953FF"/>
    <w:rsid w:val="000961F5"/>
    <w:rsid w:val="00096527"/>
    <w:rsid w:val="000966F5"/>
    <w:rsid w:val="0009679C"/>
    <w:rsid w:val="00097162"/>
    <w:rsid w:val="000973EA"/>
    <w:rsid w:val="000A0115"/>
    <w:rsid w:val="000A095E"/>
    <w:rsid w:val="000A2409"/>
    <w:rsid w:val="000A3F51"/>
    <w:rsid w:val="000A3F78"/>
    <w:rsid w:val="000A48E3"/>
    <w:rsid w:val="000A5154"/>
    <w:rsid w:val="000A553E"/>
    <w:rsid w:val="000A5F8A"/>
    <w:rsid w:val="000A6D77"/>
    <w:rsid w:val="000A7430"/>
    <w:rsid w:val="000A7EA2"/>
    <w:rsid w:val="000B0716"/>
    <w:rsid w:val="000B28C3"/>
    <w:rsid w:val="000B29F5"/>
    <w:rsid w:val="000B2CAB"/>
    <w:rsid w:val="000B419D"/>
    <w:rsid w:val="000B4BC9"/>
    <w:rsid w:val="000B4CA7"/>
    <w:rsid w:val="000B5C17"/>
    <w:rsid w:val="000B6EFF"/>
    <w:rsid w:val="000B7514"/>
    <w:rsid w:val="000B79F5"/>
    <w:rsid w:val="000C0480"/>
    <w:rsid w:val="000C0C41"/>
    <w:rsid w:val="000C1F87"/>
    <w:rsid w:val="000C28F9"/>
    <w:rsid w:val="000C3408"/>
    <w:rsid w:val="000C4580"/>
    <w:rsid w:val="000C48EF"/>
    <w:rsid w:val="000C6C04"/>
    <w:rsid w:val="000D03BA"/>
    <w:rsid w:val="000D09E0"/>
    <w:rsid w:val="000D189A"/>
    <w:rsid w:val="000D2DD3"/>
    <w:rsid w:val="000D3F77"/>
    <w:rsid w:val="000D4948"/>
    <w:rsid w:val="000D4A2B"/>
    <w:rsid w:val="000D4DA6"/>
    <w:rsid w:val="000D5288"/>
    <w:rsid w:val="000D60ED"/>
    <w:rsid w:val="000E04A6"/>
    <w:rsid w:val="000E08D0"/>
    <w:rsid w:val="000E1A86"/>
    <w:rsid w:val="000E1EF9"/>
    <w:rsid w:val="000E2B2B"/>
    <w:rsid w:val="000E4F8B"/>
    <w:rsid w:val="000E574A"/>
    <w:rsid w:val="000E5824"/>
    <w:rsid w:val="000F0C4F"/>
    <w:rsid w:val="000F135A"/>
    <w:rsid w:val="000F205C"/>
    <w:rsid w:val="000F2114"/>
    <w:rsid w:val="000F4813"/>
    <w:rsid w:val="000F4C92"/>
    <w:rsid w:val="000F55C9"/>
    <w:rsid w:val="000F595B"/>
    <w:rsid w:val="000F5A14"/>
    <w:rsid w:val="000F6E4C"/>
    <w:rsid w:val="000F7113"/>
    <w:rsid w:val="000F7C86"/>
    <w:rsid w:val="00101039"/>
    <w:rsid w:val="00101328"/>
    <w:rsid w:val="0010153A"/>
    <w:rsid w:val="00101D41"/>
    <w:rsid w:val="0010330F"/>
    <w:rsid w:val="0010336F"/>
    <w:rsid w:val="00103ADA"/>
    <w:rsid w:val="001075C2"/>
    <w:rsid w:val="00111EB1"/>
    <w:rsid w:val="00112B24"/>
    <w:rsid w:val="001143DC"/>
    <w:rsid w:val="00114428"/>
    <w:rsid w:val="00115754"/>
    <w:rsid w:val="00115DF1"/>
    <w:rsid w:val="00116AA7"/>
    <w:rsid w:val="00120E14"/>
    <w:rsid w:val="0012124D"/>
    <w:rsid w:val="001215FD"/>
    <w:rsid w:val="001222F7"/>
    <w:rsid w:val="00123461"/>
    <w:rsid w:val="00123BD2"/>
    <w:rsid w:val="00123E5C"/>
    <w:rsid w:val="00124E14"/>
    <w:rsid w:val="001250F1"/>
    <w:rsid w:val="00125F44"/>
    <w:rsid w:val="0012613E"/>
    <w:rsid w:val="00126B97"/>
    <w:rsid w:val="0012715D"/>
    <w:rsid w:val="0012728E"/>
    <w:rsid w:val="00127577"/>
    <w:rsid w:val="001279F1"/>
    <w:rsid w:val="00131202"/>
    <w:rsid w:val="00131468"/>
    <w:rsid w:val="001315B8"/>
    <w:rsid w:val="001329BF"/>
    <w:rsid w:val="001340B9"/>
    <w:rsid w:val="001343B8"/>
    <w:rsid w:val="001343D4"/>
    <w:rsid w:val="00134D30"/>
    <w:rsid w:val="00135DB8"/>
    <w:rsid w:val="00136D68"/>
    <w:rsid w:val="00137553"/>
    <w:rsid w:val="00140451"/>
    <w:rsid w:val="00140D83"/>
    <w:rsid w:val="00140E98"/>
    <w:rsid w:val="00141AB8"/>
    <w:rsid w:val="00142252"/>
    <w:rsid w:val="00142572"/>
    <w:rsid w:val="00142D95"/>
    <w:rsid w:val="0014367E"/>
    <w:rsid w:val="00143E8C"/>
    <w:rsid w:val="001445C8"/>
    <w:rsid w:val="001459BC"/>
    <w:rsid w:val="001463AB"/>
    <w:rsid w:val="00146BA0"/>
    <w:rsid w:val="001473C3"/>
    <w:rsid w:val="00147B6D"/>
    <w:rsid w:val="001505C9"/>
    <w:rsid w:val="001505DC"/>
    <w:rsid w:val="00150DC6"/>
    <w:rsid w:val="00150FC6"/>
    <w:rsid w:val="001539C2"/>
    <w:rsid w:val="001540B5"/>
    <w:rsid w:val="00154413"/>
    <w:rsid w:val="00154BCF"/>
    <w:rsid w:val="00157B74"/>
    <w:rsid w:val="00157D00"/>
    <w:rsid w:val="00157EB5"/>
    <w:rsid w:val="001608FA"/>
    <w:rsid w:val="00160984"/>
    <w:rsid w:val="00160A34"/>
    <w:rsid w:val="00163FB7"/>
    <w:rsid w:val="001644E6"/>
    <w:rsid w:val="00164647"/>
    <w:rsid w:val="00166512"/>
    <w:rsid w:val="00166C4F"/>
    <w:rsid w:val="00166E64"/>
    <w:rsid w:val="001676C6"/>
    <w:rsid w:val="00167F12"/>
    <w:rsid w:val="00170005"/>
    <w:rsid w:val="001710C1"/>
    <w:rsid w:val="00171A5D"/>
    <w:rsid w:val="00171C15"/>
    <w:rsid w:val="00172D8A"/>
    <w:rsid w:val="00173365"/>
    <w:rsid w:val="001744DA"/>
    <w:rsid w:val="001746FC"/>
    <w:rsid w:val="00174E78"/>
    <w:rsid w:val="00175177"/>
    <w:rsid w:val="0017555B"/>
    <w:rsid w:val="00176297"/>
    <w:rsid w:val="001762ED"/>
    <w:rsid w:val="001764CC"/>
    <w:rsid w:val="00176AB8"/>
    <w:rsid w:val="00177411"/>
    <w:rsid w:val="001805C3"/>
    <w:rsid w:val="0018105A"/>
    <w:rsid w:val="001819A8"/>
    <w:rsid w:val="00181A95"/>
    <w:rsid w:val="001823DD"/>
    <w:rsid w:val="00185500"/>
    <w:rsid w:val="00185C5F"/>
    <w:rsid w:val="0018699D"/>
    <w:rsid w:val="0019052B"/>
    <w:rsid w:val="00192877"/>
    <w:rsid w:val="00192BF3"/>
    <w:rsid w:val="00193CAE"/>
    <w:rsid w:val="001940A4"/>
    <w:rsid w:val="00194427"/>
    <w:rsid w:val="001969F9"/>
    <w:rsid w:val="001A00EA"/>
    <w:rsid w:val="001A019D"/>
    <w:rsid w:val="001A05D8"/>
    <w:rsid w:val="001A257D"/>
    <w:rsid w:val="001A2CC6"/>
    <w:rsid w:val="001A411E"/>
    <w:rsid w:val="001A64C9"/>
    <w:rsid w:val="001B03D8"/>
    <w:rsid w:val="001B1C9C"/>
    <w:rsid w:val="001B1F06"/>
    <w:rsid w:val="001B2151"/>
    <w:rsid w:val="001B5141"/>
    <w:rsid w:val="001B5C07"/>
    <w:rsid w:val="001B7976"/>
    <w:rsid w:val="001C0528"/>
    <w:rsid w:val="001C1188"/>
    <w:rsid w:val="001C17A0"/>
    <w:rsid w:val="001C1812"/>
    <w:rsid w:val="001C1BAC"/>
    <w:rsid w:val="001C240A"/>
    <w:rsid w:val="001C4080"/>
    <w:rsid w:val="001C5185"/>
    <w:rsid w:val="001C69CA"/>
    <w:rsid w:val="001C7AD4"/>
    <w:rsid w:val="001D13DB"/>
    <w:rsid w:val="001D2E5F"/>
    <w:rsid w:val="001D3283"/>
    <w:rsid w:val="001D3688"/>
    <w:rsid w:val="001D368C"/>
    <w:rsid w:val="001D3E45"/>
    <w:rsid w:val="001D4385"/>
    <w:rsid w:val="001D4AC1"/>
    <w:rsid w:val="001D6CB2"/>
    <w:rsid w:val="001D6EA7"/>
    <w:rsid w:val="001E0800"/>
    <w:rsid w:val="001E1868"/>
    <w:rsid w:val="001E1D69"/>
    <w:rsid w:val="001E2981"/>
    <w:rsid w:val="001E2BF5"/>
    <w:rsid w:val="001E4A23"/>
    <w:rsid w:val="001E53CF"/>
    <w:rsid w:val="001E5489"/>
    <w:rsid w:val="001E711D"/>
    <w:rsid w:val="001E745C"/>
    <w:rsid w:val="001F0347"/>
    <w:rsid w:val="001F0BBD"/>
    <w:rsid w:val="001F0DFE"/>
    <w:rsid w:val="001F24CF"/>
    <w:rsid w:val="001F2A98"/>
    <w:rsid w:val="001F2AEF"/>
    <w:rsid w:val="001F566D"/>
    <w:rsid w:val="001F5991"/>
    <w:rsid w:val="001F6173"/>
    <w:rsid w:val="001F6318"/>
    <w:rsid w:val="001F6F18"/>
    <w:rsid w:val="001F7AFA"/>
    <w:rsid w:val="002004C4"/>
    <w:rsid w:val="00200882"/>
    <w:rsid w:val="002022FF"/>
    <w:rsid w:val="002029A5"/>
    <w:rsid w:val="00202F71"/>
    <w:rsid w:val="00203319"/>
    <w:rsid w:val="00203E91"/>
    <w:rsid w:val="0020437C"/>
    <w:rsid w:val="0020492E"/>
    <w:rsid w:val="0020614B"/>
    <w:rsid w:val="002106EB"/>
    <w:rsid w:val="00210AE9"/>
    <w:rsid w:val="00210DB4"/>
    <w:rsid w:val="002110F8"/>
    <w:rsid w:val="002112F4"/>
    <w:rsid w:val="00212DCE"/>
    <w:rsid w:val="00213214"/>
    <w:rsid w:val="0021345B"/>
    <w:rsid w:val="002148EF"/>
    <w:rsid w:val="002150E3"/>
    <w:rsid w:val="002152D3"/>
    <w:rsid w:val="00216CB9"/>
    <w:rsid w:val="00216F2D"/>
    <w:rsid w:val="002208A3"/>
    <w:rsid w:val="00221A29"/>
    <w:rsid w:val="00223FE0"/>
    <w:rsid w:val="00224F08"/>
    <w:rsid w:val="0022556C"/>
    <w:rsid w:val="00225745"/>
    <w:rsid w:val="002263DA"/>
    <w:rsid w:val="0022697A"/>
    <w:rsid w:val="002274E3"/>
    <w:rsid w:val="002277D1"/>
    <w:rsid w:val="00231DF7"/>
    <w:rsid w:val="00231F13"/>
    <w:rsid w:val="0023269D"/>
    <w:rsid w:val="00232F21"/>
    <w:rsid w:val="00233F51"/>
    <w:rsid w:val="00235998"/>
    <w:rsid w:val="00240753"/>
    <w:rsid w:val="00240E69"/>
    <w:rsid w:val="00242892"/>
    <w:rsid w:val="00242B4F"/>
    <w:rsid w:val="00242FE1"/>
    <w:rsid w:val="00243D19"/>
    <w:rsid w:val="00244390"/>
    <w:rsid w:val="00246841"/>
    <w:rsid w:val="002474D3"/>
    <w:rsid w:val="00251DB7"/>
    <w:rsid w:val="00252696"/>
    <w:rsid w:val="002530C1"/>
    <w:rsid w:val="0025316C"/>
    <w:rsid w:val="002532ED"/>
    <w:rsid w:val="00253D5F"/>
    <w:rsid w:val="002540D4"/>
    <w:rsid w:val="0025615F"/>
    <w:rsid w:val="00256708"/>
    <w:rsid w:val="00256C9B"/>
    <w:rsid w:val="00256CC6"/>
    <w:rsid w:val="00256CF3"/>
    <w:rsid w:val="002578AA"/>
    <w:rsid w:val="00257D8B"/>
    <w:rsid w:val="00257F99"/>
    <w:rsid w:val="00260100"/>
    <w:rsid w:val="00261834"/>
    <w:rsid w:val="0026297B"/>
    <w:rsid w:val="00264C1E"/>
    <w:rsid w:val="00265DBC"/>
    <w:rsid w:val="002661DD"/>
    <w:rsid w:val="002665B0"/>
    <w:rsid w:val="002679E4"/>
    <w:rsid w:val="00267C19"/>
    <w:rsid w:val="0027029B"/>
    <w:rsid w:val="002703D9"/>
    <w:rsid w:val="00270C8E"/>
    <w:rsid w:val="00271E76"/>
    <w:rsid w:val="00272488"/>
    <w:rsid w:val="00273039"/>
    <w:rsid w:val="002741F3"/>
    <w:rsid w:val="002745A9"/>
    <w:rsid w:val="00275F32"/>
    <w:rsid w:val="00276609"/>
    <w:rsid w:val="00277E80"/>
    <w:rsid w:val="00277F73"/>
    <w:rsid w:val="002819DD"/>
    <w:rsid w:val="00281F29"/>
    <w:rsid w:val="00282FBC"/>
    <w:rsid w:val="00282FDA"/>
    <w:rsid w:val="002838BC"/>
    <w:rsid w:val="00283AD4"/>
    <w:rsid w:val="00283F5D"/>
    <w:rsid w:val="002842F8"/>
    <w:rsid w:val="00285232"/>
    <w:rsid w:val="00286453"/>
    <w:rsid w:val="002864F6"/>
    <w:rsid w:val="002867F0"/>
    <w:rsid w:val="0028694F"/>
    <w:rsid w:val="00286C23"/>
    <w:rsid w:val="0028715A"/>
    <w:rsid w:val="0028734E"/>
    <w:rsid w:val="00290773"/>
    <w:rsid w:val="00290AE9"/>
    <w:rsid w:val="002912B5"/>
    <w:rsid w:val="0029135B"/>
    <w:rsid w:val="002915C0"/>
    <w:rsid w:val="00291868"/>
    <w:rsid w:val="00292258"/>
    <w:rsid w:val="00292F66"/>
    <w:rsid w:val="00293847"/>
    <w:rsid w:val="002945E7"/>
    <w:rsid w:val="002947EB"/>
    <w:rsid w:val="00294E93"/>
    <w:rsid w:val="00295052"/>
    <w:rsid w:val="0029608B"/>
    <w:rsid w:val="00296684"/>
    <w:rsid w:val="002977F9"/>
    <w:rsid w:val="002A014C"/>
    <w:rsid w:val="002A5064"/>
    <w:rsid w:val="002A5260"/>
    <w:rsid w:val="002A54F5"/>
    <w:rsid w:val="002A5BAE"/>
    <w:rsid w:val="002A66D0"/>
    <w:rsid w:val="002A6832"/>
    <w:rsid w:val="002A707A"/>
    <w:rsid w:val="002A730C"/>
    <w:rsid w:val="002B02C5"/>
    <w:rsid w:val="002B15D8"/>
    <w:rsid w:val="002B371B"/>
    <w:rsid w:val="002B41F8"/>
    <w:rsid w:val="002B4EDE"/>
    <w:rsid w:val="002B52AA"/>
    <w:rsid w:val="002B5BA7"/>
    <w:rsid w:val="002B5F28"/>
    <w:rsid w:val="002B7198"/>
    <w:rsid w:val="002B786B"/>
    <w:rsid w:val="002B7871"/>
    <w:rsid w:val="002C09E3"/>
    <w:rsid w:val="002C1B54"/>
    <w:rsid w:val="002C2248"/>
    <w:rsid w:val="002C27E5"/>
    <w:rsid w:val="002C2B5A"/>
    <w:rsid w:val="002C35AB"/>
    <w:rsid w:val="002C35BA"/>
    <w:rsid w:val="002C3906"/>
    <w:rsid w:val="002C3C59"/>
    <w:rsid w:val="002C3F8A"/>
    <w:rsid w:val="002C429E"/>
    <w:rsid w:val="002C478E"/>
    <w:rsid w:val="002C5450"/>
    <w:rsid w:val="002C5EA7"/>
    <w:rsid w:val="002C72D9"/>
    <w:rsid w:val="002D0C86"/>
    <w:rsid w:val="002D1222"/>
    <w:rsid w:val="002D25EC"/>
    <w:rsid w:val="002D2B0A"/>
    <w:rsid w:val="002D3011"/>
    <w:rsid w:val="002D4038"/>
    <w:rsid w:val="002D4723"/>
    <w:rsid w:val="002D60C2"/>
    <w:rsid w:val="002E0C6F"/>
    <w:rsid w:val="002E0FCC"/>
    <w:rsid w:val="002E1A97"/>
    <w:rsid w:val="002E2962"/>
    <w:rsid w:val="002E2CA4"/>
    <w:rsid w:val="002E2F5E"/>
    <w:rsid w:val="002E3E26"/>
    <w:rsid w:val="002E6323"/>
    <w:rsid w:val="002E647E"/>
    <w:rsid w:val="002E6C2A"/>
    <w:rsid w:val="002E7BB6"/>
    <w:rsid w:val="002F1647"/>
    <w:rsid w:val="002F2586"/>
    <w:rsid w:val="002F2EB5"/>
    <w:rsid w:val="002F33E2"/>
    <w:rsid w:val="002F3541"/>
    <w:rsid w:val="002F40D3"/>
    <w:rsid w:val="002F438D"/>
    <w:rsid w:val="002F4D3E"/>
    <w:rsid w:val="00301198"/>
    <w:rsid w:val="003013DE"/>
    <w:rsid w:val="00303800"/>
    <w:rsid w:val="00304376"/>
    <w:rsid w:val="00304C83"/>
    <w:rsid w:val="00304F1B"/>
    <w:rsid w:val="0030522B"/>
    <w:rsid w:val="00305413"/>
    <w:rsid w:val="00310375"/>
    <w:rsid w:val="00311D77"/>
    <w:rsid w:val="00312484"/>
    <w:rsid w:val="00312AF4"/>
    <w:rsid w:val="00313248"/>
    <w:rsid w:val="00315264"/>
    <w:rsid w:val="003160B2"/>
    <w:rsid w:val="0031682B"/>
    <w:rsid w:val="00316FAD"/>
    <w:rsid w:val="00317456"/>
    <w:rsid w:val="00317466"/>
    <w:rsid w:val="00317663"/>
    <w:rsid w:val="00317B55"/>
    <w:rsid w:val="003209EB"/>
    <w:rsid w:val="00321523"/>
    <w:rsid w:val="00321999"/>
    <w:rsid w:val="00323721"/>
    <w:rsid w:val="00325804"/>
    <w:rsid w:val="003278BA"/>
    <w:rsid w:val="00327C0A"/>
    <w:rsid w:val="00327CC7"/>
    <w:rsid w:val="0033050B"/>
    <w:rsid w:val="003314A5"/>
    <w:rsid w:val="00331C27"/>
    <w:rsid w:val="00332778"/>
    <w:rsid w:val="003340FC"/>
    <w:rsid w:val="00334233"/>
    <w:rsid w:val="00335411"/>
    <w:rsid w:val="00335755"/>
    <w:rsid w:val="00335C7C"/>
    <w:rsid w:val="00336F9B"/>
    <w:rsid w:val="003379E3"/>
    <w:rsid w:val="00340AC1"/>
    <w:rsid w:val="00341D72"/>
    <w:rsid w:val="00342258"/>
    <w:rsid w:val="00342349"/>
    <w:rsid w:val="00342824"/>
    <w:rsid w:val="00342973"/>
    <w:rsid w:val="00345266"/>
    <w:rsid w:val="003452E3"/>
    <w:rsid w:val="003468E2"/>
    <w:rsid w:val="00346F18"/>
    <w:rsid w:val="0035063B"/>
    <w:rsid w:val="00350F67"/>
    <w:rsid w:val="003511AA"/>
    <w:rsid w:val="00351D42"/>
    <w:rsid w:val="00352388"/>
    <w:rsid w:val="00352AC9"/>
    <w:rsid w:val="00352C6D"/>
    <w:rsid w:val="003540CF"/>
    <w:rsid w:val="0035433D"/>
    <w:rsid w:val="00354C7B"/>
    <w:rsid w:val="003560F6"/>
    <w:rsid w:val="00356957"/>
    <w:rsid w:val="00356C15"/>
    <w:rsid w:val="003600E8"/>
    <w:rsid w:val="0036022D"/>
    <w:rsid w:val="0036041D"/>
    <w:rsid w:val="003608E9"/>
    <w:rsid w:val="00360EFE"/>
    <w:rsid w:val="00362341"/>
    <w:rsid w:val="00363B17"/>
    <w:rsid w:val="00364329"/>
    <w:rsid w:val="00366152"/>
    <w:rsid w:val="00367177"/>
    <w:rsid w:val="003675FF"/>
    <w:rsid w:val="0037060D"/>
    <w:rsid w:val="00370FEE"/>
    <w:rsid w:val="00371E49"/>
    <w:rsid w:val="003724EF"/>
    <w:rsid w:val="00373503"/>
    <w:rsid w:val="00373512"/>
    <w:rsid w:val="00373EEB"/>
    <w:rsid w:val="00376185"/>
    <w:rsid w:val="00377188"/>
    <w:rsid w:val="003776CD"/>
    <w:rsid w:val="00380139"/>
    <w:rsid w:val="00381DE9"/>
    <w:rsid w:val="0038244B"/>
    <w:rsid w:val="00383185"/>
    <w:rsid w:val="00384595"/>
    <w:rsid w:val="003850D9"/>
    <w:rsid w:val="003863ED"/>
    <w:rsid w:val="00387231"/>
    <w:rsid w:val="003873D9"/>
    <w:rsid w:val="00387B87"/>
    <w:rsid w:val="00390318"/>
    <w:rsid w:val="0039072E"/>
    <w:rsid w:val="00390E10"/>
    <w:rsid w:val="00391752"/>
    <w:rsid w:val="0039319E"/>
    <w:rsid w:val="003939B8"/>
    <w:rsid w:val="003942D8"/>
    <w:rsid w:val="0039487F"/>
    <w:rsid w:val="00394E74"/>
    <w:rsid w:val="00395496"/>
    <w:rsid w:val="00395626"/>
    <w:rsid w:val="00395A94"/>
    <w:rsid w:val="00395BF7"/>
    <w:rsid w:val="00397BB2"/>
    <w:rsid w:val="003A0B0B"/>
    <w:rsid w:val="003A0BAE"/>
    <w:rsid w:val="003A2C3C"/>
    <w:rsid w:val="003A3387"/>
    <w:rsid w:val="003A6AA3"/>
    <w:rsid w:val="003A6F59"/>
    <w:rsid w:val="003A76E7"/>
    <w:rsid w:val="003B16F5"/>
    <w:rsid w:val="003B18F2"/>
    <w:rsid w:val="003B1AFE"/>
    <w:rsid w:val="003B1E11"/>
    <w:rsid w:val="003B490D"/>
    <w:rsid w:val="003B5D96"/>
    <w:rsid w:val="003B6AFD"/>
    <w:rsid w:val="003B73A7"/>
    <w:rsid w:val="003B7D6C"/>
    <w:rsid w:val="003C07E5"/>
    <w:rsid w:val="003C0E41"/>
    <w:rsid w:val="003C2426"/>
    <w:rsid w:val="003C259D"/>
    <w:rsid w:val="003C28AA"/>
    <w:rsid w:val="003C2B70"/>
    <w:rsid w:val="003C2BFB"/>
    <w:rsid w:val="003C2E98"/>
    <w:rsid w:val="003C3483"/>
    <w:rsid w:val="003C4F25"/>
    <w:rsid w:val="003D0CCD"/>
    <w:rsid w:val="003D3099"/>
    <w:rsid w:val="003D33E1"/>
    <w:rsid w:val="003D3715"/>
    <w:rsid w:val="003D40FE"/>
    <w:rsid w:val="003E0736"/>
    <w:rsid w:val="003E5566"/>
    <w:rsid w:val="003E5DD1"/>
    <w:rsid w:val="003E5F67"/>
    <w:rsid w:val="003F03E8"/>
    <w:rsid w:val="003F19EC"/>
    <w:rsid w:val="003F30AE"/>
    <w:rsid w:val="003F3EBC"/>
    <w:rsid w:val="003F483B"/>
    <w:rsid w:val="003F4AE3"/>
    <w:rsid w:val="003F53F5"/>
    <w:rsid w:val="003F5AC4"/>
    <w:rsid w:val="003F5D5A"/>
    <w:rsid w:val="003F5FAE"/>
    <w:rsid w:val="003F715E"/>
    <w:rsid w:val="003F79A5"/>
    <w:rsid w:val="004005FF"/>
    <w:rsid w:val="00400BAA"/>
    <w:rsid w:val="004015B0"/>
    <w:rsid w:val="004020CF"/>
    <w:rsid w:val="0040257C"/>
    <w:rsid w:val="004048EF"/>
    <w:rsid w:val="004049A2"/>
    <w:rsid w:val="00404B4B"/>
    <w:rsid w:val="00404E13"/>
    <w:rsid w:val="00405576"/>
    <w:rsid w:val="00405816"/>
    <w:rsid w:val="00406502"/>
    <w:rsid w:val="00411668"/>
    <w:rsid w:val="00411FB0"/>
    <w:rsid w:val="00412437"/>
    <w:rsid w:val="00412AA4"/>
    <w:rsid w:val="00414D5D"/>
    <w:rsid w:val="00414EA1"/>
    <w:rsid w:val="0041509E"/>
    <w:rsid w:val="004151DA"/>
    <w:rsid w:val="00416493"/>
    <w:rsid w:val="00416D6B"/>
    <w:rsid w:val="004170AA"/>
    <w:rsid w:val="0041757B"/>
    <w:rsid w:val="00421B95"/>
    <w:rsid w:val="00422261"/>
    <w:rsid w:val="0042242F"/>
    <w:rsid w:val="00424A93"/>
    <w:rsid w:val="00425361"/>
    <w:rsid w:val="00425BCB"/>
    <w:rsid w:val="0042687C"/>
    <w:rsid w:val="004270E9"/>
    <w:rsid w:val="00427836"/>
    <w:rsid w:val="004312CB"/>
    <w:rsid w:val="00432563"/>
    <w:rsid w:val="00432913"/>
    <w:rsid w:val="00432F55"/>
    <w:rsid w:val="00433125"/>
    <w:rsid w:val="00433B30"/>
    <w:rsid w:val="00434277"/>
    <w:rsid w:val="00434306"/>
    <w:rsid w:val="004348BE"/>
    <w:rsid w:val="00435A9A"/>
    <w:rsid w:val="00435FAA"/>
    <w:rsid w:val="004372B0"/>
    <w:rsid w:val="00437777"/>
    <w:rsid w:val="004416A1"/>
    <w:rsid w:val="00442379"/>
    <w:rsid w:val="004438D3"/>
    <w:rsid w:val="00444B2F"/>
    <w:rsid w:val="00445659"/>
    <w:rsid w:val="0044592A"/>
    <w:rsid w:val="00445C92"/>
    <w:rsid w:val="004462D2"/>
    <w:rsid w:val="004466CA"/>
    <w:rsid w:val="004470CB"/>
    <w:rsid w:val="0044771A"/>
    <w:rsid w:val="00447F48"/>
    <w:rsid w:val="004513DA"/>
    <w:rsid w:val="00451BD2"/>
    <w:rsid w:val="004529A3"/>
    <w:rsid w:val="00453925"/>
    <w:rsid w:val="00453EAC"/>
    <w:rsid w:val="00455EE8"/>
    <w:rsid w:val="004568FA"/>
    <w:rsid w:val="00456E94"/>
    <w:rsid w:val="00460766"/>
    <w:rsid w:val="00461025"/>
    <w:rsid w:val="0046118A"/>
    <w:rsid w:val="00461606"/>
    <w:rsid w:val="00462321"/>
    <w:rsid w:val="00463A05"/>
    <w:rsid w:val="00463A8A"/>
    <w:rsid w:val="0046569D"/>
    <w:rsid w:val="00467309"/>
    <w:rsid w:val="0046760A"/>
    <w:rsid w:val="00467782"/>
    <w:rsid w:val="004679A9"/>
    <w:rsid w:val="00467CA2"/>
    <w:rsid w:val="00467CCC"/>
    <w:rsid w:val="00470444"/>
    <w:rsid w:val="004710C7"/>
    <w:rsid w:val="0047192D"/>
    <w:rsid w:val="00471948"/>
    <w:rsid w:val="0047330B"/>
    <w:rsid w:val="0047484A"/>
    <w:rsid w:val="00475631"/>
    <w:rsid w:val="0047579E"/>
    <w:rsid w:val="00480B77"/>
    <w:rsid w:val="00480CED"/>
    <w:rsid w:val="0048180A"/>
    <w:rsid w:val="0048324D"/>
    <w:rsid w:val="00483601"/>
    <w:rsid w:val="004858DD"/>
    <w:rsid w:val="00486A63"/>
    <w:rsid w:val="0048773B"/>
    <w:rsid w:val="00490582"/>
    <w:rsid w:val="00491031"/>
    <w:rsid w:val="0049286D"/>
    <w:rsid w:val="00492A28"/>
    <w:rsid w:val="00492DCF"/>
    <w:rsid w:val="0049432D"/>
    <w:rsid w:val="00494D61"/>
    <w:rsid w:val="00495711"/>
    <w:rsid w:val="00496691"/>
    <w:rsid w:val="004968B6"/>
    <w:rsid w:val="004969D4"/>
    <w:rsid w:val="00496BCA"/>
    <w:rsid w:val="00496CC0"/>
    <w:rsid w:val="004A13DC"/>
    <w:rsid w:val="004A2305"/>
    <w:rsid w:val="004A2353"/>
    <w:rsid w:val="004A2ABF"/>
    <w:rsid w:val="004A4761"/>
    <w:rsid w:val="004A53B8"/>
    <w:rsid w:val="004A6151"/>
    <w:rsid w:val="004A792A"/>
    <w:rsid w:val="004B0576"/>
    <w:rsid w:val="004B11D9"/>
    <w:rsid w:val="004B206F"/>
    <w:rsid w:val="004B21CE"/>
    <w:rsid w:val="004B3199"/>
    <w:rsid w:val="004B5935"/>
    <w:rsid w:val="004B5E71"/>
    <w:rsid w:val="004B6807"/>
    <w:rsid w:val="004B6959"/>
    <w:rsid w:val="004B76B6"/>
    <w:rsid w:val="004B7A09"/>
    <w:rsid w:val="004B7C40"/>
    <w:rsid w:val="004C1DBF"/>
    <w:rsid w:val="004C39C0"/>
    <w:rsid w:val="004C3F69"/>
    <w:rsid w:val="004C48C9"/>
    <w:rsid w:val="004C4D01"/>
    <w:rsid w:val="004C622F"/>
    <w:rsid w:val="004C648E"/>
    <w:rsid w:val="004C681F"/>
    <w:rsid w:val="004C6CFF"/>
    <w:rsid w:val="004C768B"/>
    <w:rsid w:val="004C773F"/>
    <w:rsid w:val="004C7F06"/>
    <w:rsid w:val="004C7FF4"/>
    <w:rsid w:val="004D213C"/>
    <w:rsid w:val="004D3600"/>
    <w:rsid w:val="004D4107"/>
    <w:rsid w:val="004D4392"/>
    <w:rsid w:val="004D45E0"/>
    <w:rsid w:val="004D4A1D"/>
    <w:rsid w:val="004D51B0"/>
    <w:rsid w:val="004D5EE1"/>
    <w:rsid w:val="004D61D2"/>
    <w:rsid w:val="004D675F"/>
    <w:rsid w:val="004D6C12"/>
    <w:rsid w:val="004D7E6D"/>
    <w:rsid w:val="004E06DD"/>
    <w:rsid w:val="004E0B9A"/>
    <w:rsid w:val="004E14FF"/>
    <w:rsid w:val="004E1BA7"/>
    <w:rsid w:val="004E1C26"/>
    <w:rsid w:val="004E37D2"/>
    <w:rsid w:val="004E4BCD"/>
    <w:rsid w:val="004E4F2C"/>
    <w:rsid w:val="004E5199"/>
    <w:rsid w:val="004E51E0"/>
    <w:rsid w:val="004E5508"/>
    <w:rsid w:val="004E6CEB"/>
    <w:rsid w:val="004E70D7"/>
    <w:rsid w:val="004E7641"/>
    <w:rsid w:val="004F1A28"/>
    <w:rsid w:val="004F322A"/>
    <w:rsid w:val="004F3C9B"/>
    <w:rsid w:val="004F4BF0"/>
    <w:rsid w:val="004F4C71"/>
    <w:rsid w:val="004F53B1"/>
    <w:rsid w:val="004F5A36"/>
    <w:rsid w:val="004F6393"/>
    <w:rsid w:val="004F6B5C"/>
    <w:rsid w:val="004F7B18"/>
    <w:rsid w:val="004F7ECC"/>
    <w:rsid w:val="004F7F95"/>
    <w:rsid w:val="00500D7A"/>
    <w:rsid w:val="00500EFB"/>
    <w:rsid w:val="0050218F"/>
    <w:rsid w:val="00502BA2"/>
    <w:rsid w:val="00503892"/>
    <w:rsid w:val="00503B34"/>
    <w:rsid w:val="00504F13"/>
    <w:rsid w:val="00505BC3"/>
    <w:rsid w:val="00505C1B"/>
    <w:rsid w:val="00505CEE"/>
    <w:rsid w:val="0050605E"/>
    <w:rsid w:val="005069B1"/>
    <w:rsid w:val="00506B37"/>
    <w:rsid w:val="00506E1A"/>
    <w:rsid w:val="00510CFD"/>
    <w:rsid w:val="0051100F"/>
    <w:rsid w:val="0051153D"/>
    <w:rsid w:val="00511CD9"/>
    <w:rsid w:val="00514431"/>
    <w:rsid w:val="00514F63"/>
    <w:rsid w:val="00514FDE"/>
    <w:rsid w:val="00516F2F"/>
    <w:rsid w:val="00517138"/>
    <w:rsid w:val="0051716F"/>
    <w:rsid w:val="0051757D"/>
    <w:rsid w:val="00517D5E"/>
    <w:rsid w:val="005204AE"/>
    <w:rsid w:val="00522DB6"/>
    <w:rsid w:val="00523035"/>
    <w:rsid w:val="005235E9"/>
    <w:rsid w:val="00524E45"/>
    <w:rsid w:val="00524E6D"/>
    <w:rsid w:val="00524EE0"/>
    <w:rsid w:val="00525269"/>
    <w:rsid w:val="005257C8"/>
    <w:rsid w:val="005265EE"/>
    <w:rsid w:val="00526DC4"/>
    <w:rsid w:val="0052781E"/>
    <w:rsid w:val="00531B52"/>
    <w:rsid w:val="0053240A"/>
    <w:rsid w:val="00532C59"/>
    <w:rsid w:val="00533CAC"/>
    <w:rsid w:val="005345BB"/>
    <w:rsid w:val="00536224"/>
    <w:rsid w:val="00536700"/>
    <w:rsid w:val="00536DB3"/>
    <w:rsid w:val="00537444"/>
    <w:rsid w:val="00537A45"/>
    <w:rsid w:val="00540296"/>
    <w:rsid w:val="00540739"/>
    <w:rsid w:val="00541113"/>
    <w:rsid w:val="00541DE3"/>
    <w:rsid w:val="005422EC"/>
    <w:rsid w:val="00542D5C"/>
    <w:rsid w:val="00544915"/>
    <w:rsid w:val="0054516B"/>
    <w:rsid w:val="00545AFB"/>
    <w:rsid w:val="00546268"/>
    <w:rsid w:val="00546483"/>
    <w:rsid w:val="0054670F"/>
    <w:rsid w:val="00546A81"/>
    <w:rsid w:val="00546F33"/>
    <w:rsid w:val="00547282"/>
    <w:rsid w:val="005476DF"/>
    <w:rsid w:val="005477A7"/>
    <w:rsid w:val="005478A8"/>
    <w:rsid w:val="00547FAD"/>
    <w:rsid w:val="00551D82"/>
    <w:rsid w:val="00552A5A"/>
    <w:rsid w:val="005535B4"/>
    <w:rsid w:val="00553824"/>
    <w:rsid w:val="00553FAA"/>
    <w:rsid w:val="0055509D"/>
    <w:rsid w:val="00555307"/>
    <w:rsid w:val="00556147"/>
    <w:rsid w:val="005565CC"/>
    <w:rsid w:val="00557C38"/>
    <w:rsid w:val="005629AE"/>
    <w:rsid w:val="00562E7D"/>
    <w:rsid w:val="00563741"/>
    <w:rsid w:val="00564864"/>
    <w:rsid w:val="00564CD6"/>
    <w:rsid w:val="00565051"/>
    <w:rsid w:val="005656BD"/>
    <w:rsid w:val="0056663D"/>
    <w:rsid w:val="00566814"/>
    <w:rsid w:val="00566C6D"/>
    <w:rsid w:val="00570240"/>
    <w:rsid w:val="0057176C"/>
    <w:rsid w:val="00572932"/>
    <w:rsid w:val="005737BF"/>
    <w:rsid w:val="005737D8"/>
    <w:rsid w:val="00573A19"/>
    <w:rsid w:val="00574E03"/>
    <w:rsid w:val="0057729D"/>
    <w:rsid w:val="00577867"/>
    <w:rsid w:val="005806CB"/>
    <w:rsid w:val="005827F4"/>
    <w:rsid w:val="00583B06"/>
    <w:rsid w:val="00584D43"/>
    <w:rsid w:val="00586DB3"/>
    <w:rsid w:val="005872EC"/>
    <w:rsid w:val="0059132E"/>
    <w:rsid w:val="005913EA"/>
    <w:rsid w:val="00591464"/>
    <w:rsid w:val="00592363"/>
    <w:rsid w:val="005924B1"/>
    <w:rsid w:val="005924EA"/>
    <w:rsid w:val="00592C96"/>
    <w:rsid w:val="00592EDF"/>
    <w:rsid w:val="00593F34"/>
    <w:rsid w:val="005946EE"/>
    <w:rsid w:val="00594B96"/>
    <w:rsid w:val="00594E0D"/>
    <w:rsid w:val="005965CA"/>
    <w:rsid w:val="00597957"/>
    <w:rsid w:val="005A038C"/>
    <w:rsid w:val="005A1A52"/>
    <w:rsid w:val="005A1D59"/>
    <w:rsid w:val="005A222B"/>
    <w:rsid w:val="005A24F6"/>
    <w:rsid w:val="005A29FA"/>
    <w:rsid w:val="005A2C2F"/>
    <w:rsid w:val="005A2DF9"/>
    <w:rsid w:val="005A5954"/>
    <w:rsid w:val="005A759B"/>
    <w:rsid w:val="005A7657"/>
    <w:rsid w:val="005B0B48"/>
    <w:rsid w:val="005B1719"/>
    <w:rsid w:val="005B28FA"/>
    <w:rsid w:val="005B3256"/>
    <w:rsid w:val="005B4424"/>
    <w:rsid w:val="005B4AB2"/>
    <w:rsid w:val="005B50B2"/>
    <w:rsid w:val="005C1018"/>
    <w:rsid w:val="005C4017"/>
    <w:rsid w:val="005C4F67"/>
    <w:rsid w:val="005C5482"/>
    <w:rsid w:val="005C57D2"/>
    <w:rsid w:val="005C57D7"/>
    <w:rsid w:val="005C66D4"/>
    <w:rsid w:val="005C6711"/>
    <w:rsid w:val="005C6F78"/>
    <w:rsid w:val="005D0571"/>
    <w:rsid w:val="005D079C"/>
    <w:rsid w:val="005D0D15"/>
    <w:rsid w:val="005D12F5"/>
    <w:rsid w:val="005D3C46"/>
    <w:rsid w:val="005D3D2E"/>
    <w:rsid w:val="005D4BAB"/>
    <w:rsid w:val="005D4CAC"/>
    <w:rsid w:val="005D4F1A"/>
    <w:rsid w:val="005D701B"/>
    <w:rsid w:val="005D7646"/>
    <w:rsid w:val="005D79D1"/>
    <w:rsid w:val="005D7A15"/>
    <w:rsid w:val="005D7D2A"/>
    <w:rsid w:val="005E0A54"/>
    <w:rsid w:val="005E3F9C"/>
    <w:rsid w:val="005E3FAC"/>
    <w:rsid w:val="005E436D"/>
    <w:rsid w:val="005E52FC"/>
    <w:rsid w:val="005E5B91"/>
    <w:rsid w:val="005E63D4"/>
    <w:rsid w:val="005F025E"/>
    <w:rsid w:val="005F0451"/>
    <w:rsid w:val="005F12CB"/>
    <w:rsid w:val="005F2063"/>
    <w:rsid w:val="005F2398"/>
    <w:rsid w:val="005F27DD"/>
    <w:rsid w:val="005F2B6B"/>
    <w:rsid w:val="005F3EF8"/>
    <w:rsid w:val="005F4009"/>
    <w:rsid w:val="005F5AC3"/>
    <w:rsid w:val="005F5B6F"/>
    <w:rsid w:val="005F5EA3"/>
    <w:rsid w:val="005F6130"/>
    <w:rsid w:val="00600E90"/>
    <w:rsid w:val="006015D3"/>
    <w:rsid w:val="0060193F"/>
    <w:rsid w:val="0060281A"/>
    <w:rsid w:val="00603991"/>
    <w:rsid w:val="006056FC"/>
    <w:rsid w:val="00606624"/>
    <w:rsid w:val="00606CE0"/>
    <w:rsid w:val="00607C92"/>
    <w:rsid w:val="0061163B"/>
    <w:rsid w:val="006125E3"/>
    <w:rsid w:val="00613338"/>
    <w:rsid w:val="00614445"/>
    <w:rsid w:val="00617385"/>
    <w:rsid w:val="00617AED"/>
    <w:rsid w:val="00621CDD"/>
    <w:rsid w:val="00622008"/>
    <w:rsid w:val="00623716"/>
    <w:rsid w:val="00623B49"/>
    <w:rsid w:val="0062591A"/>
    <w:rsid w:val="006269FF"/>
    <w:rsid w:val="00630B16"/>
    <w:rsid w:val="00631FF4"/>
    <w:rsid w:val="006320C8"/>
    <w:rsid w:val="00632370"/>
    <w:rsid w:val="00632429"/>
    <w:rsid w:val="00632569"/>
    <w:rsid w:val="00632612"/>
    <w:rsid w:val="00632CFF"/>
    <w:rsid w:val="006331AA"/>
    <w:rsid w:val="006335FF"/>
    <w:rsid w:val="006342B8"/>
    <w:rsid w:val="006345C7"/>
    <w:rsid w:val="00634AC4"/>
    <w:rsid w:val="00635F6D"/>
    <w:rsid w:val="0063746C"/>
    <w:rsid w:val="00640ABC"/>
    <w:rsid w:val="006417E5"/>
    <w:rsid w:val="006418EA"/>
    <w:rsid w:val="00642451"/>
    <w:rsid w:val="00642DD4"/>
    <w:rsid w:val="00644DCA"/>
    <w:rsid w:val="00645487"/>
    <w:rsid w:val="0064594F"/>
    <w:rsid w:val="006466A0"/>
    <w:rsid w:val="00646AC7"/>
    <w:rsid w:val="00647A57"/>
    <w:rsid w:val="0065032A"/>
    <w:rsid w:val="00650EEC"/>
    <w:rsid w:val="00651039"/>
    <w:rsid w:val="006518A5"/>
    <w:rsid w:val="00652888"/>
    <w:rsid w:val="00654B63"/>
    <w:rsid w:val="00655441"/>
    <w:rsid w:val="006561E9"/>
    <w:rsid w:val="00661534"/>
    <w:rsid w:val="00662593"/>
    <w:rsid w:val="00663557"/>
    <w:rsid w:val="006664D2"/>
    <w:rsid w:val="006666FD"/>
    <w:rsid w:val="00667561"/>
    <w:rsid w:val="00667C05"/>
    <w:rsid w:val="006702CF"/>
    <w:rsid w:val="00670322"/>
    <w:rsid w:val="00670473"/>
    <w:rsid w:val="006714A4"/>
    <w:rsid w:val="0067250D"/>
    <w:rsid w:val="0067255C"/>
    <w:rsid w:val="00672FE0"/>
    <w:rsid w:val="00673931"/>
    <w:rsid w:val="006757F6"/>
    <w:rsid w:val="00675C45"/>
    <w:rsid w:val="00675F17"/>
    <w:rsid w:val="00676484"/>
    <w:rsid w:val="00676BBD"/>
    <w:rsid w:val="00677591"/>
    <w:rsid w:val="006776EA"/>
    <w:rsid w:val="00681E70"/>
    <w:rsid w:val="00682631"/>
    <w:rsid w:val="00683799"/>
    <w:rsid w:val="00683828"/>
    <w:rsid w:val="006842ED"/>
    <w:rsid w:val="00684A65"/>
    <w:rsid w:val="006851D1"/>
    <w:rsid w:val="006851EA"/>
    <w:rsid w:val="00685A0B"/>
    <w:rsid w:val="00686261"/>
    <w:rsid w:val="006867B1"/>
    <w:rsid w:val="00690336"/>
    <w:rsid w:val="00691904"/>
    <w:rsid w:val="00691AF5"/>
    <w:rsid w:val="00694181"/>
    <w:rsid w:val="00694ED1"/>
    <w:rsid w:val="00696784"/>
    <w:rsid w:val="006A0545"/>
    <w:rsid w:val="006A1FE1"/>
    <w:rsid w:val="006A2421"/>
    <w:rsid w:val="006A25C6"/>
    <w:rsid w:val="006A308C"/>
    <w:rsid w:val="006A328D"/>
    <w:rsid w:val="006A336C"/>
    <w:rsid w:val="006A3BCF"/>
    <w:rsid w:val="006A4120"/>
    <w:rsid w:val="006A4A80"/>
    <w:rsid w:val="006A4F0E"/>
    <w:rsid w:val="006A5180"/>
    <w:rsid w:val="006A5C1B"/>
    <w:rsid w:val="006A5F7A"/>
    <w:rsid w:val="006A6051"/>
    <w:rsid w:val="006A6970"/>
    <w:rsid w:val="006A6CC3"/>
    <w:rsid w:val="006B0388"/>
    <w:rsid w:val="006B1855"/>
    <w:rsid w:val="006B18D8"/>
    <w:rsid w:val="006B1C6D"/>
    <w:rsid w:val="006B277E"/>
    <w:rsid w:val="006B2D0B"/>
    <w:rsid w:val="006B401B"/>
    <w:rsid w:val="006B40A8"/>
    <w:rsid w:val="006B4235"/>
    <w:rsid w:val="006B559B"/>
    <w:rsid w:val="006B5AEE"/>
    <w:rsid w:val="006B5B13"/>
    <w:rsid w:val="006B6016"/>
    <w:rsid w:val="006B669B"/>
    <w:rsid w:val="006B769D"/>
    <w:rsid w:val="006B7721"/>
    <w:rsid w:val="006B7F19"/>
    <w:rsid w:val="006C0C9C"/>
    <w:rsid w:val="006C15BF"/>
    <w:rsid w:val="006C1C85"/>
    <w:rsid w:val="006C243C"/>
    <w:rsid w:val="006C2C98"/>
    <w:rsid w:val="006C333A"/>
    <w:rsid w:val="006C5563"/>
    <w:rsid w:val="006D0C28"/>
    <w:rsid w:val="006D0DB1"/>
    <w:rsid w:val="006D0E2E"/>
    <w:rsid w:val="006D22AF"/>
    <w:rsid w:val="006D23B0"/>
    <w:rsid w:val="006D3222"/>
    <w:rsid w:val="006D48D1"/>
    <w:rsid w:val="006D4AEF"/>
    <w:rsid w:val="006D52C6"/>
    <w:rsid w:val="006D6348"/>
    <w:rsid w:val="006D634A"/>
    <w:rsid w:val="006D781A"/>
    <w:rsid w:val="006E0B77"/>
    <w:rsid w:val="006E0CE7"/>
    <w:rsid w:val="006E2068"/>
    <w:rsid w:val="006E3C8D"/>
    <w:rsid w:val="006E46C9"/>
    <w:rsid w:val="006E63B5"/>
    <w:rsid w:val="006E6684"/>
    <w:rsid w:val="006E6906"/>
    <w:rsid w:val="006E7A14"/>
    <w:rsid w:val="006F196F"/>
    <w:rsid w:val="006F276C"/>
    <w:rsid w:val="006F277F"/>
    <w:rsid w:val="006F3D38"/>
    <w:rsid w:val="006F4210"/>
    <w:rsid w:val="006F49C0"/>
    <w:rsid w:val="006F5E98"/>
    <w:rsid w:val="006F5EAC"/>
    <w:rsid w:val="006F6C83"/>
    <w:rsid w:val="00700733"/>
    <w:rsid w:val="0070098F"/>
    <w:rsid w:val="00701728"/>
    <w:rsid w:val="00703303"/>
    <w:rsid w:val="00703C5C"/>
    <w:rsid w:val="00705597"/>
    <w:rsid w:val="00705606"/>
    <w:rsid w:val="007058AB"/>
    <w:rsid w:val="007059E3"/>
    <w:rsid w:val="00705D4E"/>
    <w:rsid w:val="00705DD3"/>
    <w:rsid w:val="007067CF"/>
    <w:rsid w:val="00706C7D"/>
    <w:rsid w:val="00707827"/>
    <w:rsid w:val="00710316"/>
    <w:rsid w:val="0071034D"/>
    <w:rsid w:val="007111F9"/>
    <w:rsid w:val="007115D7"/>
    <w:rsid w:val="00711D5C"/>
    <w:rsid w:val="00712AB1"/>
    <w:rsid w:val="00712B45"/>
    <w:rsid w:val="007132E6"/>
    <w:rsid w:val="0071375E"/>
    <w:rsid w:val="0071434D"/>
    <w:rsid w:val="00714BC5"/>
    <w:rsid w:val="00714DE9"/>
    <w:rsid w:val="007156B1"/>
    <w:rsid w:val="00715EF7"/>
    <w:rsid w:val="00721661"/>
    <w:rsid w:val="00721C6D"/>
    <w:rsid w:val="00722226"/>
    <w:rsid w:val="0072403B"/>
    <w:rsid w:val="0072441B"/>
    <w:rsid w:val="00724CF6"/>
    <w:rsid w:val="007253AA"/>
    <w:rsid w:val="00727102"/>
    <w:rsid w:val="007301F9"/>
    <w:rsid w:val="00731E68"/>
    <w:rsid w:val="00732279"/>
    <w:rsid w:val="00732556"/>
    <w:rsid w:val="00732746"/>
    <w:rsid w:val="00732A6E"/>
    <w:rsid w:val="0073380E"/>
    <w:rsid w:val="00734F3C"/>
    <w:rsid w:val="00735BF6"/>
    <w:rsid w:val="0073702B"/>
    <w:rsid w:val="00740E8D"/>
    <w:rsid w:val="007418CC"/>
    <w:rsid w:val="00742242"/>
    <w:rsid w:val="007423FB"/>
    <w:rsid w:val="00742410"/>
    <w:rsid w:val="00742B75"/>
    <w:rsid w:val="007435AC"/>
    <w:rsid w:val="00743E06"/>
    <w:rsid w:val="00744387"/>
    <w:rsid w:val="00744511"/>
    <w:rsid w:val="00744E6C"/>
    <w:rsid w:val="00746AC8"/>
    <w:rsid w:val="00746B75"/>
    <w:rsid w:val="007476C8"/>
    <w:rsid w:val="00747E75"/>
    <w:rsid w:val="007515E3"/>
    <w:rsid w:val="00751929"/>
    <w:rsid w:val="00751B89"/>
    <w:rsid w:val="0075382D"/>
    <w:rsid w:val="00753AAF"/>
    <w:rsid w:val="007551DC"/>
    <w:rsid w:val="007556FE"/>
    <w:rsid w:val="00755D3A"/>
    <w:rsid w:val="00755E61"/>
    <w:rsid w:val="007562E5"/>
    <w:rsid w:val="00756826"/>
    <w:rsid w:val="0075688D"/>
    <w:rsid w:val="00756A72"/>
    <w:rsid w:val="00756F43"/>
    <w:rsid w:val="00757934"/>
    <w:rsid w:val="00760204"/>
    <w:rsid w:val="007605CC"/>
    <w:rsid w:val="00760A3E"/>
    <w:rsid w:val="00760A4C"/>
    <w:rsid w:val="007610D2"/>
    <w:rsid w:val="007622EF"/>
    <w:rsid w:val="00762E25"/>
    <w:rsid w:val="00765125"/>
    <w:rsid w:val="00766674"/>
    <w:rsid w:val="00766A05"/>
    <w:rsid w:val="00766DCC"/>
    <w:rsid w:val="00766F1B"/>
    <w:rsid w:val="00767F7E"/>
    <w:rsid w:val="0077123E"/>
    <w:rsid w:val="00771885"/>
    <w:rsid w:val="00771FCA"/>
    <w:rsid w:val="0077244E"/>
    <w:rsid w:val="007726F8"/>
    <w:rsid w:val="007728A5"/>
    <w:rsid w:val="00772904"/>
    <w:rsid w:val="00773428"/>
    <w:rsid w:val="00774248"/>
    <w:rsid w:val="007763C8"/>
    <w:rsid w:val="00776589"/>
    <w:rsid w:val="00776988"/>
    <w:rsid w:val="00780030"/>
    <w:rsid w:val="0078157D"/>
    <w:rsid w:val="00781EF7"/>
    <w:rsid w:val="00781F1C"/>
    <w:rsid w:val="007828EB"/>
    <w:rsid w:val="00782AD3"/>
    <w:rsid w:val="00783C51"/>
    <w:rsid w:val="00783D74"/>
    <w:rsid w:val="00784037"/>
    <w:rsid w:val="0078503C"/>
    <w:rsid w:val="00785699"/>
    <w:rsid w:val="00785CF6"/>
    <w:rsid w:val="007867B0"/>
    <w:rsid w:val="00786A1C"/>
    <w:rsid w:val="00786B9F"/>
    <w:rsid w:val="00791996"/>
    <w:rsid w:val="00791CD4"/>
    <w:rsid w:val="00791FEA"/>
    <w:rsid w:val="007924CF"/>
    <w:rsid w:val="00792F28"/>
    <w:rsid w:val="007932D6"/>
    <w:rsid w:val="00793669"/>
    <w:rsid w:val="007958D3"/>
    <w:rsid w:val="00795ED6"/>
    <w:rsid w:val="00796546"/>
    <w:rsid w:val="00796801"/>
    <w:rsid w:val="00796DCC"/>
    <w:rsid w:val="00796FBE"/>
    <w:rsid w:val="00797356"/>
    <w:rsid w:val="0079772B"/>
    <w:rsid w:val="007A1EA8"/>
    <w:rsid w:val="007A33A6"/>
    <w:rsid w:val="007A3B2D"/>
    <w:rsid w:val="007A4E08"/>
    <w:rsid w:val="007A6238"/>
    <w:rsid w:val="007A65F0"/>
    <w:rsid w:val="007A67EB"/>
    <w:rsid w:val="007A69FD"/>
    <w:rsid w:val="007B09AF"/>
    <w:rsid w:val="007B0F73"/>
    <w:rsid w:val="007B21DC"/>
    <w:rsid w:val="007B22DE"/>
    <w:rsid w:val="007B4F92"/>
    <w:rsid w:val="007B57CD"/>
    <w:rsid w:val="007B5BC9"/>
    <w:rsid w:val="007B6064"/>
    <w:rsid w:val="007B63E9"/>
    <w:rsid w:val="007B70F2"/>
    <w:rsid w:val="007C0E59"/>
    <w:rsid w:val="007C107A"/>
    <w:rsid w:val="007C20CA"/>
    <w:rsid w:val="007C3860"/>
    <w:rsid w:val="007C445E"/>
    <w:rsid w:val="007C518B"/>
    <w:rsid w:val="007C52E3"/>
    <w:rsid w:val="007C5580"/>
    <w:rsid w:val="007C5B5D"/>
    <w:rsid w:val="007C6C5E"/>
    <w:rsid w:val="007C73B9"/>
    <w:rsid w:val="007C7857"/>
    <w:rsid w:val="007C7F42"/>
    <w:rsid w:val="007D060F"/>
    <w:rsid w:val="007D1C29"/>
    <w:rsid w:val="007D30BA"/>
    <w:rsid w:val="007D4183"/>
    <w:rsid w:val="007D4B3C"/>
    <w:rsid w:val="007D5B18"/>
    <w:rsid w:val="007D6306"/>
    <w:rsid w:val="007D6E42"/>
    <w:rsid w:val="007D7068"/>
    <w:rsid w:val="007D71AA"/>
    <w:rsid w:val="007E05A3"/>
    <w:rsid w:val="007E1E0E"/>
    <w:rsid w:val="007E47BF"/>
    <w:rsid w:val="007E55B3"/>
    <w:rsid w:val="007E6156"/>
    <w:rsid w:val="007E6CA9"/>
    <w:rsid w:val="007E6E27"/>
    <w:rsid w:val="007E7307"/>
    <w:rsid w:val="007E7DB3"/>
    <w:rsid w:val="007F01D6"/>
    <w:rsid w:val="007F19C2"/>
    <w:rsid w:val="007F1AA3"/>
    <w:rsid w:val="007F1CA5"/>
    <w:rsid w:val="007F20D4"/>
    <w:rsid w:val="007F2657"/>
    <w:rsid w:val="007F2FB2"/>
    <w:rsid w:val="007F3356"/>
    <w:rsid w:val="007F4F13"/>
    <w:rsid w:val="007F53A3"/>
    <w:rsid w:val="007F5A5E"/>
    <w:rsid w:val="007F6B74"/>
    <w:rsid w:val="007F7801"/>
    <w:rsid w:val="00800D9E"/>
    <w:rsid w:val="00801B30"/>
    <w:rsid w:val="00801B52"/>
    <w:rsid w:val="00803326"/>
    <w:rsid w:val="008034F5"/>
    <w:rsid w:val="00803B90"/>
    <w:rsid w:val="00803D1F"/>
    <w:rsid w:val="00804D7C"/>
    <w:rsid w:val="008054A4"/>
    <w:rsid w:val="00805BCC"/>
    <w:rsid w:val="008066DF"/>
    <w:rsid w:val="008068EA"/>
    <w:rsid w:val="008102A7"/>
    <w:rsid w:val="0081034A"/>
    <w:rsid w:val="008114CF"/>
    <w:rsid w:val="00812356"/>
    <w:rsid w:val="00812BF2"/>
    <w:rsid w:val="0081414C"/>
    <w:rsid w:val="00814203"/>
    <w:rsid w:val="00814830"/>
    <w:rsid w:val="00814916"/>
    <w:rsid w:val="00814E42"/>
    <w:rsid w:val="00816C38"/>
    <w:rsid w:val="00817FB8"/>
    <w:rsid w:val="008208BB"/>
    <w:rsid w:val="00822395"/>
    <w:rsid w:val="008227BB"/>
    <w:rsid w:val="008228F4"/>
    <w:rsid w:val="0082539B"/>
    <w:rsid w:val="0082766F"/>
    <w:rsid w:val="00827B24"/>
    <w:rsid w:val="00827FFB"/>
    <w:rsid w:val="00830AD3"/>
    <w:rsid w:val="008324AE"/>
    <w:rsid w:val="008324F9"/>
    <w:rsid w:val="00833463"/>
    <w:rsid w:val="008334C3"/>
    <w:rsid w:val="008338D5"/>
    <w:rsid w:val="00833F0D"/>
    <w:rsid w:val="008341FD"/>
    <w:rsid w:val="0083433C"/>
    <w:rsid w:val="0083481B"/>
    <w:rsid w:val="008354D5"/>
    <w:rsid w:val="008354DA"/>
    <w:rsid w:val="00835753"/>
    <w:rsid w:val="008359E4"/>
    <w:rsid w:val="00843946"/>
    <w:rsid w:val="00843D10"/>
    <w:rsid w:val="008441D5"/>
    <w:rsid w:val="00844573"/>
    <w:rsid w:val="00845A72"/>
    <w:rsid w:val="00846376"/>
    <w:rsid w:val="0084652C"/>
    <w:rsid w:val="00846F86"/>
    <w:rsid w:val="008479A7"/>
    <w:rsid w:val="00847A5B"/>
    <w:rsid w:val="0085140C"/>
    <w:rsid w:val="00851521"/>
    <w:rsid w:val="008519C7"/>
    <w:rsid w:val="0085297E"/>
    <w:rsid w:val="00853907"/>
    <w:rsid w:val="008544C5"/>
    <w:rsid w:val="008545DE"/>
    <w:rsid w:val="0085494F"/>
    <w:rsid w:val="0085640C"/>
    <w:rsid w:val="00856EEE"/>
    <w:rsid w:val="008576E4"/>
    <w:rsid w:val="00857802"/>
    <w:rsid w:val="008609FF"/>
    <w:rsid w:val="00861DF2"/>
    <w:rsid w:val="008627CE"/>
    <w:rsid w:val="00864739"/>
    <w:rsid w:val="008647EB"/>
    <w:rsid w:val="00864AB6"/>
    <w:rsid w:val="00865418"/>
    <w:rsid w:val="00866818"/>
    <w:rsid w:val="00866C28"/>
    <w:rsid w:val="00867678"/>
    <w:rsid w:val="00867DF8"/>
    <w:rsid w:val="00870EA3"/>
    <w:rsid w:val="0087226E"/>
    <w:rsid w:val="00873A0A"/>
    <w:rsid w:val="00873F15"/>
    <w:rsid w:val="00874629"/>
    <w:rsid w:val="00874967"/>
    <w:rsid w:val="00874D0A"/>
    <w:rsid w:val="00875427"/>
    <w:rsid w:val="00875BFD"/>
    <w:rsid w:val="00876EA1"/>
    <w:rsid w:val="00880761"/>
    <w:rsid w:val="00881396"/>
    <w:rsid w:val="00881D23"/>
    <w:rsid w:val="00881E40"/>
    <w:rsid w:val="008823D2"/>
    <w:rsid w:val="00882D49"/>
    <w:rsid w:val="00883196"/>
    <w:rsid w:val="0088399D"/>
    <w:rsid w:val="00884A9D"/>
    <w:rsid w:val="00884E7E"/>
    <w:rsid w:val="0088504E"/>
    <w:rsid w:val="008860C0"/>
    <w:rsid w:val="0088761A"/>
    <w:rsid w:val="008878A5"/>
    <w:rsid w:val="00887EA5"/>
    <w:rsid w:val="008900D6"/>
    <w:rsid w:val="00890627"/>
    <w:rsid w:val="008924CD"/>
    <w:rsid w:val="00892C02"/>
    <w:rsid w:val="00894762"/>
    <w:rsid w:val="00894ABB"/>
    <w:rsid w:val="008951D6"/>
    <w:rsid w:val="00896A4C"/>
    <w:rsid w:val="00897457"/>
    <w:rsid w:val="008A02CC"/>
    <w:rsid w:val="008A10BC"/>
    <w:rsid w:val="008A1365"/>
    <w:rsid w:val="008A13C8"/>
    <w:rsid w:val="008A1499"/>
    <w:rsid w:val="008A2A7B"/>
    <w:rsid w:val="008A2A9B"/>
    <w:rsid w:val="008A34F0"/>
    <w:rsid w:val="008A4128"/>
    <w:rsid w:val="008A4B86"/>
    <w:rsid w:val="008A5B03"/>
    <w:rsid w:val="008A6F29"/>
    <w:rsid w:val="008A74B7"/>
    <w:rsid w:val="008B071E"/>
    <w:rsid w:val="008B100C"/>
    <w:rsid w:val="008B19FF"/>
    <w:rsid w:val="008B2690"/>
    <w:rsid w:val="008B27A3"/>
    <w:rsid w:val="008B3637"/>
    <w:rsid w:val="008B3AC8"/>
    <w:rsid w:val="008B5018"/>
    <w:rsid w:val="008B5E77"/>
    <w:rsid w:val="008B64A1"/>
    <w:rsid w:val="008B6836"/>
    <w:rsid w:val="008B7E23"/>
    <w:rsid w:val="008C0DDD"/>
    <w:rsid w:val="008C19DF"/>
    <w:rsid w:val="008C1DC2"/>
    <w:rsid w:val="008C35BD"/>
    <w:rsid w:val="008C48EA"/>
    <w:rsid w:val="008C5196"/>
    <w:rsid w:val="008C5ECB"/>
    <w:rsid w:val="008C6369"/>
    <w:rsid w:val="008C650C"/>
    <w:rsid w:val="008C672A"/>
    <w:rsid w:val="008D08EC"/>
    <w:rsid w:val="008D12B1"/>
    <w:rsid w:val="008D16BF"/>
    <w:rsid w:val="008D1D99"/>
    <w:rsid w:val="008D2A65"/>
    <w:rsid w:val="008D35EA"/>
    <w:rsid w:val="008D4006"/>
    <w:rsid w:val="008D445A"/>
    <w:rsid w:val="008D5722"/>
    <w:rsid w:val="008D5AD4"/>
    <w:rsid w:val="008D758F"/>
    <w:rsid w:val="008D77B6"/>
    <w:rsid w:val="008E0EBE"/>
    <w:rsid w:val="008E184D"/>
    <w:rsid w:val="008E314E"/>
    <w:rsid w:val="008E33C2"/>
    <w:rsid w:val="008E4271"/>
    <w:rsid w:val="008E43E2"/>
    <w:rsid w:val="008E4827"/>
    <w:rsid w:val="008E49B3"/>
    <w:rsid w:val="008E5E78"/>
    <w:rsid w:val="008E67D4"/>
    <w:rsid w:val="008E6F55"/>
    <w:rsid w:val="008E7193"/>
    <w:rsid w:val="008F01BA"/>
    <w:rsid w:val="008F0CDB"/>
    <w:rsid w:val="008F5275"/>
    <w:rsid w:val="008F55E1"/>
    <w:rsid w:val="008F56AD"/>
    <w:rsid w:val="008F6A2A"/>
    <w:rsid w:val="008F73A4"/>
    <w:rsid w:val="008F7F24"/>
    <w:rsid w:val="00900473"/>
    <w:rsid w:val="00900EC0"/>
    <w:rsid w:val="00901BC5"/>
    <w:rsid w:val="00903149"/>
    <w:rsid w:val="00903B5C"/>
    <w:rsid w:val="009049B0"/>
    <w:rsid w:val="00904E3A"/>
    <w:rsid w:val="00905771"/>
    <w:rsid w:val="00910828"/>
    <w:rsid w:val="009109AD"/>
    <w:rsid w:val="00910C03"/>
    <w:rsid w:val="009138AE"/>
    <w:rsid w:val="009141B6"/>
    <w:rsid w:val="0091474F"/>
    <w:rsid w:val="009165DD"/>
    <w:rsid w:val="00916E0B"/>
    <w:rsid w:val="0091732B"/>
    <w:rsid w:val="0092068D"/>
    <w:rsid w:val="0092122A"/>
    <w:rsid w:val="009212DD"/>
    <w:rsid w:val="0092132B"/>
    <w:rsid w:val="00921664"/>
    <w:rsid w:val="00921C01"/>
    <w:rsid w:val="00922A0C"/>
    <w:rsid w:val="00923D91"/>
    <w:rsid w:val="009244DC"/>
    <w:rsid w:val="0092462D"/>
    <w:rsid w:val="00924A8E"/>
    <w:rsid w:val="009257C8"/>
    <w:rsid w:val="0092722F"/>
    <w:rsid w:val="00927697"/>
    <w:rsid w:val="00927CB1"/>
    <w:rsid w:val="00927DBD"/>
    <w:rsid w:val="00930065"/>
    <w:rsid w:val="00930E26"/>
    <w:rsid w:val="00930F49"/>
    <w:rsid w:val="00932275"/>
    <w:rsid w:val="00933EE8"/>
    <w:rsid w:val="00933FC4"/>
    <w:rsid w:val="009342A5"/>
    <w:rsid w:val="00934505"/>
    <w:rsid w:val="00934F2E"/>
    <w:rsid w:val="0093520A"/>
    <w:rsid w:val="00935848"/>
    <w:rsid w:val="009361E2"/>
    <w:rsid w:val="00936486"/>
    <w:rsid w:val="009365FE"/>
    <w:rsid w:val="00936E3C"/>
    <w:rsid w:val="009378EC"/>
    <w:rsid w:val="00937AFD"/>
    <w:rsid w:val="0094131A"/>
    <w:rsid w:val="00942928"/>
    <w:rsid w:val="0094326D"/>
    <w:rsid w:val="00943AB5"/>
    <w:rsid w:val="00943ACE"/>
    <w:rsid w:val="00947F53"/>
    <w:rsid w:val="00947F84"/>
    <w:rsid w:val="009507C3"/>
    <w:rsid w:val="009509CF"/>
    <w:rsid w:val="00950F9D"/>
    <w:rsid w:val="009512E0"/>
    <w:rsid w:val="00951E69"/>
    <w:rsid w:val="009531E0"/>
    <w:rsid w:val="009539CF"/>
    <w:rsid w:val="00954079"/>
    <w:rsid w:val="00955079"/>
    <w:rsid w:val="00955243"/>
    <w:rsid w:val="00955728"/>
    <w:rsid w:val="00955D38"/>
    <w:rsid w:val="00956CF7"/>
    <w:rsid w:val="009573B0"/>
    <w:rsid w:val="009575A1"/>
    <w:rsid w:val="00961349"/>
    <w:rsid w:val="00961A4D"/>
    <w:rsid w:val="009633E5"/>
    <w:rsid w:val="0096640E"/>
    <w:rsid w:val="009673AF"/>
    <w:rsid w:val="009701A0"/>
    <w:rsid w:val="00971EE3"/>
    <w:rsid w:val="0097244D"/>
    <w:rsid w:val="00972FFF"/>
    <w:rsid w:val="00973933"/>
    <w:rsid w:val="00974C34"/>
    <w:rsid w:val="00975708"/>
    <w:rsid w:val="00975725"/>
    <w:rsid w:val="00975F82"/>
    <w:rsid w:val="009762E8"/>
    <w:rsid w:val="00976FCC"/>
    <w:rsid w:val="009775C7"/>
    <w:rsid w:val="009777C8"/>
    <w:rsid w:val="00977C62"/>
    <w:rsid w:val="00980F2A"/>
    <w:rsid w:val="00984A33"/>
    <w:rsid w:val="00985B96"/>
    <w:rsid w:val="00985E4C"/>
    <w:rsid w:val="00985E71"/>
    <w:rsid w:val="00990429"/>
    <w:rsid w:val="00990472"/>
    <w:rsid w:val="00990B15"/>
    <w:rsid w:val="00990FD8"/>
    <w:rsid w:val="009946A7"/>
    <w:rsid w:val="00996604"/>
    <w:rsid w:val="009967FB"/>
    <w:rsid w:val="009968A5"/>
    <w:rsid w:val="00997193"/>
    <w:rsid w:val="00997753"/>
    <w:rsid w:val="009978E4"/>
    <w:rsid w:val="00997B03"/>
    <w:rsid w:val="009A0750"/>
    <w:rsid w:val="009A0E1E"/>
    <w:rsid w:val="009A10D8"/>
    <w:rsid w:val="009A3E85"/>
    <w:rsid w:val="009A40CA"/>
    <w:rsid w:val="009A5C2C"/>
    <w:rsid w:val="009A60CA"/>
    <w:rsid w:val="009A6BC5"/>
    <w:rsid w:val="009A7D19"/>
    <w:rsid w:val="009A7E80"/>
    <w:rsid w:val="009B152B"/>
    <w:rsid w:val="009B1E32"/>
    <w:rsid w:val="009B2745"/>
    <w:rsid w:val="009B2863"/>
    <w:rsid w:val="009B2C24"/>
    <w:rsid w:val="009B461F"/>
    <w:rsid w:val="009B4A71"/>
    <w:rsid w:val="009B4B45"/>
    <w:rsid w:val="009B558D"/>
    <w:rsid w:val="009B6448"/>
    <w:rsid w:val="009B65C2"/>
    <w:rsid w:val="009B69BD"/>
    <w:rsid w:val="009B7341"/>
    <w:rsid w:val="009C060F"/>
    <w:rsid w:val="009C10F5"/>
    <w:rsid w:val="009C1A2E"/>
    <w:rsid w:val="009C43C5"/>
    <w:rsid w:val="009C4C73"/>
    <w:rsid w:val="009C4DBF"/>
    <w:rsid w:val="009C5C18"/>
    <w:rsid w:val="009C6434"/>
    <w:rsid w:val="009C665B"/>
    <w:rsid w:val="009C708C"/>
    <w:rsid w:val="009C731D"/>
    <w:rsid w:val="009D0920"/>
    <w:rsid w:val="009D0BC7"/>
    <w:rsid w:val="009D1DCA"/>
    <w:rsid w:val="009D28A7"/>
    <w:rsid w:val="009D29E3"/>
    <w:rsid w:val="009D3107"/>
    <w:rsid w:val="009D4B47"/>
    <w:rsid w:val="009D4B7F"/>
    <w:rsid w:val="009D534D"/>
    <w:rsid w:val="009D64DA"/>
    <w:rsid w:val="009D71E5"/>
    <w:rsid w:val="009E0AC7"/>
    <w:rsid w:val="009E3101"/>
    <w:rsid w:val="009E41F8"/>
    <w:rsid w:val="009E5E28"/>
    <w:rsid w:val="009E6BB2"/>
    <w:rsid w:val="009E6D90"/>
    <w:rsid w:val="009E6D9A"/>
    <w:rsid w:val="009E70AF"/>
    <w:rsid w:val="009E74F8"/>
    <w:rsid w:val="009E7EF8"/>
    <w:rsid w:val="009F1277"/>
    <w:rsid w:val="009F1291"/>
    <w:rsid w:val="009F173F"/>
    <w:rsid w:val="009F17F6"/>
    <w:rsid w:val="009F3A1C"/>
    <w:rsid w:val="009F3DA6"/>
    <w:rsid w:val="009F3F5A"/>
    <w:rsid w:val="009F44A5"/>
    <w:rsid w:val="009F5722"/>
    <w:rsid w:val="009F62CE"/>
    <w:rsid w:val="009F66F5"/>
    <w:rsid w:val="009F7D23"/>
    <w:rsid w:val="00A00D5B"/>
    <w:rsid w:val="00A0114D"/>
    <w:rsid w:val="00A0172B"/>
    <w:rsid w:val="00A01873"/>
    <w:rsid w:val="00A01E32"/>
    <w:rsid w:val="00A02C96"/>
    <w:rsid w:val="00A03832"/>
    <w:rsid w:val="00A04FC4"/>
    <w:rsid w:val="00A063A0"/>
    <w:rsid w:val="00A07947"/>
    <w:rsid w:val="00A07D4D"/>
    <w:rsid w:val="00A1051A"/>
    <w:rsid w:val="00A15387"/>
    <w:rsid w:val="00A16C82"/>
    <w:rsid w:val="00A17624"/>
    <w:rsid w:val="00A17DF4"/>
    <w:rsid w:val="00A22033"/>
    <w:rsid w:val="00A223F5"/>
    <w:rsid w:val="00A2242F"/>
    <w:rsid w:val="00A22A70"/>
    <w:rsid w:val="00A23614"/>
    <w:rsid w:val="00A23B81"/>
    <w:rsid w:val="00A24A49"/>
    <w:rsid w:val="00A24A76"/>
    <w:rsid w:val="00A25505"/>
    <w:rsid w:val="00A25691"/>
    <w:rsid w:val="00A2672A"/>
    <w:rsid w:val="00A26841"/>
    <w:rsid w:val="00A26DD3"/>
    <w:rsid w:val="00A327C9"/>
    <w:rsid w:val="00A327E4"/>
    <w:rsid w:val="00A33568"/>
    <w:rsid w:val="00A34C2D"/>
    <w:rsid w:val="00A35A34"/>
    <w:rsid w:val="00A36364"/>
    <w:rsid w:val="00A36666"/>
    <w:rsid w:val="00A37238"/>
    <w:rsid w:val="00A379CB"/>
    <w:rsid w:val="00A37CBD"/>
    <w:rsid w:val="00A4192B"/>
    <w:rsid w:val="00A42814"/>
    <w:rsid w:val="00A42C3B"/>
    <w:rsid w:val="00A42EE1"/>
    <w:rsid w:val="00A4317D"/>
    <w:rsid w:val="00A43641"/>
    <w:rsid w:val="00A440C1"/>
    <w:rsid w:val="00A44368"/>
    <w:rsid w:val="00A45742"/>
    <w:rsid w:val="00A45ED9"/>
    <w:rsid w:val="00A46D7F"/>
    <w:rsid w:val="00A473B2"/>
    <w:rsid w:val="00A4746D"/>
    <w:rsid w:val="00A4798A"/>
    <w:rsid w:val="00A47D31"/>
    <w:rsid w:val="00A505FD"/>
    <w:rsid w:val="00A507AC"/>
    <w:rsid w:val="00A528A9"/>
    <w:rsid w:val="00A52959"/>
    <w:rsid w:val="00A530FE"/>
    <w:rsid w:val="00A53F3E"/>
    <w:rsid w:val="00A5445B"/>
    <w:rsid w:val="00A54F07"/>
    <w:rsid w:val="00A56115"/>
    <w:rsid w:val="00A5682C"/>
    <w:rsid w:val="00A571DA"/>
    <w:rsid w:val="00A57899"/>
    <w:rsid w:val="00A57CD8"/>
    <w:rsid w:val="00A6072F"/>
    <w:rsid w:val="00A63B4F"/>
    <w:rsid w:val="00A645FD"/>
    <w:rsid w:val="00A64E92"/>
    <w:rsid w:val="00A65182"/>
    <w:rsid w:val="00A672F6"/>
    <w:rsid w:val="00A70DA2"/>
    <w:rsid w:val="00A71368"/>
    <w:rsid w:val="00A73BAA"/>
    <w:rsid w:val="00A74CB7"/>
    <w:rsid w:val="00A7558A"/>
    <w:rsid w:val="00A76805"/>
    <w:rsid w:val="00A769A1"/>
    <w:rsid w:val="00A773B8"/>
    <w:rsid w:val="00A803A3"/>
    <w:rsid w:val="00A8104D"/>
    <w:rsid w:val="00A81687"/>
    <w:rsid w:val="00A82C5A"/>
    <w:rsid w:val="00A83289"/>
    <w:rsid w:val="00A83616"/>
    <w:rsid w:val="00A83838"/>
    <w:rsid w:val="00A8422D"/>
    <w:rsid w:val="00A84F75"/>
    <w:rsid w:val="00A853E8"/>
    <w:rsid w:val="00A85C49"/>
    <w:rsid w:val="00A85F0D"/>
    <w:rsid w:val="00A862A6"/>
    <w:rsid w:val="00A86403"/>
    <w:rsid w:val="00A87489"/>
    <w:rsid w:val="00A913DD"/>
    <w:rsid w:val="00A91470"/>
    <w:rsid w:val="00A924CD"/>
    <w:rsid w:val="00A938EC"/>
    <w:rsid w:val="00A93C9C"/>
    <w:rsid w:val="00A94E82"/>
    <w:rsid w:val="00A94F16"/>
    <w:rsid w:val="00A9540D"/>
    <w:rsid w:val="00A95626"/>
    <w:rsid w:val="00AA0B0F"/>
    <w:rsid w:val="00AA0F3E"/>
    <w:rsid w:val="00AA10AF"/>
    <w:rsid w:val="00AA1E7B"/>
    <w:rsid w:val="00AA3BE5"/>
    <w:rsid w:val="00AA415D"/>
    <w:rsid w:val="00AA4662"/>
    <w:rsid w:val="00AA5BAC"/>
    <w:rsid w:val="00AA6238"/>
    <w:rsid w:val="00AA6E8B"/>
    <w:rsid w:val="00AA72DE"/>
    <w:rsid w:val="00AA7482"/>
    <w:rsid w:val="00AA7562"/>
    <w:rsid w:val="00AA7B28"/>
    <w:rsid w:val="00AB1C17"/>
    <w:rsid w:val="00AB249C"/>
    <w:rsid w:val="00AB2F22"/>
    <w:rsid w:val="00AB3628"/>
    <w:rsid w:val="00AB3C21"/>
    <w:rsid w:val="00AB3EEB"/>
    <w:rsid w:val="00AB45BC"/>
    <w:rsid w:val="00AB4706"/>
    <w:rsid w:val="00AB4FA3"/>
    <w:rsid w:val="00AB4FB1"/>
    <w:rsid w:val="00AB5D5F"/>
    <w:rsid w:val="00AB5E10"/>
    <w:rsid w:val="00AB717C"/>
    <w:rsid w:val="00AB7860"/>
    <w:rsid w:val="00AC07B6"/>
    <w:rsid w:val="00AC0843"/>
    <w:rsid w:val="00AC18F7"/>
    <w:rsid w:val="00AC1F64"/>
    <w:rsid w:val="00AC33DB"/>
    <w:rsid w:val="00AC5053"/>
    <w:rsid w:val="00AC6CD6"/>
    <w:rsid w:val="00AD0020"/>
    <w:rsid w:val="00AD02E5"/>
    <w:rsid w:val="00AD06BB"/>
    <w:rsid w:val="00AD0B24"/>
    <w:rsid w:val="00AD14D0"/>
    <w:rsid w:val="00AD25D7"/>
    <w:rsid w:val="00AD2D9B"/>
    <w:rsid w:val="00AD3828"/>
    <w:rsid w:val="00AD4C48"/>
    <w:rsid w:val="00AD4DD6"/>
    <w:rsid w:val="00AD5690"/>
    <w:rsid w:val="00AD5AC2"/>
    <w:rsid w:val="00AD6A31"/>
    <w:rsid w:val="00AD6D0B"/>
    <w:rsid w:val="00AD6D1B"/>
    <w:rsid w:val="00AE08A5"/>
    <w:rsid w:val="00AE08CA"/>
    <w:rsid w:val="00AE11BD"/>
    <w:rsid w:val="00AE275E"/>
    <w:rsid w:val="00AE2BA4"/>
    <w:rsid w:val="00AE327B"/>
    <w:rsid w:val="00AE3F8F"/>
    <w:rsid w:val="00AE42A9"/>
    <w:rsid w:val="00AE4DFA"/>
    <w:rsid w:val="00AE507E"/>
    <w:rsid w:val="00AE5CD8"/>
    <w:rsid w:val="00AE5E0D"/>
    <w:rsid w:val="00AE60D6"/>
    <w:rsid w:val="00AE62F1"/>
    <w:rsid w:val="00AF2352"/>
    <w:rsid w:val="00AF3912"/>
    <w:rsid w:val="00AF3F91"/>
    <w:rsid w:val="00AF51E5"/>
    <w:rsid w:val="00AF589F"/>
    <w:rsid w:val="00AF6D7A"/>
    <w:rsid w:val="00AF73C4"/>
    <w:rsid w:val="00AF78CD"/>
    <w:rsid w:val="00AF7F54"/>
    <w:rsid w:val="00B00556"/>
    <w:rsid w:val="00B00B5B"/>
    <w:rsid w:val="00B015FB"/>
    <w:rsid w:val="00B02B2B"/>
    <w:rsid w:val="00B037E5"/>
    <w:rsid w:val="00B04D0A"/>
    <w:rsid w:val="00B05C8A"/>
    <w:rsid w:val="00B07094"/>
    <w:rsid w:val="00B07622"/>
    <w:rsid w:val="00B11BEA"/>
    <w:rsid w:val="00B11ED7"/>
    <w:rsid w:val="00B121AE"/>
    <w:rsid w:val="00B12252"/>
    <w:rsid w:val="00B1602E"/>
    <w:rsid w:val="00B1629F"/>
    <w:rsid w:val="00B16B9D"/>
    <w:rsid w:val="00B17D2B"/>
    <w:rsid w:val="00B2004C"/>
    <w:rsid w:val="00B202AF"/>
    <w:rsid w:val="00B20786"/>
    <w:rsid w:val="00B20CE1"/>
    <w:rsid w:val="00B21223"/>
    <w:rsid w:val="00B219DF"/>
    <w:rsid w:val="00B21B9E"/>
    <w:rsid w:val="00B21E52"/>
    <w:rsid w:val="00B22074"/>
    <w:rsid w:val="00B220C6"/>
    <w:rsid w:val="00B22A2C"/>
    <w:rsid w:val="00B22AEC"/>
    <w:rsid w:val="00B247D5"/>
    <w:rsid w:val="00B24B01"/>
    <w:rsid w:val="00B255F5"/>
    <w:rsid w:val="00B25AC9"/>
    <w:rsid w:val="00B25C22"/>
    <w:rsid w:val="00B31146"/>
    <w:rsid w:val="00B31C2F"/>
    <w:rsid w:val="00B3280C"/>
    <w:rsid w:val="00B32BC9"/>
    <w:rsid w:val="00B32C09"/>
    <w:rsid w:val="00B32CCE"/>
    <w:rsid w:val="00B339B2"/>
    <w:rsid w:val="00B347E6"/>
    <w:rsid w:val="00B35AFD"/>
    <w:rsid w:val="00B3695A"/>
    <w:rsid w:val="00B37A7A"/>
    <w:rsid w:val="00B40562"/>
    <w:rsid w:val="00B40E51"/>
    <w:rsid w:val="00B4179F"/>
    <w:rsid w:val="00B42577"/>
    <w:rsid w:val="00B438AA"/>
    <w:rsid w:val="00B43C74"/>
    <w:rsid w:val="00B43E92"/>
    <w:rsid w:val="00B44852"/>
    <w:rsid w:val="00B44D61"/>
    <w:rsid w:val="00B4580F"/>
    <w:rsid w:val="00B464B7"/>
    <w:rsid w:val="00B46A39"/>
    <w:rsid w:val="00B500B8"/>
    <w:rsid w:val="00B506FC"/>
    <w:rsid w:val="00B50BA4"/>
    <w:rsid w:val="00B518C8"/>
    <w:rsid w:val="00B51F0E"/>
    <w:rsid w:val="00B51FD3"/>
    <w:rsid w:val="00B530E6"/>
    <w:rsid w:val="00B53142"/>
    <w:rsid w:val="00B53AED"/>
    <w:rsid w:val="00B53B35"/>
    <w:rsid w:val="00B53C26"/>
    <w:rsid w:val="00B55AC4"/>
    <w:rsid w:val="00B55E0F"/>
    <w:rsid w:val="00B56402"/>
    <w:rsid w:val="00B5710A"/>
    <w:rsid w:val="00B572F6"/>
    <w:rsid w:val="00B607B2"/>
    <w:rsid w:val="00B61A1F"/>
    <w:rsid w:val="00B61CB5"/>
    <w:rsid w:val="00B61EAB"/>
    <w:rsid w:val="00B62E28"/>
    <w:rsid w:val="00B63E8F"/>
    <w:rsid w:val="00B641C9"/>
    <w:rsid w:val="00B65434"/>
    <w:rsid w:val="00B655A1"/>
    <w:rsid w:val="00B6604A"/>
    <w:rsid w:val="00B6653B"/>
    <w:rsid w:val="00B67024"/>
    <w:rsid w:val="00B67ACF"/>
    <w:rsid w:val="00B71380"/>
    <w:rsid w:val="00B713D9"/>
    <w:rsid w:val="00B723F9"/>
    <w:rsid w:val="00B7255C"/>
    <w:rsid w:val="00B7461F"/>
    <w:rsid w:val="00B74BA7"/>
    <w:rsid w:val="00B74EE9"/>
    <w:rsid w:val="00B763A2"/>
    <w:rsid w:val="00B76726"/>
    <w:rsid w:val="00B827AC"/>
    <w:rsid w:val="00B84802"/>
    <w:rsid w:val="00B85769"/>
    <w:rsid w:val="00B87D5D"/>
    <w:rsid w:val="00B90034"/>
    <w:rsid w:val="00B91C32"/>
    <w:rsid w:val="00B92484"/>
    <w:rsid w:val="00B92CDF"/>
    <w:rsid w:val="00B93E5F"/>
    <w:rsid w:val="00B9475E"/>
    <w:rsid w:val="00B94A59"/>
    <w:rsid w:val="00B94D33"/>
    <w:rsid w:val="00B95835"/>
    <w:rsid w:val="00BA05D8"/>
    <w:rsid w:val="00BA05DA"/>
    <w:rsid w:val="00BA14EF"/>
    <w:rsid w:val="00BA230E"/>
    <w:rsid w:val="00BA2C25"/>
    <w:rsid w:val="00BA303E"/>
    <w:rsid w:val="00BA3931"/>
    <w:rsid w:val="00BA3E90"/>
    <w:rsid w:val="00BA48FF"/>
    <w:rsid w:val="00BA56BF"/>
    <w:rsid w:val="00BB1C1B"/>
    <w:rsid w:val="00BB2910"/>
    <w:rsid w:val="00BB299E"/>
    <w:rsid w:val="00BB30A5"/>
    <w:rsid w:val="00BB38BB"/>
    <w:rsid w:val="00BB48AA"/>
    <w:rsid w:val="00BB4B60"/>
    <w:rsid w:val="00BB4CD2"/>
    <w:rsid w:val="00BB60C8"/>
    <w:rsid w:val="00BB6723"/>
    <w:rsid w:val="00BB69D1"/>
    <w:rsid w:val="00BB7109"/>
    <w:rsid w:val="00BB75E0"/>
    <w:rsid w:val="00BB7A0E"/>
    <w:rsid w:val="00BC090E"/>
    <w:rsid w:val="00BC1CA0"/>
    <w:rsid w:val="00BC223F"/>
    <w:rsid w:val="00BC250C"/>
    <w:rsid w:val="00BC50FF"/>
    <w:rsid w:val="00BC7125"/>
    <w:rsid w:val="00BC762F"/>
    <w:rsid w:val="00BD163A"/>
    <w:rsid w:val="00BD19B0"/>
    <w:rsid w:val="00BD1C14"/>
    <w:rsid w:val="00BD1CF8"/>
    <w:rsid w:val="00BD2119"/>
    <w:rsid w:val="00BD2411"/>
    <w:rsid w:val="00BD29B2"/>
    <w:rsid w:val="00BD3F14"/>
    <w:rsid w:val="00BD43DF"/>
    <w:rsid w:val="00BD54AA"/>
    <w:rsid w:val="00BD597A"/>
    <w:rsid w:val="00BD5B05"/>
    <w:rsid w:val="00BD7351"/>
    <w:rsid w:val="00BE1B66"/>
    <w:rsid w:val="00BE216C"/>
    <w:rsid w:val="00BE2F46"/>
    <w:rsid w:val="00BE2F5B"/>
    <w:rsid w:val="00BE2FE3"/>
    <w:rsid w:val="00BE36E0"/>
    <w:rsid w:val="00BE3DE4"/>
    <w:rsid w:val="00BE42DE"/>
    <w:rsid w:val="00BE45B2"/>
    <w:rsid w:val="00BE4EBD"/>
    <w:rsid w:val="00BE4FEF"/>
    <w:rsid w:val="00BE5727"/>
    <w:rsid w:val="00BE5A1C"/>
    <w:rsid w:val="00BE5D30"/>
    <w:rsid w:val="00BE6597"/>
    <w:rsid w:val="00BE72B5"/>
    <w:rsid w:val="00BE75C6"/>
    <w:rsid w:val="00BE7897"/>
    <w:rsid w:val="00BE7F35"/>
    <w:rsid w:val="00BF1F82"/>
    <w:rsid w:val="00BF283F"/>
    <w:rsid w:val="00BF2E2C"/>
    <w:rsid w:val="00BF3056"/>
    <w:rsid w:val="00BF43E9"/>
    <w:rsid w:val="00BF4908"/>
    <w:rsid w:val="00BF4E4F"/>
    <w:rsid w:val="00BF5015"/>
    <w:rsid w:val="00BF5F4A"/>
    <w:rsid w:val="00BF6D55"/>
    <w:rsid w:val="00BF7E80"/>
    <w:rsid w:val="00C00008"/>
    <w:rsid w:val="00C0005D"/>
    <w:rsid w:val="00C00418"/>
    <w:rsid w:val="00C0041B"/>
    <w:rsid w:val="00C00CBB"/>
    <w:rsid w:val="00C012CD"/>
    <w:rsid w:val="00C01CB9"/>
    <w:rsid w:val="00C0291F"/>
    <w:rsid w:val="00C0487C"/>
    <w:rsid w:val="00C06281"/>
    <w:rsid w:val="00C06F5D"/>
    <w:rsid w:val="00C071D6"/>
    <w:rsid w:val="00C10E2E"/>
    <w:rsid w:val="00C11194"/>
    <w:rsid w:val="00C1126C"/>
    <w:rsid w:val="00C11E15"/>
    <w:rsid w:val="00C120DB"/>
    <w:rsid w:val="00C128DD"/>
    <w:rsid w:val="00C12F5B"/>
    <w:rsid w:val="00C140DC"/>
    <w:rsid w:val="00C158CD"/>
    <w:rsid w:val="00C16180"/>
    <w:rsid w:val="00C1722C"/>
    <w:rsid w:val="00C210C9"/>
    <w:rsid w:val="00C255D0"/>
    <w:rsid w:val="00C3047C"/>
    <w:rsid w:val="00C3094A"/>
    <w:rsid w:val="00C30D28"/>
    <w:rsid w:val="00C30FF8"/>
    <w:rsid w:val="00C31997"/>
    <w:rsid w:val="00C31EF8"/>
    <w:rsid w:val="00C321B2"/>
    <w:rsid w:val="00C324CC"/>
    <w:rsid w:val="00C349E1"/>
    <w:rsid w:val="00C36715"/>
    <w:rsid w:val="00C36EBA"/>
    <w:rsid w:val="00C42BDA"/>
    <w:rsid w:val="00C43168"/>
    <w:rsid w:val="00C43DA2"/>
    <w:rsid w:val="00C4676D"/>
    <w:rsid w:val="00C50C55"/>
    <w:rsid w:val="00C52AE2"/>
    <w:rsid w:val="00C52E1E"/>
    <w:rsid w:val="00C53443"/>
    <w:rsid w:val="00C547EA"/>
    <w:rsid w:val="00C54A8E"/>
    <w:rsid w:val="00C54AD1"/>
    <w:rsid w:val="00C5644A"/>
    <w:rsid w:val="00C5711D"/>
    <w:rsid w:val="00C578B8"/>
    <w:rsid w:val="00C6099B"/>
    <w:rsid w:val="00C61D51"/>
    <w:rsid w:val="00C63546"/>
    <w:rsid w:val="00C636F5"/>
    <w:rsid w:val="00C639DA"/>
    <w:rsid w:val="00C64439"/>
    <w:rsid w:val="00C647E1"/>
    <w:rsid w:val="00C64DB0"/>
    <w:rsid w:val="00C65381"/>
    <w:rsid w:val="00C654C2"/>
    <w:rsid w:val="00C65A98"/>
    <w:rsid w:val="00C67090"/>
    <w:rsid w:val="00C70C10"/>
    <w:rsid w:val="00C71B7A"/>
    <w:rsid w:val="00C72DA9"/>
    <w:rsid w:val="00C73D2C"/>
    <w:rsid w:val="00C73FE6"/>
    <w:rsid w:val="00C744CF"/>
    <w:rsid w:val="00C75F20"/>
    <w:rsid w:val="00C76202"/>
    <w:rsid w:val="00C7623F"/>
    <w:rsid w:val="00C779B0"/>
    <w:rsid w:val="00C80C3E"/>
    <w:rsid w:val="00C81BDE"/>
    <w:rsid w:val="00C81D40"/>
    <w:rsid w:val="00C824A9"/>
    <w:rsid w:val="00C82A91"/>
    <w:rsid w:val="00C8310A"/>
    <w:rsid w:val="00C840E2"/>
    <w:rsid w:val="00C84553"/>
    <w:rsid w:val="00C84C1A"/>
    <w:rsid w:val="00C8512D"/>
    <w:rsid w:val="00C85AD1"/>
    <w:rsid w:val="00C86218"/>
    <w:rsid w:val="00C86CE2"/>
    <w:rsid w:val="00C86D07"/>
    <w:rsid w:val="00C87132"/>
    <w:rsid w:val="00C87CF8"/>
    <w:rsid w:val="00C90302"/>
    <w:rsid w:val="00C90702"/>
    <w:rsid w:val="00C91745"/>
    <w:rsid w:val="00C92164"/>
    <w:rsid w:val="00C923D2"/>
    <w:rsid w:val="00C92D30"/>
    <w:rsid w:val="00C932C3"/>
    <w:rsid w:val="00C932EC"/>
    <w:rsid w:val="00C939D1"/>
    <w:rsid w:val="00C940EB"/>
    <w:rsid w:val="00C95099"/>
    <w:rsid w:val="00C95821"/>
    <w:rsid w:val="00C9596B"/>
    <w:rsid w:val="00C96B80"/>
    <w:rsid w:val="00C96C40"/>
    <w:rsid w:val="00C979DF"/>
    <w:rsid w:val="00C97A14"/>
    <w:rsid w:val="00C97C4B"/>
    <w:rsid w:val="00C97E6B"/>
    <w:rsid w:val="00CA11D3"/>
    <w:rsid w:val="00CA152D"/>
    <w:rsid w:val="00CA16A0"/>
    <w:rsid w:val="00CA22E4"/>
    <w:rsid w:val="00CA2EB3"/>
    <w:rsid w:val="00CA3437"/>
    <w:rsid w:val="00CA3CCE"/>
    <w:rsid w:val="00CA573E"/>
    <w:rsid w:val="00CA5948"/>
    <w:rsid w:val="00CA6E73"/>
    <w:rsid w:val="00CA73F4"/>
    <w:rsid w:val="00CA7496"/>
    <w:rsid w:val="00CA781B"/>
    <w:rsid w:val="00CB0C66"/>
    <w:rsid w:val="00CB106F"/>
    <w:rsid w:val="00CB12B5"/>
    <w:rsid w:val="00CB235D"/>
    <w:rsid w:val="00CB333B"/>
    <w:rsid w:val="00CB3528"/>
    <w:rsid w:val="00CB3633"/>
    <w:rsid w:val="00CB3A7C"/>
    <w:rsid w:val="00CB4349"/>
    <w:rsid w:val="00CB4DFD"/>
    <w:rsid w:val="00CB4ED0"/>
    <w:rsid w:val="00CB6B21"/>
    <w:rsid w:val="00CB773B"/>
    <w:rsid w:val="00CB7DBB"/>
    <w:rsid w:val="00CC0DD7"/>
    <w:rsid w:val="00CC1D6B"/>
    <w:rsid w:val="00CC3799"/>
    <w:rsid w:val="00CC483B"/>
    <w:rsid w:val="00CC4FFC"/>
    <w:rsid w:val="00CC56FC"/>
    <w:rsid w:val="00CC6254"/>
    <w:rsid w:val="00CC64CC"/>
    <w:rsid w:val="00CD1733"/>
    <w:rsid w:val="00CD19A1"/>
    <w:rsid w:val="00CD40FF"/>
    <w:rsid w:val="00CD4DA2"/>
    <w:rsid w:val="00CD4DB8"/>
    <w:rsid w:val="00CD54DE"/>
    <w:rsid w:val="00CD5CBC"/>
    <w:rsid w:val="00CD71D6"/>
    <w:rsid w:val="00CD797C"/>
    <w:rsid w:val="00CD7B9D"/>
    <w:rsid w:val="00CE01BB"/>
    <w:rsid w:val="00CE0207"/>
    <w:rsid w:val="00CE1CE9"/>
    <w:rsid w:val="00CE250B"/>
    <w:rsid w:val="00CE2602"/>
    <w:rsid w:val="00CE412E"/>
    <w:rsid w:val="00CE453B"/>
    <w:rsid w:val="00CE5FB4"/>
    <w:rsid w:val="00CE67CC"/>
    <w:rsid w:val="00CE74E2"/>
    <w:rsid w:val="00CF0173"/>
    <w:rsid w:val="00CF04E1"/>
    <w:rsid w:val="00CF140F"/>
    <w:rsid w:val="00CF1EAC"/>
    <w:rsid w:val="00CF2AB6"/>
    <w:rsid w:val="00CF44C9"/>
    <w:rsid w:val="00CF5353"/>
    <w:rsid w:val="00CF554A"/>
    <w:rsid w:val="00D009DE"/>
    <w:rsid w:val="00D00D93"/>
    <w:rsid w:val="00D05064"/>
    <w:rsid w:val="00D0515E"/>
    <w:rsid w:val="00D05464"/>
    <w:rsid w:val="00D0556D"/>
    <w:rsid w:val="00D07C20"/>
    <w:rsid w:val="00D07E4C"/>
    <w:rsid w:val="00D10550"/>
    <w:rsid w:val="00D10AFE"/>
    <w:rsid w:val="00D10B51"/>
    <w:rsid w:val="00D10E04"/>
    <w:rsid w:val="00D11DDC"/>
    <w:rsid w:val="00D12988"/>
    <w:rsid w:val="00D12E54"/>
    <w:rsid w:val="00D13EE4"/>
    <w:rsid w:val="00D1525A"/>
    <w:rsid w:val="00D16950"/>
    <w:rsid w:val="00D16A12"/>
    <w:rsid w:val="00D16B11"/>
    <w:rsid w:val="00D16CC5"/>
    <w:rsid w:val="00D178AE"/>
    <w:rsid w:val="00D17D58"/>
    <w:rsid w:val="00D20E49"/>
    <w:rsid w:val="00D20E88"/>
    <w:rsid w:val="00D20FAD"/>
    <w:rsid w:val="00D2130F"/>
    <w:rsid w:val="00D215AE"/>
    <w:rsid w:val="00D22D4C"/>
    <w:rsid w:val="00D22FFF"/>
    <w:rsid w:val="00D2312A"/>
    <w:rsid w:val="00D246C9"/>
    <w:rsid w:val="00D24905"/>
    <w:rsid w:val="00D254AB"/>
    <w:rsid w:val="00D25FA5"/>
    <w:rsid w:val="00D267F5"/>
    <w:rsid w:val="00D26F06"/>
    <w:rsid w:val="00D27170"/>
    <w:rsid w:val="00D301B8"/>
    <w:rsid w:val="00D322B8"/>
    <w:rsid w:val="00D3233C"/>
    <w:rsid w:val="00D323C4"/>
    <w:rsid w:val="00D32FB2"/>
    <w:rsid w:val="00D34CAD"/>
    <w:rsid w:val="00D35FEF"/>
    <w:rsid w:val="00D3617D"/>
    <w:rsid w:val="00D36EC1"/>
    <w:rsid w:val="00D37608"/>
    <w:rsid w:val="00D409E9"/>
    <w:rsid w:val="00D41170"/>
    <w:rsid w:val="00D412E3"/>
    <w:rsid w:val="00D412ED"/>
    <w:rsid w:val="00D4134F"/>
    <w:rsid w:val="00D41CED"/>
    <w:rsid w:val="00D43600"/>
    <w:rsid w:val="00D43971"/>
    <w:rsid w:val="00D43A01"/>
    <w:rsid w:val="00D44C86"/>
    <w:rsid w:val="00D457BC"/>
    <w:rsid w:val="00D45B5D"/>
    <w:rsid w:val="00D463E4"/>
    <w:rsid w:val="00D4684D"/>
    <w:rsid w:val="00D46DC5"/>
    <w:rsid w:val="00D4786C"/>
    <w:rsid w:val="00D511DD"/>
    <w:rsid w:val="00D51466"/>
    <w:rsid w:val="00D52A14"/>
    <w:rsid w:val="00D5410C"/>
    <w:rsid w:val="00D549E7"/>
    <w:rsid w:val="00D562CE"/>
    <w:rsid w:val="00D56D12"/>
    <w:rsid w:val="00D5705D"/>
    <w:rsid w:val="00D5735A"/>
    <w:rsid w:val="00D57929"/>
    <w:rsid w:val="00D57D53"/>
    <w:rsid w:val="00D60A62"/>
    <w:rsid w:val="00D60CA4"/>
    <w:rsid w:val="00D60CE3"/>
    <w:rsid w:val="00D61342"/>
    <w:rsid w:val="00D61B8D"/>
    <w:rsid w:val="00D61D49"/>
    <w:rsid w:val="00D61EBB"/>
    <w:rsid w:val="00D641ED"/>
    <w:rsid w:val="00D648E0"/>
    <w:rsid w:val="00D66619"/>
    <w:rsid w:val="00D66B0E"/>
    <w:rsid w:val="00D67B58"/>
    <w:rsid w:val="00D7064E"/>
    <w:rsid w:val="00D72A77"/>
    <w:rsid w:val="00D72F2D"/>
    <w:rsid w:val="00D73FD9"/>
    <w:rsid w:val="00D74BFF"/>
    <w:rsid w:val="00D75230"/>
    <w:rsid w:val="00D7657B"/>
    <w:rsid w:val="00D76E05"/>
    <w:rsid w:val="00D770F5"/>
    <w:rsid w:val="00D77374"/>
    <w:rsid w:val="00D8136C"/>
    <w:rsid w:val="00D824E4"/>
    <w:rsid w:val="00D8323B"/>
    <w:rsid w:val="00D83284"/>
    <w:rsid w:val="00D835B9"/>
    <w:rsid w:val="00D84220"/>
    <w:rsid w:val="00D85B9E"/>
    <w:rsid w:val="00D85D70"/>
    <w:rsid w:val="00D86BCA"/>
    <w:rsid w:val="00D90E7C"/>
    <w:rsid w:val="00D90FF8"/>
    <w:rsid w:val="00D910A1"/>
    <w:rsid w:val="00D9295B"/>
    <w:rsid w:val="00D92F69"/>
    <w:rsid w:val="00D9330E"/>
    <w:rsid w:val="00D96934"/>
    <w:rsid w:val="00D96B9F"/>
    <w:rsid w:val="00DA04B8"/>
    <w:rsid w:val="00DA0E58"/>
    <w:rsid w:val="00DA11B1"/>
    <w:rsid w:val="00DA1EC5"/>
    <w:rsid w:val="00DA21C0"/>
    <w:rsid w:val="00DA2529"/>
    <w:rsid w:val="00DA39B1"/>
    <w:rsid w:val="00DA4885"/>
    <w:rsid w:val="00DA4C4E"/>
    <w:rsid w:val="00DA5928"/>
    <w:rsid w:val="00DA6822"/>
    <w:rsid w:val="00DA7474"/>
    <w:rsid w:val="00DA74BA"/>
    <w:rsid w:val="00DB0652"/>
    <w:rsid w:val="00DB1972"/>
    <w:rsid w:val="00DB1B4C"/>
    <w:rsid w:val="00DB20E1"/>
    <w:rsid w:val="00DB2283"/>
    <w:rsid w:val="00DB3B54"/>
    <w:rsid w:val="00DB46C1"/>
    <w:rsid w:val="00DB487B"/>
    <w:rsid w:val="00DB490D"/>
    <w:rsid w:val="00DB58AD"/>
    <w:rsid w:val="00DB5C47"/>
    <w:rsid w:val="00DB5CCF"/>
    <w:rsid w:val="00DB77B7"/>
    <w:rsid w:val="00DC1362"/>
    <w:rsid w:val="00DC1E0F"/>
    <w:rsid w:val="00DC2FB8"/>
    <w:rsid w:val="00DC3142"/>
    <w:rsid w:val="00DC3FC4"/>
    <w:rsid w:val="00DC5219"/>
    <w:rsid w:val="00DC59C9"/>
    <w:rsid w:val="00DC5DE2"/>
    <w:rsid w:val="00DC675D"/>
    <w:rsid w:val="00DC6A16"/>
    <w:rsid w:val="00DC6B85"/>
    <w:rsid w:val="00DC7CAA"/>
    <w:rsid w:val="00DD1EAB"/>
    <w:rsid w:val="00DD2728"/>
    <w:rsid w:val="00DD2755"/>
    <w:rsid w:val="00DD314A"/>
    <w:rsid w:val="00DD3D6E"/>
    <w:rsid w:val="00DD42C3"/>
    <w:rsid w:val="00DD5A65"/>
    <w:rsid w:val="00DD68BC"/>
    <w:rsid w:val="00DD6E24"/>
    <w:rsid w:val="00DD7CA4"/>
    <w:rsid w:val="00DE055D"/>
    <w:rsid w:val="00DE0FA7"/>
    <w:rsid w:val="00DE1E1E"/>
    <w:rsid w:val="00DE1FA8"/>
    <w:rsid w:val="00DE201F"/>
    <w:rsid w:val="00DE21BC"/>
    <w:rsid w:val="00DE2FA9"/>
    <w:rsid w:val="00DE35C7"/>
    <w:rsid w:val="00DE3B1D"/>
    <w:rsid w:val="00DE4373"/>
    <w:rsid w:val="00DE4781"/>
    <w:rsid w:val="00DE4A4C"/>
    <w:rsid w:val="00DE5DC4"/>
    <w:rsid w:val="00DE67F0"/>
    <w:rsid w:val="00DF03F0"/>
    <w:rsid w:val="00DF04C4"/>
    <w:rsid w:val="00DF0941"/>
    <w:rsid w:val="00DF12C6"/>
    <w:rsid w:val="00DF2778"/>
    <w:rsid w:val="00DF2B1D"/>
    <w:rsid w:val="00DF3B2C"/>
    <w:rsid w:val="00DF48C9"/>
    <w:rsid w:val="00DF4A65"/>
    <w:rsid w:val="00DF52A3"/>
    <w:rsid w:val="00DF5395"/>
    <w:rsid w:val="00DF543A"/>
    <w:rsid w:val="00DF5DF6"/>
    <w:rsid w:val="00E001B4"/>
    <w:rsid w:val="00E011D3"/>
    <w:rsid w:val="00E014CA"/>
    <w:rsid w:val="00E01636"/>
    <w:rsid w:val="00E01F54"/>
    <w:rsid w:val="00E02EB6"/>
    <w:rsid w:val="00E02FDB"/>
    <w:rsid w:val="00E0479C"/>
    <w:rsid w:val="00E052C0"/>
    <w:rsid w:val="00E0577B"/>
    <w:rsid w:val="00E06BEE"/>
    <w:rsid w:val="00E0734A"/>
    <w:rsid w:val="00E10A18"/>
    <w:rsid w:val="00E11878"/>
    <w:rsid w:val="00E12485"/>
    <w:rsid w:val="00E12C2B"/>
    <w:rsid w:val="00E137F0"/>
    <w:rsid w:val="00E13C47"/>
    <w:rsid w:val="00E145C0"/>
    <w:rsid w:val="00E1544B"/>
    <w:rsid w:val="00E15BB7"/>
    <w:rsid w:val="00E1638C"/>
    <w:rsid w:val="00E1741A"/>
    <w:rsid w:val="00E17804"/>
    <w:rsid w:val="00E2000C"/>
    <w:rsid w:val="00E2182D"/>
    <w:rsid w:val="00E22076"/>
    <w:rsid w:val="00E22E97"/>
    <w:rsid w:val="00E23CCF"/>
    <w:rsid w:val="00E23DF5"/>
    <w:rsid w:val="00E244C3"/>
    <w:rsid w:val="00E24500"/>
    <w:rsid w:val="00E24A2E"/>
    <w:rsid w:val="00E24C6B"/>
    <w:rsid w:val="00E272B4"/>
    <w:rsid w:val="00E2749D"/>
    <w:rsid w:val="00E30DAE"/>
    <w:rsid w:val="00E319AE"/>
    <w:rsid w:val="00E31CBA"/>
    <w:rsid w:val="00E32D6C"/>
    <w:rsid w:val="00E32E8A"/>
    <w:rsid w:val="00E33435"/>
    <w:rsid w:val="00E33E2E"/>
    <w:rsid w:val="00E3500E"/>
    <w:rsid w:val="00E355E3"/>
    <w:rsid w:val="00E360C5"/>
    <w:rsid w:val="00E363AA"/>
    <w:rsid w:val="00E368B4"/>
    <w:rsid w:val="00E36F98"/>
    <w:rsid w:val="00E379D4"/>
    <w:rsid w:val="00E40E08"/>
    <w:rsid w:val="00E4147D"/>
    <w:rsid w:val="00E421D3"/>
    <w:rsid w:val="00E434CD"/>
    <w:rsid w:val="00E43C0B"/>
    <w:rsid w:val="00E45DEA"/>
    <w:rsid w:val="00E462C2"/>
    <w:rsid w:val="00E46A24"/>
    <w:rsid w:val="00E47637"/>
    <w:rsid w:val="00E47D85"/>
    <w:rsid w:val="00E5058F"/>
    <w:rsid w:val="00E51113"/>
    <w:rsid w:val="00E523EA"/>
    <w:rsid w:val="00E52837"/>
    <w:rsid w:val="00E53B67"/>
    <w:rsid w:val="00E53C4C"/>
    <w:rsid w:val="00E544A6"/>
    <w:rsid w:val="00E5551B"/>
    <w:rsid w:val="00E5641A"/>
    <w:rsid w:val="00E565C9"/>
    <w:rsid w:val="00E5770E"/>
    <w:rsid w:val="00E60793"/>
    <w:rsid w:val="00E60CFC"/>
    <w:rsid w:val="00E64456"/>
    <w:rsid w:val="00E64524"/>
    <w:rsid w:val="00E664A6"/>
    <w:rsid w:val="00E66570"/>
    <w:rsid w:val="00E66B13"/>
    <w:rsid w:val="00E674EF"/>
    <w:rsid w:val="00E705F0"/>
    <w:rsid w:val="00E70A0F"/>
    <w:rsid w:val="00E71A2C"/>
    <w:rsid w:val="00E71CAF"/>
    <w:rsid w:val="00E72702"/>
    <w:rsid w:val="00E72A65"/>
    <w:rsid w:val="00E72E9D"/>
    <w:rsid w:val="00E7470B"/>
    <w:rsid w:val="00E74EE3"/>
    <w:rsid w:val="00E75A8C"/>
    <w:rsid w:val="00E77DC5"/>
    <w:rsid w:val="00E800B9"/>
    <w:rsid w:val="00E80603"/>
    <w:rsid w:val="00E8117D"/>
    <w:rsid w:val="00E81AF6"/>
    <w:rsid w:val="00E83ECA"/>
    <w:rsid w:val="00E8528D"/>
    <w:rsid w:val="00E8552D"/>
    <w:rsid w:val="00E85622"/>
    <w:rsid w:val="00E85833"/>
    <w:rsid w:val="00E85AB8"/>
    <w:rsid w:val="00E85FA2"/>
    <w:rsid w:val="00E865F0"/>
    <w:rsid w:val="00E866A2"/>
    <w:rsid w:val="00E86A27"/>
    <w:rsid w:val="00E87A6D"/>
    <w:rsid w:val="00E9036E"/>
    <w:rsid w:val="00E904B7"/>
    <w:rsid w:val="00E90769"/>
    <w:rsid w:val="00E91099"/>
    <w:rsid w:val="00E92587"/>
    <w:rsid w:val="00E92A04"/>
    <w:rsid w:val="00E93837"/>
    <w:rsid w:val="00E9506A"/>
    <w:rsid w:val="00E959F8"/>
    <w:rsid w:val="00E9640C"/>
    <w:rsid w:val="00E96682"/>
    <w:rsid w:val="00EA1076"/>
    <w:rsid w:val="00EA12C1"/>
    <w:rsid w:val="00EA286C"/>
    <w:rsid w:val="00EA2B9F"/>
    <w:rsid w:val="00EA6F34"/>
    <w:rsid w:val="00EA73E7"/>
    <w:rsid w:val="00EB04AA"/>
    <w:rsid w:val="00EB12E8"/>
    <w:rsid w:val="00EB2BC7"/>
    <w:rsid w:val="00EB4540"/>
    <w:rsid w:val="00EB4577"/>
    <w:rsid w:val="00EB5CA6"/>
    <w:rsid w:val="00EB62F1"/>
    <w:rsid w:val="00EB6A28"/>
    <w:rsid w:val="00EB71B6"/>
    <w:rsid w:val="00EC21BA"/>
    <w:rsid w:val="00EC2656"/>
    <w:rsid w:val="00EC3A4F"/>
    <w:rsid w:val="00EC538A"/>
    <w:rsid w:val="00EC55FF"/>
    <w:rsid w:val="00EC6641"/>
    <w:rsid w:val="00EC774A"/>
    <w:rsid w:val="00EC7BBC"/>
    <w:rsid w:val="00ED0147"/>
    <w:rsid w:val="00ED02AB"/>
    <w:rsid w:val="00ED05AA"/>
    <w:rsid w:val="00ED05BE"/>
    <w:rsid w:val="00ED0BC1"/>
    <w:rsid w:val="00ED12A9"/>
    <w:rsid w:val="00ED145F"/>
    <w:rsid w:val="00ED1D4A"/>
    <w:rsid w:val="00ED299A"/>
    <w:rsid w:val="00ED2D61"/>
    <w:rsid w:val="00ED2EFA"/>
    <w:rsid w:val="00ED2F7A"/>
    <w:rsid w:val="00ED303A"/>
    <w:rsid w:val="00ED35C1"/>
    <w:rsid w:val="00ED3AA2"/>
    <w:rsid w:val="00ED4494"/>
    <w:rsid w:val="00ED4949"/>
    <w:rsid w:val="00ED4CE9"/>
    <w:rsid w:val="00ED4D84"/>
    <w:rsid w:val="00ED5EAD"/>
    <w:rsid w:val="00ED6D1B"/>
    <w:rsid w:val="00ED71E7"/>
    <w:rsid w:val="00EE0A3A"/>
    <w:rsid w:val="00EE1247"/>
    <w:rsid w:val="00EE1319"/>
    <w:rsid w:val="00EE1708"/>
    <w:rsid w:val="00EE223E"/>
    <w:rsid w:val="00EE34DC"/>
    <w:rsid w:val="00EE6B5C"/>
    <w:rsid w:val="00EE6D0C"/>
    <w:rsid w:val="00EE78F1"/>
    <w:rsid w:val="00EF059F"/>
    <w:rsid w:val="00EF13CF"/>
    <w:rsid w:val="00EF284A"/>
    <w:rsid w:val="00EF332E"/>
    <w:rsid w:val="00EF3A67"/>
    <w:rsid w:val="00EF4829"/>
    <w:rsid w:val="00EF50C4"/>
    <w:rsid w:val="00EF5CFE"/>
    <w:rsid w:val="00EF6335"/>
    <w:rsid w:val="00EF7058"/>
    <w:rsid w:val="00EF7C75"/>
    <w:rsid w:val="00F00486"/>
    <w:rsid w:val="00F010F7"/>
    <w:rsid w:val="00F01695"/>
    <w:rsid w:val="00F0173D"/>
    <w:rsid w:val="00F0196B"/>
    <w:rsid w:val="00F0347F"/>
    <w:rsid w:val="00F03938"/>
    <w:rsid w:val="00F03A32"/>
    <w:rsid w:val="00F03D69"/>
    <w:rsid w:val="00F0421F"/>
    <w:rsid w:val="00F05059"/>
    <w:rsid w:val="00F0513D"/>
    <w:rsid w:val="00F05E79"/>
    <w:rsid w:val="00F07068"/>
    <w:rsid w:val="00F071AE"/>
    <w:rsid w:val="00F07316"/>
    <w:rsid w:val="00F07572"/>
    <w:rsid w:val="00F07574"/>
    <w:rsid w:val="00F10182"/>
    <w:rsid w:val="00F105DE"/>
    <w:rsid w:val="00F11C12"/>
    <w:rsid w:val="00F128FA"/>
    <w:rsid w:val="00F143CF"/>
    <w:rsid w:val="00F160E5"/>
    <w:rsid w:val="00F16BD1"/>
    <w:rsid w:val="00F16C3A"/>
    <w:rsid w:val="00F2088C"/>
    <w:rsid w:val="00F23586"/>
    <w:rsid w:val="00F24D30"/>
    <w:rsid w:val="00F251C0"/>
    <w:rsid w:val="00F26300"/>
    <w:rsid w:val="00F26DFB"/>
    <w:rsid w:val="00F27231"/>
    <w:rsid w:val="00F27279"/>
    <w:rsid w:val="00F27E1C"/>
    <w:rsid w:val="00F304C0"/>
    <w:rsid w:val="00F30FF1"/>
    <w:rsid w:val="00F32DE6"/>
    <w:rsid w:val="00F33E7A"/>
    <w:rsid w:val="00F34232"/>
    <w:rsid w:val="00F34343"/>
    <w:rsid w:val="00F34472"/>
    <w:rsid w:val="00F34F60"/>
    <w:rsid w:val="00F35D12"/>
    <w:rsid w:val="00F364AF"/>
    <w:rsid w:val="00F366EB"/>
    <w:rsid w:val="00F36B62"/>
    <w:rsid w:val="00F405DB"/>
    <w:rsid w:val="00F416BC"/>
    <w:rsid w:val="00F4188A"/>
    <w:rsid w:val="00F41DB0"/>
    <w:rsid w:val="00F421A8"/>
    <w:rsid w:val="00F43118"/>
    <w:rsid w:val="00F43466"/>
    <w:rsid w:val="00F440B9"/>
    <w:rsid w:val="00F44184"/>
    <w:rsid w:val="00F44325"/>
    <w:rsid w:val="00F47513"/>
    <w:rsid w:val="00F479CE"/>
    <w:rsid w:val="00F479E4"/>
    <w:rsid w:val="00F5060D"/>
    <w:rsid w:val="00F517C9"/>
    <w:rsid w:val="00F51BD0"/>
    <w:rsid w:val="00F51EDD"/>
    <w:rsid w:val="00F5205B"/>
    <w:rsid w:val="00F53787"/>
    <w:rsid w:val="00F55473"/>
    <w:rsid w:val="00F55934"/>
    <w:rsid w:val="00F55977"/>
    <w:rsid w:val="00F564F8"/>
    <w:rsid w:val="00F56805"/>
    <w:rsid w:val="00F57A23"/>
    <w:rsid w:val="00F606D9"/>
    <w:rsid w:val="00F62C9C"/>
    <w:rsid w:val="00F63FFA"/>
    <w:rsid w:val="00F6545F"/>
    <w:rsid w:val="00F65475"/>
    <w:rsid w:val="00F65A64"/>
    <w:rsid w:val="00F65D81"/>
    <w:rsid w:val="00F65FD0"/>
    <w:rsid w:val="00F665F5"/>
    <w:rsid w:val="00F67BB7"/>
    <w:rsid w:val="00F70359"/>
    <w:rsid w:val="00F71EDA"/>
    <w:rsid w:val="00F72239"/>
    <w:rsid w:val="00F72601"/>
    <w:rsid w:val="00F72ABC"/>
    <w:rsid w:val="00F73EAD"/>
    <w:rsid w:val="00F743F3"/>
    <w:rsid w:val="00F74E10"/>
    <w:rsid w:val="00F75550"/>
    <w:rsid w:val="00F755C8"/>
    <w:rsid w:val="00F766CB"/>
    <w:rsid w:val="00F7696E"/>
    <w:rsid w:val="00F77D92"/>
    <w:rsid w:val="00F81353"/>
    <w:rsid w:val="00F81DD1"/>
    <w:rsid w:val="00F85182"/>
    <w:rsid w:val="00F8789D"/>
    <w:rsid w:val="00F9068B"/>
    <w:rsid w:val="00F90C25"/>
    <w:rsid w:val="00F919AB"/>
    <w:rsid w:val="00F929F6"/>
    <w:rsid w:val="00F936B0"/>
    <w:rsid w:val="00F93F95"/>
    <w:rsid w:val="00F94242"/>
    <w:rsid w:val="00F950A4"/>
    <w:rsid w:val="00F95624"/>
    <w:rsid w:val="00F9581F"/>
    <w:rsid w:val="00F975F3"/>
    <w:rsid w:val="00F97AAA"/>
    <w:rsid w:val="00F97B43"/>
    <w:rsid w:val="00FA1235"/>
    <w:rsid w:val="00FA125D"/>
    <w:rsid w:val="00FA1485"/>
    <w:rsid w:val="00FA1926"/>
    <w:rsid w:val="00FA2388"/>
    <w:rsid w:val="00FA2951"/>
    <w:rsid w:val="00FA2957"/>
    <w:rsid w:val="00FA2D0C"/>
    <w:rsid w:val="00FA3054"/>
    <w:rsid w:val="00FA3205"/>
    <w:rsid w:val="00FA3222"/>
    <w:rsid w:val="00FA3AB6"/>
    <w:rsid w:val="00FA4CB0"/>
    <w:rsid w:val="00FA50DA"/>
    <w:rsid w:val="00FA5783"/>
    <w:rsid w:val="00FA776C"/>
    <w:rsid w:val="00FB04A3"/>
    <w:rsid w:val="00FB1C22"/>
    <w:rsid w:val="00FB212C"/>
    <w:rsid w:val="00FB27B2"/>
    <w:rsid w:val="00FB3057"/>
    <w:rsid w:val="00FB31F4"/>
    <w:rsid w:val="00FB331C"/>
    <w:rsid w:val="00FB3347"/>
    <w:rsid w:val="00FB4852"/>
    <w:rsid w:val="00FB4F5A"/>
    <w:rsid w:val="00FB5416"/>
    <w:rsid w:val="00FB5596"/>
    <w:rsid w:val="00FB6257"/>
    <w:rsid w:val="00FB6FAD"/>
    <w:rsid w:val="00FB7EBF"/>
    <w:rsid w:val="00FB7EDA"/>
    <w:rsid w:val="00FC027A"/>
    <w:rsid w:val="00FC0AD2"/>
    <w:rsid w:val="00FC10E7"/>
    <w:rsid w:val="00FC1A44"/>
    <w:rsid w:val="00FC3C9D"/>
    <w:rsid w:val="00FC4131"/>
    <w:rsid w:val="00FC4C4F"/>
    <w:rsid w:val="00FC5222"/>
    <w:rsid w:val="00FC7361"/>
    <w:rsid w:val="00FD04CF"/>
    <w:rsid w:val="00FD097F"/>
    <w:rsid w:val="00FD24AA"/>
    <w:rsid w:val="00FD28B9"/>
    <w:rsid w:val="00FD2E80"/>
    <w:rsid w:val="00FD4321"/>
    <w:rsid w:val="00FD4D80"/>
    <w:rsid w:val="00FD5E1E"/>
    <w:rsid w:val="00FD6FC3"/>
    <w:rsid w:val="00FE02D6"/>
    <w:rsid w:val="00FE103D"/>
    <w:rsid w:val="00FE14E0"/>
    <w:rsid w:val="00FE1D22"/>
    <w:rsid w:val="00FE1DC0"/>
    <w:rsid w:val="00FE27F0"/>
    <w:rsid w:val="00FE48D4"/>
    <w:rsid w:val="00FE522E"/>
    <w:rsid w:val="00FE55E5"/>
    <w:rsid w:val="00FE568B"/>
    <w:rsid w:val="00FF0D68"/>
    <w:rsid w:val="00FF225C"/>
    <w:rsid w:val="00FF2870"/>
    <w:rsid w:val="00FF34D1"/>
    <w:rsid w:val="00FF3C38"/>
    <w:rsid w:val="00FF3E9C"/>
    <w:rsid w:val="00FF4E4D"/>
    <w:rsid w:val="00FF62B2"/>
    <w:rsid w:val="00FF657F"/>
    <w:rsid w:val="00FF6D2A"/>
    <w:rsid w:val="00FF72D0"/>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5EC90"/>
  <w14:defaultImageDpi w14:val="32767"/>
  <w15:chartTrackingRefBased/>
  <w15:docId w15:val="{483856A2-4C7A-4F05-9D9B-5AA7AC35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282FDA"/>
  </w:style>
  <w:style w:type="paragraph" w:styleId="Nadpis1">
    <w:name w:val="heading 1"/>
    <w:basedOn w:val="Normln"/>
    <w:next w:val="Normln"/>
    <w:link w:val="Nadpis1Char"/>
    <w:uiPriority w:val="9"/>
    <w:qFormat/>
    <w:rsid w:val="002049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7605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7605CC"/>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6B13"/>
    <w:pPr>
      <w:tabs>
        <w:tab w:val="center" w:pos="4536"/>
        <w:tab w:val="right" w:pos="9072"/>
      </w:tabs>
    </w:pPr>
  </w:style>
  <w:style w:type="character" w:customStyle="1" w:styleId="ZhlavChar">
    <w:name w:val="Záhlaví Char"/>
    <w:basedOn w:val="Standardnpsmoodstavce"/>
    <w:link w:val="Zhlav"/>
    <w:uiPriority w:val="99"/>
    <w:rsid w:val="00E66B13"/>
  </w:style>
  <w:style w:type="paragraph" w:styleId="Zpat">
    <w:name w:val="footer"/>
    <w:basedOn w:val="Normln"/>
    <w:link w:val="ZpatChar"/>
    <w:uiPriority w:val="99"/>
    <w:unhideWhenUsed/>
    <w:rsid w:val="00E66B13"/>
    <w:pPr>
      <w:tabs>
        <w:tab w:val="center" w:pos="4536"/>
        <w:tab w:val="right" w:pos="9072"/>
      </w:tabs>
    </w:pPr>
  </w:style>
  <w:style w:type="character" w:customStyle="1" w:styleId="ZpatChar">
    <w:name w:val="Zápatí Char"/>
    <w:basedOn w:val="Standardnpsmoodstavce"/>
    <w:link w:val="Zpat"/>
    <w:uiPriority w:val="99"/>
    <w:rsid w:val="00E66B13"/>
  </w:style>
  <w:style w:type="character" w:styleId="Hypertextovodkaz">
    <w:name w:val="Hyperlink"/>
    <w:basedOn w:val="Standardnpsmoodstavce"/>
    <w:uiPriority w:val="99"/>
    <w:unhideWhenUsed/>
    <w:rsid w:val="00FF225C"/>
    <w:rPr>
      <w:color w:val="0563C1" w:themeColor="hyperlink"/>
      <w:u w:val="single"/>
    </w:rPr>
  </w:style>
  <w:style w:type="character" w:styleId="Nevyeenzmnka">
    <w:name w:val="Unresolved Mention"/>
    <w:basedOn w:val="Standardnpsmoodstavce"/>
    <w:uiPriority w:val="99"/>
    <w:rsid w:val="00FF225C"/>
    <w:rPr>
      <w:color w:val="605E5C"/>
      <w:shd w:val="clear" w:color="auto" w:fill="E1DFDD"/>
    </w:rPr>
  </w:style>
  <w:style w:type="character" w:styleId="Sledovanodkaz">
    <w:name w:val="FollowedHyperlink"/>
    <w:basedOn w:val="Standardnpsmoodstavce"/>
    <w:uiPriority w:val="99"/>
    <w:semiHidden/>
    <w:unhideWhenUsed/>
    <w:rsid w:val="00FF225C"/>
    <w:rPr>
      <w:color w:val="954F72" w:themeColor="followedHyperlink"/>
      <w:u w:val="single"/>
    </w:rPr>
  </w:style>
  <w:style w:type="character" w:styleId="slostrnky">
    <w:name w:val="page number"/>
    <w:basedOn w:val="Standardnpsmoodstavce"/>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ln"/>
    <w:qFormat/>
    <w:rsid w:val="005422EC"/>
    <w:pPr>
      <w:spacing w:line="240" w:lineRule="exact"/>
    </w:pPr>
    <w:rPr>
      <w:rFonts w:ascii="Arial" w:hAnsi="Arial" w:cs="Arial"/>
      <w:b/>
      <w:bCs/>
      <w:sz w:val="20"/>
      <w:szCs w:val="20"/>
    </w:rPr>
  </w:style>
  <w:style w:type="paragraph" w:customStyle="1" w:styleId="Currenttext">
    <w:name w:val="Current text"/>
    <w:basedOn w:val="Normln"/>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character" w:customStyle="1" w:styleId="Nadpis1Char">
    <w:name w:val="Nadpis 1 Char"/>
    <w:basedOn w:val="Standardnpsmoodstavce"/>
    <w:link w:val="Nadpis1"/>
    <w:uiPriority w:val="9"/>
    <w:rsid w:val="0020492E"/>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20492E"/>
    <w:pPr>
      <w:spacing w:line="259" w:lineRule="auto"/>
      <w:outlineLvl w:val="9"/>
    </w:pPr>
    <w:rPr>
      <w:lang w:eastAsia="fr-FR"/>
    </w:rPr>
  </w:style>
  <w:style w:type="paragraph" w:styleId="Obsah2">
    <w:name w:val="toc 2"/>
    <w:basedOn w:val="Normln"/>
    <w:next w:val="Normln"/>
    <w:autoRedefine/>
    <w:uiPriority w:val="39"/>
    <w:unhideWhenUsed/>
    <w:rsid w:val="00FF0D68"/>
    <w:pPr>
      <w:tabs>
        <w:tab w:val="right" w:leader="dot" w:pos="9849"/>
      </w:tabs>
      <w:spacing w:after="100" w:line="259" w:lineRule="auto"/>
    </w:pPr>
    <w:rPr>
      <w:rFonts w:eastAsiaTheme="minorEastAsia" w:cs="Times New Roman"/>
      <w:noProof/>
      <w:sz w:val="22"/>
      <w:szCs w:val="22"/>
      <w:lang w:val="en-US" w:eastAsia="fr-FR"/>
    </w:rPr>
  </w:style>
  <w:style w:type="paragraph" w:styleId="Obsah1">
    <w:name w:val="toc 1"/>
    <w:basedOn w:val="Normln"/>
    <w:next w:val="Normln"/>
    <w:autoRedefine/>
    <w:uiPriority w:val="39"/>
    <w:unhideWhenUsed/>
    <w:rsid w:val="00FF0D68"/>
    <w:pPr>
      <w:tabs>
        <w:tab w:val="right" w:leader="dot" w:pos="9849"/>
      </w:tabs>
      <w:spacing w:after="100" w:line="259" w:lineRule="auto"/>
    </w:pPr>
    <w:rPr>
      <w:rFonts w:eastAsiaTheme="minorEastAsia" w:cstheme="minorHAnsi"/>
      <w:b/>
      <w:bCs/>
      <w:noProof/>
      <w:sz w:val="22"/>
      <w:szCs w:val="22"/>
      <w:lang w:eastAsia="fr-FR"/>
    </w:rPr>
  </w:style>
  <w:style w:type="paragraph" w:styleId="Obsah3">
    <w:name w:val="toc 3"/>
    <w:basedOn w:val="Normln"/>
    <w:next w:val="Normln"/>
    <w:autoRedefine/>
    <w:uiPriority w:val="39"/>
    <w:unhideWhenUsed/>
    <w:rsid w:val="008D4006"/>
    <w:pPr>
      <w:spacing w:after="100" w:line="259" w:lineRule="auto"/>
    </w:pPr>
    <w:rPr>
      <w:rFonts w:eastAsiaTheme="minorEastAsia" w:cstheme="minorHAnsi"/>
      <w:sz w:val="22"/>
      <w:szCs w:val="22"/>
      <w:lang w:eastAsia="fr-FR"/>
    </w:rPr>
  </w:style>
  <w:style w:type="paragraph" w:styleId="Odstavecseseznamem">
    <w:name w:val="List Paragraph"/>
    <w:aliases w:val="Par. de liste,FooterText,Bullet List,List Paragraph1,numbered,Paragraphe de liste1,Bulletr List Paragraph,列出段落,列出段落1,List Paragraph2,List Paragraph21,Parágrafo da Lista1,Párrafo de lista1,Listeafsnit1,リスト段落1,????,????1,פיסקת רשימה,?"/>
    <w:basedOn w:val="Normln"/>
    <w:link w:val="OdstavecseseznamemChar"/>
    <w:uiPriority w:val="34"/>
    <w:qFormat/>
    <w:rsid w:val="007476C8"/>
    <w:pPr>
      <w:spacing w:after="160" w:line="259" w:lineRule="auto"/>
      <w:ind w:left="720"/>
      <w:contextualSpacing/>
    </w:pPr>
    <w:rPr>
      <w:sz w:val="22"/>
      <w:szCs w:val="22"/>
    </w:rPr>
  </w:style>
  <w:style w:type="character" w:styleId="Odkaznakoment">
    <w:name w:val="annotation reference"/>
    <w:basedOn w:val="Standardnpsmoodstavce"/>
    <w:uiPriority w:val="99"/>
    <w:semiHidden/>
    <w:unhideWhenUsed/>
    <w:rsid w:val="009B69BD"/>
    <w:rPr>
      <w:sz w:val="16"/>
      <w:szCs w:val="16"/>
    </w:rPr>
  </w:style>
  <w:style w:type="paragraph" w:styleId="Textkomente">
    <w:name w:val="annotation text"/>
    <w:basedOn w:val="Normln"/>
    <w:link w:val="TextkomenteChar"/>
    <w:uiPriority w:val="99"/>
    <w:unhideWhenUsed/>
    <w:rsid w:val="009B69BD"/>
    <w:rPr>
      <w:sz w:val="20"/>
      <w:szCs w:val="20"/>
    </w:rPr>
  </w:style>
  <w:style w:type="character" w:customStyle="1" w:styleId="TextkomenteChar">
    <w:name w:val="Text komentáře Char"/>
    <w:basedOn w:val="Standardnpsmoodstavce"/>
    <w:link w:val="Textkomente"/>
    <w:uiPriority w:val="99"/>
    <w:rsid w:val="009B69BD"/>
    <w:rPr>
      <w:sz w:val="20"/>
      <w:szCs w:val="20"/>
    </w:rPr>
  </w:style>
  <w:style w:type="paragraph" w:styleId="Pedmtkomente">
    <w:name w:val="annotation subject"/>
    <w:basedOn w:val="Textkomente"/>
    <w:next w:val="Textkomente"/>
    <w:link w:val="PedmtkomenteChar"/>
    <w:uiPriority w:val="99"/>
    <w:semiHidden/>
    <w:unhideWhenUsed/>
    <w:rsid w:val="009B69BD"/>
    <w:rPr>
      <w:b/>
      <w:bCs/>
    </w:rPr>
  </w:style>
  <w:style w:type="character" w:customStyle="1" w:styleId="PedmtkomenteChar">
    <w:name w:val="Předmět komentáře Char"/>
    <w:basedOn w:val="TextkomenteChar"/>
    <w:link w:val="Pedmtkomente"/>
    <w:uiPriority w:val="99"/>
    <w:semiHidden/>
    <w:rsid w:val="009B69BD"/>
    <w:rPr>
      <w:b/>
      <w:bCs/>
      <w:sz w:val="20"/>
      <w:szCs w:val="20"/>
    </w:rPr>
  </w:style>
  <w:style w:type="character" w:customStyle="1" w:styleId="normaltextrun">
    <w:name w:val="normaltextrun"/>
    <w:basedOn w:val="Standardnpsmoodstavce"/>
    <w:rsid w:val="000D5288"/>
  </w:style>
  <w:style w:type="character" w:customStyle="1" w:styleId="eop">
    <w:name w:val="eop"/>
    <w:basedOn w:val="Standardnpsmoodstavce"/>
    <w:rsid w:val="000D5288"/>
  </w:style>
  <w:style w:type="paragraph" w:styleId="Revize">
    <w:name w:val="Revision"/>
    <w:hidden/>
    <w:uiPriority w:val="99"/>
    <w:semiHidden/>
    <w:rsid w:val="00432913"/>
  </w:style>
  <w:style w:type="paragraph" w:styleId="Normlnweb">
    <w:name w:val="Normal (Web)"/>
    <w:basedOn w:val="Normln"/>
    <w:uiPriority w:val="99"/>
    <w:semiHidden/>
    <w:unhideWhenUsed/>
    <w:rsid w:val="00064144"/>
    <w:pPr>
      <w:spacing w:before="100" w:beforeAutospacing="1" w:after="100" w:afterAutospacing="1"/>
    </w:pPr>
    <w:rPr>
      <w:rFonts w:ascii="Calibri" w:eastAsiaTheme="minorHAnsi" w:hAnsi="Calibri" w:cs="Calibri"/>
      <w:sz w:val="22"/>
      <w:szCs w:val="22"/>
      <w:lang w:eastAsia="fr-FR"/>
    </w:rPr>
  </w:style>
  <w:style w:type="character" w:customStyle="1" w:styleId="cf01">
    <w:name w:val="cf01"/>
    <w:basedOn w:val="Standardnpsmoodstavce"/>
    <w:rsid w:val="00D5705D"/>
    <w:rPr>
      <w:rFonts w:ascii="Segoe UI" w:hAnsi="Segoe UI" w:cs="Segoe UI" w:hint="default"/>
      <w:color w:val="262626"/>
      <w:sz w:val="21"/>
      <w:szCs w:val="21"/>
    </w:rPr>
  </w:style>
  <w:style w:type="paragraph" w:customStyle="1" w:styleId="Title1">
    <w:name w:val="Title1"/>
    <w:basedOn w:val="Sous-titre1"/>
    <w:qFormat/>
    <w:rsid w:val="002E2CA4"/>
    <w:pPr>
      <w:pBdr>
        <w:top w:val="single" w:sz="4" w:space="1" w:color="auto"/>
        <w:left w:val="single" w:sz="4" w:space="4" w:color="auto"/>
        <w:bottom w:val="single" w:sz="4" w:space="1" w:color="auto"/>
        <w:right w:val="single" w:sz="4" w:space="4" w:color="auto"/>
      </w:pBdr>
      <w:jc w:val="center"/>
    </w:pPr>
    <w:rPr>
      <w:rFonts w:asciiTheme="minorHAnsi" w:hAnsiTheme="minorHAnsi" w:cstheme="minorHAnsi"/>
      <w:b/>
      <w:bCs/>
      <w:i/>
      <w:iCs/>
      <w:sz w:val="40"/>
      <w:szCs w:val="40"/>
    </w:rPr>
  </w:style>
  <w:style w:type="paragraph" w:customStyle="1" w:styleId="Title2">
    <w:name w:val="Title2"/>
    <w:basedOn w:val="Normln"/>
    <w:autoRedefine/>
    <w:qFormat/>
    <w:rsid w:val="004D4A1D"/>
    <w:rPr>
      <w:b/>
      <w:bCs/>
      <w:noProof/>
    </w:rPr>
  </w:style>
  <w:style w:type="character" w:customStyle="1" w:styleId="Nadpis2Char">
    <w:name w:val="Nadpis 2 Char"/>
    <w:basedOn w:val="Standardnpsmoodstavce"/>
    <w:link w:val="Nadpis2"/>
    <w:uiPriority w:val="9"/>
    <w:semiHidden/>
    <w:rsid w:val="007605C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7605CC"/>
    <w:rPr>
      <w:rFonts w:asciiTheme="majorHAnsi" w:eastAsiaTheme="majorEastAsia" w:hAnsiTheme="majorHAnsi" w:cstheme="majorBidi"/>
      <w:color w:val="1F3763" w:themeColor="accent1" w:themeShade="7F"/>
    </w:rPr>
  </w:style>
  <w:style w:type="paragraph" w:customStyle="1" w:styleId="Title3">
    <w:name w:val="Title3"/>
    <w:basedOn w:val="Normln"/>
    <w:autoRedefine/>
    <w:qFormat/>
    <w:rsid w:val="00405816"/>
    <w:rPr>
      <w:b/>
      <w:bCs/>
      <w:color w:val="000000" w:themeColor="text1"/>
    </w:rPr>
  </w:style>
  <w:style w:type="character" w:customStyle="1" w:styleId="OdstavecseseznamemChar">
    <w:name w:val="Odstavec se seznamem Char"/>
    <w:aliases w:val="Par. de liste Char,FooterText Char,Bullet List Char,List Paragraph1 Char,numbered Char,Paragraphe de liste1 Char,Bulletr List Paragraph Char,列出段落 Char,列出段落1 Char,List Paragraph2 Char,List Paragraph21 Char,Párrafo de lista1 Char"/>
    <w:basedOn w:val="Standardnpsmoodstavce"/>
    <w:link w:val="Odstavecseseznamem"/>
    <w:uiPriority w:val="34"/>
    <w:locked/>
    <w:rsid w:val="00880761"/>
    <w:rPr>
      <w:sz w:val="22"/>
      <w:szCs w:val="22"/>
    </w:rPr>
  </w:style>
  <w:style w:type="character" w:customStyle="1" w:styleId="ui-provider">
    <w:name w:val="ui-provider"/>
    <w:basedOn w:val="Standardnpsmoodstavce"/>
    <w:rsid w:val="00DF5DF6"/>
  </w:style>
  <w:style w:type="character" w:styleId="Zstupntext">
    <w:name w:val="Placeholder Text"/>
    <w:basedOn w:val="Standardnpsmoodstavce"/>
    <w:uiPriority w:val="99"/>
    <w:semiHidden/>
    <w:rsid w:val="00223F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759">
      <w:bodyDiv w:val="1"/>
      <w:marLeft w:val="0"/>
      <w:marRight w:val="0"/>
      <w:marTop w:val="0"/>
      <w:marBottom w:val="0"/>
      <w:divBdr>
        <w:top w:val="none" w:sz="0" w:space="0" w:color="auto"/>
        <w:left w:val="none" w:sz="0" w:space="0" w:color="auto"/>
        <w:bottom w:val="none" w:sz="0" w:space="0" w:color="auto"/>
        <w:right w:val="none" w:sz="0" w:space="0" w:color="auto"/>
      </w:divBdr>
    </w:div>
    <w:div w:id="58984933">
      <w:bodyDiv w:val="1"/>
      <w:marLeft w:val="0"/>
      <w:marRight w:val="0"/>
      <w:marTop w:val="0"/>
      <w:marBottom w:val="0"/>
      <w:divBdr>
        <w:top w:val="none" w:sz="0" w:space="0" w:color="auto"/>
        <w:left w:val="none" w:sz="0" w:space="0" w:color="auto"/>
        <w:bottom w:val="none" w:sz="0" w:space="0" w:color="auto"/>
        <w:right w:val="none" w:sz="0" w:space="0" w:color="auto"/>
      </w:divBdr>
    </w:div>
    <w:div w:id="160241497">
      <w:bodyDiv w:val="1"/>
      <w:marLeft w:val="0"/>
      <w:marRight w:val="0"/>
      <w:marTop w:val="0"/>
      <w:marBottom w:val="0"/>
      <w:divBdr>
        <w:top w:val="none" w:sz="0" w:space="0" w:color="auto"/>
        <w:left w:val="none" w:sz="0" w:space="0" w:color="auto"/>
        <w:bottom w:val="none" w:sz="0" w:space="0" w:color="auto"/>
        <w:right w:val="none" w:sz="0" w:space="0" w:color="auto"/>
      </w:divBdr>
    </w:div>
    <w:div w:id="161285762">
      <w:bodyDiv w:val="1"/>
      <w:marLeft w:val="0"/>
      <w:marRight w:val="0"/>
      <w:marTop w:val="0"/>
      <w:marBottom w:val="0"/>
      <w:divBdr>
        <w:top w:val="none" w:sz="0" w:space="0" w:color="auto"/>
        <w:left w:val="none" w:sz="0" w:space="0" w:color="auto"/>
        <w:bottom w:val="none" w:sz="0" w:space="0" w:color="auto"/>
        <w:right w:val="none" w:sz="0" w:space="0" w:color="auto"/>
      </w:divBdr>
    </w:div>
    <w:div w:id="271283232">
      <w:bodyDiv w:val="1"/>
      <w:marLeft w:val="0"/>
      <w:marRight w:val="0"/>
      <w:marTop w:val="0"/>
      <w:marBottom w:val="0"/>
      <w:divBdr>
        <w:top w:val="none" w:sz="0" w:space="0" w:color="auto"/>
        <w:left w:val="none" w:sz="0" w:space="0" w:color="auto"/>
        <w:bottom w:val="none" w:sz="0" w:space="0" w:color="auto"/>
        <w:right w:val="none" w:sz="0" w:space="0" w:color="auto"/>
      </w:divBdr>
    </w:div>
    <w:div w:id="294917057">
      <w:bodyDiv w:val="1"/>
      <w:marLeft w:val="0"/>
      <w:marRight w:val="0"/>
      <w:marTop w:val="0"/>
      <w:marBottom w:val="0"/>
      <w:divBdr>
        <w:top w:val="none" w:sz="0" w:space="0" w:color="auto"/>
        <w:left w:val="none" w:sz="0" w:space="0" w:color="auto"/>
        <w:bottom w:val="none" w:sz="0" w:space="0" w:color="auto"/>
        <w:right w:val="none" w:sz="0" w:space="0" w:color="auto"/>
      </w:divBdr>
    </w:div>
    <w:div w:id="301616202">
      <w:bodyDiv w:val="1"/>
      <w:marLeft w:val="0"/>
      <w:marRight w:val="0"/>
      <w:marTop w:val="0"/>
      <w:marBottom w:val="0"/>
      <w:divBdr>
        <w:top w:val="none" w:sz="0" w:space="0" w:color="auto"/>
        <w:left w:val="none" w:sz="0" w:space="0" w:color="auto"/>
        <w:bottom w:val="none" w:sz="0" w:space="0" w:color="auto"/>
        <w:right w:val="none" w:sz="0" w:space="0" w:color="auto"/>
      </w:divBdr>
    </w:div>
    <w:div w:id="403260706">
      <w:bodyDiv w:val="1"/>
      <w:marLeft w:val="0"/>
      <w:marRight w:val="0"/>
      <w:marTop w:val="0"/>
      <w:marBottom w:val="0"/>
      <w:divBdr>
        <w:top w:val="none" w:sz="0" w:space="0" w:color="auto"/>
        <w:left w:val="none" w:sz="0" w:space="0" w:color="auto"/>
        <w:bottom w:val="none" w:sz="0" w:space="0" w:color="auto"/>
        <w:right w:val="none" w:sz="0" w:space="0" w:color="auto"/>
      </w:divBdr>
    </w:div>
    <w:div w:id="413204835">
      <w:bodyDiv w:val="1"/>
      <w:marLeft w:val="0"/>
      <w:marRight w:val="0"/>
      <w:marTop w:val="0"/>
      <w:marBottom w:val="0"/>
      <w:divBdr>
        <w:top w:val="none" w:sz="0" w:space="0" w:color="auto"/>
        <w:left w:val="none" w:sz="0" w:space="0" w:color="auto"/>
        <w:bottom w:val="none" w:sz="0" w:space="0" w:color="auto"/>
        <w:right w:val="none" w:sz="0" w:space="0" w:color="auto"/>
      </w:divBdr>
    </w:div>
    <w:div w:id="488519766">
      <w:bodyDiv w:val="1"/>
      <w:marLeft w:val="0"/>
      <w:marRight w:val="0"/>
      <w:marTop w:val="0"/>
      <w:marBottom w:val="0"/>
      <w:divBdr>
        <w:top w:val="none" w:sz="0" w:space="0" w:color="auto"/>
        <w:left w:val="none" w:sz="0" w:space="0" w:color="auto"/>
        <w:bottom w:val="none" w:sz="0" w:space="0" w:color="auto"/>
        <w:right w:val="none" w:sz="0" w:space="0" w:color="auto"/>
      </w:divBdr>
    </w:div>
    <w:div w:id="492456075">
      <w:bodyDiv w:val="1"/>
      <w:marLeft w:val="0"/>
      <w:marRight w:val="0"/>
      <w:marTop w:val="0"/>
      <w:marBottom w:val="0"/>
      <w:divBdr>
        <w:top w:val="none" w:sz="0" w:space="0" w:color="auto"/>
        <w:left w:val="none" w:sz="0" w:space="0" w:color="auto"/>
        <w:bottom w:val="none" w:sz="0" w:space="0" w:color="auto"/>
        <w:right w:val="none" w:sz="0" w:space="0" w:color="auto"/>
      </w:divBdr>
    </w:div>
    <w:div w:id="493298199">
      <w:bodyDiv w:val="1"/>
      <w:marLeft w:val="0"/>
      <w:marRight w:val="0"/>
      <w:marTop w:val="0"/>
      <w:marBottom w:val="0"/>
      <w:divBdr>
        <w:top w:val="none" w:sz="0" w:space="0" w:color="auto"/>
        <w:left w:val="none" w:sz="0" w:space="0" w:color="auto"/>
        <w:bottom w:val="none" w:sz="0" w:space="0" w:color="auto"/>
        <w:right w:val="none" w:sz="0" w:space="0" w:color="auto"/>
      </w:divBdr>
    </w:div>
    <w:div w:id="583494990">
      <w:bodyDiv w:val="1"/>
      <w:marLeft w:val="0"/>
      <w:marRight w:val="0"/>
      <w:marTop w:val="0"/>
      <w:marBottom w:val="0"/>
      <w:divBdr>
        <w:top w:val="none" w:sz="0" w:space="0" w:color="auto"/>
        <w:left w:val="none" w:sz="0" w:space="0" w:color="auto"/>
        <w:bottom w:val="none" w:sz="0" w:space="0" w:color="auto"/>
        <w:right w:val="none" w:sz="0" w:space="0" w:color="auto"/>
      </w:divBdr>
    </w:div>
    <w:div w:id="585922130">
      <w:bodyDiv w:val="1"/>
      <w:marLeft w:val="0"/>
      <w:marRight w:val="0"/>
      <w:marTop w:val="0"/>
      <w:marBottom w:val="0"/>
      <w:divBdr>
        <w:top w:val="none" w:sz="0" w:space="0" w:color="auto"/>
        <w:left w:val="none" w:sz="0" w:space="0" w:color="auto"/>
        <w:bottom w:val="none" w:sz="0" w:space="0" w:color="auto"/>
        <w:right w:val="none" w:sz="0" w:space="0" w:color="auto"/>
      </w:divBdr>
    </w:div>
    <w:div w:id="620189674">
      <w:bodyDiv w:val="1"/>
      <w:marLeft w:val="0"/>
      <w:marRight w:val="0"/>
      <w:marTop w:val="0"/>
      <w:marBottom w:val="0"/>
      <w:divBdr>
        <w:top w:val="none" w:sz="0" w:space="0" w:color="auto"/>
        <w:left w:val="none" w:sz="0" w:space="0" w:color="auto"/>
        <w:bottom w:val="none" w:sz="0" w:space="0" w:color="auto"/>
        <w:right w:val="none" w:sz="0" w:space="0" w:color="auto"/>
      </w:divBdr>
    </w:div>
    <w:div w:id="728502665">
      <w:bodyDiv w:val="1"/>
      <w:marLeft w:val="0"/>
      <w:marRight w:val="0"/>
      <w:marTop w:val="0"/>
      <w:marBottom w:val="0"/>
      <w:divBdr>
        <w:top w:val="none" w:sz="0" w:space="0" w:color="auto"/>
        <w:left w:val="none" w:sz="0" w:space="0" w:color="auto"/>
        <w:bottom w:val="none" w:sz="0" w:space="0" w:color="auto"/>
        <w:right w:val="none" w:sz="0" w:space="0" w:color="auto"/>
      </w:divBdr>
    </w:div>
    <w:div w:id="728576159">
      <w:bodyDiv w:val="1"/>
      <w:marLeft w:val="0"/>
      <w:marRight w:val="0"/>
      <w:marTop w:val="0"/>
      <w:marBottom w:val="0"/>
      <w:divBdr>
        <w:top w:val="none" w:sz="0" w:space="0" w:color="auto"/>
        <w:left w:val="none" w:sz="0" w:space="0" w:color="auto"/>
        <w:bottom w:val="none" w:sz="0" w:space="0" w:color="auto"/>
        <w:right w:val="none" w:sz="0" w:space="0" w:color="auto"/>
      </w:divBdr>
    </w:div>
    <w:div w:id="796072898">
      <w:bodyDiv w:val="1"/>
      <w:marLeft w:val="0"/>
      <w:marRight w:val="0"/>
      <w:marTop w:val="0"/>
      <w:marBottom w:val="0"/>
      <w:divBdr>
        <w:top w:val="none" w:sz="0" w:space="0" w:color="auto"/>
        <w:left w:val="none" w:sz="0" w:space="0" w:color="auto"/>
        <w:bottom w:val="none" w:sz="0" w:space="0" w:color="auto"/>
        <w:right w:val="none" w:sz="0" w:space="0" w:color="auto"/>
      </w:divBdr>
    </w:div>
    <w:div w:id="898976870">
      <w:bodyDiv w:val="1"/>
      <w:marLeft w:val="0"/>
      <w:marRight w:val="0"/>
      <w:marTop w:val="0"/>
      <w:marBottom w:val="0"/>
      <w:divBdr>
        <w:top w:val="none" w:sz="0" w:space="0" w:color="auto"/>
        <w:left w:val="none" w:sz="0" w:space="0" w:color="auto"/>
        <w:bottom w:val="none" w:sz="0" w:space="0" w:color="auto"/>
        <w:right w:val="none" w:sz="0" w:space="0" w:color="auto"/>
      </w:divBdr>
    </w:div>
    <w:div w:id="908229856">
      <w:bodyDiv w:val="1"/>
      <w:marLeft w:val="0"/>
      <w:marRight w:val="0"/>
      <w:marTop w:val="0"/>
      <w:marBottom w:val="0"/>
      <w:divBdr>
        <w:top w:val="none" w:sz="0" w:space="0" w:color="auto"/>
        <w:left w:val="none" w:sz="0" w:space="0" w:color="auto"/>
        <w:bottom w:val="none" w:sz="0" w:space="0" w:color="auto"/>
        <w:right w:val="none" w:sz="0" w:space="0" w:color="auto"/>
      </w:divBdr>
    </w:div>
    <w:div w:id="948203258">
      <w:bodyDiv w:val="1"/>
      <w:marLeft w:val="0"/>
      <w:marRight w:val="0"/>
      <w:marTop w:val="0"/>
      <w:marBottom w:val="0"/>
      <w:divBdr>
        <w:top w:val="none" w:sz="0" w:space="0" w:color="auto"/>
        <w:left w:val="none" w:sz="0" w:space="0" w:color="auto"/>
        <w:bottom w:val="none" w:sz="0" w:space="0" w:color="auto"/>
        <w:right w:val="none" w:sz="0" w:space="0" w:color="auto"/>
      </w:divBdr>
    </w:div>
    <w:div w:id="952394615">
      <w:bodyDiv w:val="1"/>
      <w:marLeft w:val="0"/>
      <w:marRight w:val="0"/>
      <w:marTop w:val="0"/>
      <w:marBottom w:val="0"/>
      <w:divBdr>
        <w:top w:val="none" w:sz="0" w:space="0" w:color="auto"/>
        <w:left w:val="none" w:sz="0" w:space="0" w:color="auto"/>
        <w:bottom w:val="none" w:sz="0" w:space="0" w:color="auto"/>
        <w:right w:val="none" w:sz="0" w:space="0" w:color="auto"/>
      </w:divBdr>
    </w:div>
    <w:div w:id="981693725">
      <w:bodyDiv w:val="1"/>
      <w:marLeft w:val="0"/>
      <w:marRight w:val="0"/>
      <w:marTop w:val="0"/>
      <w:marBottom w:val="0"/>
      <w:divBdr>
        <w:top w:val="none" w:sz="0" w:space="0" w:color="auto"/>
        <w:left w:val="none" w:sz="0" w:space="0" w:color="auto"/>
        <w:bottom w:val="none" w:sz="0" w:space="0" w:color="auto"/>
        <w:right w:val="none" w:sz="0" w:space="0" w:color="auto"/>
      </w:divBdr>
    </w:div>
    <w:div w:id="1002777343">
      <w:bodyDiv w:val="1"/>
      <w:marLeft w:val="0"/>
      <w:marRight w:val="0"/>
      <w:marTop w:val="0"/>
      <w:marBottom w:val="0"/>
      <w:divBdr>
        <w:top w:val="none" w:sz="0" w:space="0" w:color="auto"/>
        <w:left w:val="none" w:sz="0" w:space="0" w:color="auto"/>
        <w:bottom w:val="none" w:sz="0" w:space="0" w:color="auto"/>
        <w:right w:val="none" w:sz="0" w:space="0" w:color="auto"/>
      </w:divBdr>
    </w:div>
    <w:div w:id="1005089850">
      <w:bodyDiv w:val="1"/>
      <w:marLeft w:val="0"/>
      <w:marRight w:val="0"/>
      <w:marTop w:val="0"/>
      <w:marBottom w:val="0"/>
      <w:divBdr>
        <w:top w:val="none" w:sz="0" w:space="0" w:color="auto"/>
        <w:left w:val="none" w:sz="0" w:space="0" w:color="auto"/>
        <w:bottom w:val="none" w:sz="0" w:space="0" w:color="auto"/>
        <w:right w:val="none" w:sz="0" w:space="0" w:color="auto"/>
      </w:divBdr>
    </w:div>
    <w:div w:id="1007516569">
      <w:bodyDiv w:val="1"/>
      <w:marLeft w:val="0"/>
      <w:marRight w:val="0"/>
      <w:marTop w:val="0"/>
      <w:marBottom w:val="0"/>
      <w:divBdr>
        <w:top w:val="none" w:sz="0" w:space="0" w:color="auto"/>
        <w:left w:val="none" w:sz="0" w:space="0" w:color="auto"/>
        <w:bottom w:val="none" w:sz="0" w:space="0" w:color="auto"/>
        <w:right w:val="none" w:sz="0" w:space="0" w:color="auto"/>
      </w:divBdr>
    </w:div>
    <w:div w:id="1177034041">
      <w:bodyDiv w:val="1"/>
      <w:marLeft w:val="0"/>
      <w:marRight w:val="0"/>
      <w:marTop w:val="0"/>
      <w:marBottom w:val="0"/>
      <w:divBdr>
        <w:top w:val="none" w:sz="0" w:space="0" w:color="auto"/>
        <w:left w:val="none" w:sz="0" w:space="0" w:color="auto"/>
        <w:bottom w:val="none" w:sz="0" w:space="0" w:color="auto"/>
        <w:right w:val="none" w:sz="0" w:space="0" w:color="auto"/>
      </w:divBdr>
    </w:div>
    <w:div w:id="1180437355">
      <w:bodyDiv w:val="1"/>
      <w:marLeft w:val="0"/>
      <w:marRight w:val="0"/>
      <w:marTop w:val="0"/>
      <w:marBottom w:val="0"/>
      <w:divBdr>
        <w:top w:val="none" w:sz="0" w:space="0" w:color="auto"/>
        <w:left w:val="none" w:sz="0" w:space="0" w:color="auto"/>
        <w:bottom w:val="none" w:sz="0" w:space="0" w:color="auto"/>
        <w:right w:val="none" w:sz="0" w:space="0" w:color="auto"/>
      </w:divBdr>
    </w:div>
    <w:div w:id="1193348023">
      <w:bodyDiv w:val="1"/>
      <w:marLeft w:val="0"/>
      <w:marRight w:val="0"/>
      <w:marTop w:val="0"/>
      <w:marBottom w:val="0"/>
      <w:divBdr>
        <w:top w:val="none" w:sz="0" w:space="0" w:color="auto"/>
        <w:left w:val="none" w:sz="0" w:space="0" w:color="auto"/>
        <w:bottom w:val="none" w:sz="0" w:space="0" w:color="auto"/>
        <w:right w:val="none" w:sz="0" w:space="0" w:color="auto"/>
      </w:divBdr>
    </w:div>
    <w:div w:id="1196120549">
      <w:bodyDiv w:val="1"/>
      <w:marLeft w:val="0"/>
      <w:marRight w:val="0"/>
      <w:marTop w:val="0"/>
      <w:marBottom w:val="0"/>
      <w:divBdr>
        <w:top w:val="none" w:sz="0" w:space="0" w:color="auto"/>
        <w:left w:val="none" w:sz="0" w:space="0" w:color="auto"/>
        <w:bottom w:val="none" w:sz="0" w:space="0" w:color="auto"/>
        <w:right w:val="none" w:sz="0" w:space="0" w:color="auto"/>
      </w:divBdr>
    </w:div>
    <w:div w:id="1223325046">
      <w:bodyDiv w:val="1"/>
      <w:marLeft w:val="0"/>
      <w:marRight w:val="0"/>
      <w:marTop w:val="0"/>
      <w:marBottom w:val="0"/>
      <w:divBdr>
        <w:top w:val="none" w:sz="0" w:space="0" w:color="auto"/>
        <w:left w:val="none" w:sz="0" w:space="0" w:color="auto"/>
        <w:bottom w:val="none" w:sz="0" w:space="0" w:color="auto"/>
        <w:right w:val="none" w:sz="0" w:space="0" w:color="auto"/>
      </w:divBdr>
    </w:div>
    <w:div w:id="1263491877">
      <w:bodyDiv w:val="1"/>
      <w:marLeft w:val="0"/>
      <w:marRight w:val="0"/>
      <w:marTop w:val="0"/>
      <w:marBottom w:val="0"/>
      <w:divBdr>
        <w:top w:val="none" w:sz="0" w:space="0" w:color="auto"/>
        <w:left w:val="none" w:sz="0" w:space="0" w:color="auto"/>
        <w:bottom w:val="none" w:sz="0" w:space="0" w:color="auto"/>
        <w:right w:val="none" w:sz="0" w:space="0" w:color="auto"/>
      </w:divBdr>
    </w:div>
    <w:div w:id="1273515740">
      <w:bodyDiv w:val="1"/>
      <w:marLeft w:val="0"/>
      <w:marRight w:val="0"/>
      <w:marTop w:val="0"/>
      <w:marBottom w:val="0"/>
      <w:divBdr>
        <w:top w:val="none" w:sz="0" w:space="0" w:color="auto"/>
        <w:left w:val="none" w:sz="0" w:space="0" w:color="auto"/>
        <w:bottom w:val="none" w:sz="0" w:space="0" w:color="auto"/>
        <w:right w:val="none" w:sz="0" w:space="0" w:color="auto"/>
      </w:divBdr>
    </w:div>
    <w:div w:id="1302661418">
      <w:bodyDiv w:val="1"/>
      <w:marLeft w:val="0"/>
      <w:marRight w:val="0"/>
      <w:marTop w:val="0"/>
      <w:marBottom w:val="0"/>
      <w:divBdr>
        <w:top w:val="none" w:sz="0" w:space="0" w:color="auto"/>
        <w:left w:val="none" w:sz="0" w:space="0" w:color="auto"/>
        <w:bottom w:val="none" w:sz="0" w:space="0" w:color="auto"/>
        <w:right w:val="none" w:sz="0" w:space="0" w:color="auto"/>
      </w:divBdr>
    </w:div>
    <w:div w:id="1320111452">
      <w:bodyDiv w:val="1"/>
      <w:marLeft w:val="0"/>
      <w:marRight w:val="0"/>
      <w:marTop w:val="0"/>
      <w:marBottom w:val="0"/>
      <w:divBdr>
        <w:top w:val="none" w:sz="0" w:space="0" w:color="auto"/>
        <w:left w:val="none" w:sz="0" w:space="0" w:color="auto"/>
        <w:bottom w:val="none" w:sz="0" w:space="0" w:color="auto"/>
        <w:right w:val="none" w:sz="0" w:space="0" w:color="auto"/>
      </w:divBdr>
    </w:div>
    <w:div w:id="1321035466">
      <w:bodyDiv w:val="1"/>
      <w:marLeft w:val="0"/>
      <w:marRight w:val="0"/>
      <w:marTop w:val="0"/>
      <w:marBottom w:val="0"/>
      <w:divBdr>
        <w:top w:val="none" w:sz="0" w:space="0" w:color="auto"/>
        <w:left w:val="none" w:sz="0" w:space="0" w:color="auto"/>
        <w:bottom w:val="none" w:sz="0" w:space="0" w:color="auto"/>
        <w:right w:val="none" w:sz="0" w:space="0" w:color="auto"/>
      </w:divBdr>
    </w:div>
    <w:div w:id="1345131363">
      <w:bodyDiv w:val="1"/>
      <w:marLeft w:val="0"/>
      <w:marRight w:val="0"/>
      <w:marTop w:val="0"/>
      <w:marBottom w:val="0"/>
      <w:divBdr>
        <w:top w:val="none" w:sz="0" w:space="0" w:color="auto"/>
        <w:left w:val="none" w:sz="0" w:space="0" w:color="auto"/>
        <w:bottom w:val="none" w:sz="0" w:space="0" w:color="auto"/>
        <w:right w:val="none" w:sz="0" w:space="0" w:color="auto"/>
      </w:divBdr>
    </w:div>
    <w:div w:id="1383212702">
      <w:bodyDiv w:val="1"/>
      <w:marLeft w:val="0"/>
      <w:marRight w:val="0"/>
      <w:marTop w:val="0"/>
      <w:marBottom w:val="0"/>
      <w:divBdr>
        <w:top w:val="none" w:sz="0" w:space="0" w:color="auto"/>
        <w:left w:val="none" w:sz="0" w:space="0" w:color="auto"/>
        <w:bottom w:val="none" w:sz="0" w:space="0" w:color="auto"/>
        <w:right w:val="none" w:sz="0" w:space="0" w:color="auto"/>
      </w:divBdr>
    </w:div>
    <w:div w:id="1410731336">
      <w:bodyDiv w:val="1"/>
      <w:marLeft w:val="0"/>
      <w:marRight w:val="0"/>
      <w:marTop w:val="0"/>
      <w:marBottom w:val="0"/>
      <w:divBdr>
        <w:top w:val="none" w:sz="0" w:space="0" w:color="auto"/>
        <w:left w:val="none" w:sz="0" w:space="0" w:color="auto"/>
        <w:bottom w:val="none" w:sz="0" w:space="0" w:color="auto"/>
        <w:right w:val="none" w:sz="0" w:space="0" w:color="auto"/>
      </w:divBdr>
    </w:div>
    <w:div w:id="1520436754">
      <w:bodyDiv w:val="1"/>
      <w:marLeft w:val="0"/>
      <w:marRight w:val="0"/>
      <w:marTop w:val="0"/>
      <w:marBottom w:val="0"/>
      <w:divBdr>
        <w:top w:val="none" w:sz="0" w:space="0" w:color="auto"/>
        <w:left w:val="none" w:sz="0" w:space="0" w:color="auto"/>
        <w:bottom w:val="none" w:sz="0" w:space="0" w:color="auto"/>
        <w:right w:val="none" w:sz="0" w:space="0" w:color="auto"/>
      </w:divBdr>
    </w:div>
    <w:div w:id="1543984412">
      <w:bodyDiv w:val="1"/>
      <w:marLeft w:val="0"/>
      <w:marRight w:val="0"/>
      <w:marTop w:val="0"/>
      <w:marBottom w:val="0"/>
      <w:divBdr>
        <w:top w:val="none" w:sz="0" w:space="0" w:color="auto"/>
        <w:left w:val="none" w:sz="0" w:space="0" w:color="auto"/>
        <w:bottom w:val="none" w:sz="0" w:space="0" w:color="auto"/>
        <w:right w:val="none" w:sz="0" w:space="0" w:color="auto"/>
      </w:divBdr>
    </w:div>
    <w:div w:id="1554852968">
      <w:bodyDiv w:val="1"/>
      <w:marLeft w:val="0"/>
      <w:marRight w:val="0"/>
      <w:marTop w:val="0"/>
      <w:marBottom w:val="0"/>
      <w:divBdr>
        <w:top w:val="none" w:sz="0" w:space="0" w:color="auto"/>
        <w:left w:val="none" w:sz="0" w:space="0" w:color="auto"/>
        <w:bottom w:val="none" w:sz="0" w:space="0" w:color="auto"/>
        <w:right w:val="none" w:sz="0" w:space="0" w:color="auto"/>
      </w:divBdr>
    </w:div>
    <w:div w:id="1592592188">
      <w:bodyDiv w:val="1"/>
      <w:marLeft w:val="0"/>
      <w:marRight w:val="0"/>
      <w:marTop w:val="0"/>
      <w:marBottom w:val="0"/>
      <w:divBdr>
        <w:top w:val="none" w:sz="0" w:space="0" w:color="auto"/>
        <w:left w:val="none" w:sz="0" w:space="0" w:color="auto"/>
        <w:bottom w:val="none" w:sz="0" w:space="0" w:color="auto"/>
        <w:right w:val="none" w:sz="0" w:space="0" w:color="auto"/>
      </w:divBdr>
    </w:div>
    <w:div w:id="1638877247">
      <w:bodyDiv w:val="1"/>
      <w:marLeft w:val="0"/>
      <w:marRight w:val="0"/>
      <w:marTop w:val="0"/>
      <w:marBottom w:val="0"/>
      <w:divBdr>
        <w:top w:val="none" w:sz="0" w:space="0" w:color="auto"/>
        <w:left w:val="none" w:sz="0" w:space="0" w:color="auto"/>
        <w:bottom w:val="none" w:sz="0" w:space="0" w:color="auto"/>
        <w:right w:val="none" w:sz="0" w:space="0" w:color="auto"/>
      </w:divBdr>
    </w:div>
    <w:div w:id="1703706204">
      <w:bodyDiv w:val="1"/>
      <w:marLeft w:val="0"/>
      <w:marRight w:val="0"/>
      <w:marTop w:val="0"/>
      <w:marBottom w:val="0"/>
      <w:divBdr>
        <w:top w:val="none" w:sz="0" w:space="0" w:color="auto"/>
        <w:left w:val="none" w:sz="0" w:space="0" w:color="auto"/>
        <w:bottom w:val="none" w:sz="0" w:space="0" w:color="auto"/>
        <w:right w:val="none" w:sz="0" w:space="0" w:color="auto"/>
      </w:divBdr>
    </w:div>
    <w:div w:id="1721782190">
      <w:bodyDiv w:val="1"/>
      <w:marLeft w:val="0"/>
      <w:marRight w:val="0"/>
      <w:marTop w:val="0"/>
      <w:marBottom w:val="0"/>
      <w:divBdr>
        <w:top w:val="none" w:sz="0" w:space="0" w:color="auto"/>
        <w:left w:val="none" w:sz="0" w:space="0" w:color="auto"/>
        <w:bottom w:val="none" w:sz="0" w:space="0" w:color="auto"/>
        <w:right w:val="none" w:sz="0" w:space="0" w:color="auto"/>
      </w:divBdr>
    </w:div>
    <w:div w:id="1743521671">
      <w:bodyDiv w:val="1"/>
      <w:marLeft w:val="0"/>
      <w:marRight w:val="0"/>
      <w:marTop w:val="0"/>
      <w:marBottom w:val="0"/>
      <w:divBdr>
        <w:top w:val="none" w:sz="0" w:space="0" w:color="auto"/>
        <w:left w:val="none" w:sz="0" w:space="0" w:color="auto"/>
        <w:bottom w:val="none" w:sz="0" w:space="0" w:color="auto"/>
        <w:right w:val="none" w:sz="0" w:space="0" w:color="auto"/>
      </w:divBdr>
    </w:div>
    <w:div w:id="1799494826">
      <w:bodyDiv w:val="1"/>
      <w:marLeft w:val="0"/>
      <w:marRight w:val="0"/>
      <w:marTop w:val="0"/>
      <w:marBottom w:val="0"/>
      <w:divBdr>
        <w:top w:val="none" w:sz="0" w:space="0" w:color="auto"/>
        <w:left w:val="none" w:sz="0" w:space="0" w:color="auto"/>
        <w:bottom w:val="none" w:sz="0" w:space="0" w:color="auto"/>
        <w:right w:val="none" w:sz="0" w:space="0" w:color="auto"/>
      </w:divBdr>
    </w:div>
    <w:div w:id="1807696709">
      <w:bodyDiv w:val="1"/>
      <w:marLeft w:val="0"/>
      <w:marRight w:val="0"/>
      <w:marTop w:val="0"/>
      <w:marBottom w:val="0"/>
      <w:divBdr>
        <w:top w:val="none" w:sz="0" w:space="0" w:color="auto"/>
        <w:left w:val="none" w:sz="0" w:space="0" w:color="auto"/>
        <w:bottom w:val="none" w:sz="0" w:space="0" w:color="auto"/>
        <w:right w:val="none" w:sz="0" w:space="0" w:color="auto"/>
      </w:divBdr>
    </w:div>
    <w:div w:id="1830634472">
      <w:bodyDiv w:val="1"/>
      <w:marLeft w:val="0"/>
      <w:marRight w:val="0"/>
      <w:marTop w:val="0"/>
      <w:marBottom w:val="0"/>
      <w:divBdr>
        <w:top w:val="none" w:sz="0" w:space="0" w:color="auto"/>
        <w:left w:val="none" w:sz="0" w:space="0" w:color="auto"/>
        <w:bottom w:val="none" w:sz="0" w:space="0" w:color="auto"/>
        <w:right w:val="none" w:sz="0" w:space="0" w:color="auto"/>
      </w:divBdr>
    </w:div>
    <w:div w:id="1972130488">
      <w:bodyDiv w:val="1"/>
      <w:marLeft w:val="0"/>
      <w:marRight w:val="0"/>
      <w:marTop w:val="0"/>
      <w:marBottom w:val="0"/>
      <w:divBdr>
        <w:top w:val="none" w:sz="0" w:space="0" w:color="auto"/>
        <w:left w:val="none" w:sz="0" w:space="0" w:color="auto"/>
        <w:bottom w:val="none" w:sz="0" w:space="0" w:color="auto"/>
        <w:right w:val="none" w:sz="0" w:space="0" w:color="auto"/>
      </w:divBdr>
    </w:div>
    <w:div w:id="1979450302">
      <w:bodyDiv w:val="1"/>
      <w:marLeft w:val="0"/>
      <w:marRight w:val="0"/>
      <w:marTop w:val="0"/>
      <w:marBottom w:val="0"/>
      <w:divBdr>
        <w:top w:val="none" w:sz="0" w:space="0" w:color="auto"/>
        <w:left w:val="none" w:sz="0" w:space="0" w:color="auto"/>
        <w:bottom w:val="none" w:sz="0" w:space="0" w:color="auto"/>
        <w:right w:val="none" w:sz="0" w:space="0" w:color="auto"/>
      </w:divBdr>
    </w:div>
    <w:div w:id="2009669075">
      <w:bodyDiv w:val="1"/>
      <w:marLeft w:val="0"/>
      <w:marRight w:val="0"/>
      <w:marTop w:val="0"/>
      <w:marBottom w:val="0"/>
      <w:divBdr>
        <w:top w:val="none" w:sz="0" w:space="0" w:color="auto"/>
        <w:left w:val="none" w:sz="0" w:space="0" w:color="auto"/>
        <w:bottom w:val="none" w:sz="0" w:space="0" w:color="auto"/>
        <w:right w:val="none" w:sz="0" w:space="0" w:color="auto"/>
      </w:divBdr>
    </w:div>
    <w:div w:id="2041583030">
      <w:bodyDiv w:val="1"/>
      <w:marLeft w:val="0"/>
      <w:marRight w:val="0"/>
      <w:marTop w:val="0"/>
      <w:marBottom w:val="0"/>
      <w:divBdr>
        <w:top w:val="none" w:sz="0" w:space="0" w:color="auto"/>
        <w:left w:val="none" w:sz="0" w:space="0" w:color="auto"/>
        <w:bottom w:val="none" w:sz="0" w:space="0" w:color="auto"/>
        <w:right w:val="none" w:sz="0" w:space="0" w:color="auto"/>
      </w:divBdr>
    </w:div>
    <w:div w:id="20815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edia.renault@renault.fr" TargetMode="External"/><Relationship Id="rId1" Type="http://schemas.openxmlformats.org/officeDocument/2006/relationships/hyperlink" Target="mailto:media.renault@renault.f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media.renault@renault.fr" TargetMode="External"/><Relationship Id="rId2" Type="http://schemas.openxmlformats.org/officeDocument/2006/relationships/hyperlink" Target="mailto:media.renault@renault.fr"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Texte-divers\Dossier-de-presse-Renault\R_RENAULT_PRESS_PR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9A478-5EBD-4F5B-8C54-11216EC37B2B}">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C:\Users\a189497\OneDrive - Alliance\Bureau\Texte-divers\Dossier-de-presse-Renault\R_RENAULT_PRESS_PR_A4_ARIAL_v21.1.dotx</Template>
  <TotalTime>0</TotalTime>
  <Pages>21</Pages>
  <Words>4154</Words>
  <Characters>24510</Characters>
  <Application>Microsoft Office Word</Application>
  <DocSecurity>0</DocSecurity>
  <Lines>204</Lines>
  <Paragraphs>57</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OMNIO Digital s.r.o.</cp:lastModifiedBy>
  <cp:revision>3</cp:revision>
  <cp:lastPrinted>2024-04-04T14:45:00Z</cp:lastPrinted>
  <dcterms:created xsi:type="dcterms:W3CDTF">2024-04-04T14:45:00Z</dcterms:created>
  <dcterms:modified xsi:type="dcterms:W3CDTF">2024-04-04T14:45:00Z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2022-02-04T16:14:56Z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a81591d5-5162-415d-8c5c-b8a3b2239cda</vt:lpwstr>
  </property>
  <property fmtid="{D5CDD505-2E9C-101B-9397-08002B2CF9AE}" pid="8" name="MSIP_Label_fd1c0902-ed92-4fed-896d-2e7725de02d4_ContentBits">
    <vt:lpwstr>2</vt:lpwstr>
  </property>
  <property fmtid="{D5CDD505-2E9C-101B-9397-08002B2CF9AE}" pid="9" name="_NewReviewCycle">
    <vt:lpwstr/>
  </property>
</Properties>
</file>